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BD794" w14:textId="083E96C2" w:rsidR="000E4914" w:rsidRPr="0015369B" w:rsidRDefault="000A1A79" w:rsidP="000E4914">
      <w:pPr>
        <w:pStyle w:val="Cover-Title1"/>
      </w:pPr>
      <w:bookmarkStart w:id="0" w:name="_GoBack"/>
      <w:bookmarkEnd w:id="0"/>
      <w:r>
        <w:t xml:space="preserve"> </w:t>
      </w:r>
    </w:p>
    <w:p w14:paraId="10F897B3" w14:textId="77777777" w:rsidR="000E4914" w:rsidRPr="0015369B" w:rsidRDefault="008A1743" w:rsidP="000E4914">
      <w:pPr>
        <w:pStyle w:val="Cover-Title2"/>
      </w:pPr>
      <w:r w:rsidRPr="0015369B">
        <w:t>Exploring the Reef</w:t>
      </w:r>
    </w:p>
    <w:p w14:paraId="58B8782E" w14:textId="2BE055E4" w:rsidR="008B0AB4" w:rsidRPr="0015369B" w:rsidRDefault="006361AD" w:rsidP="000F0498">
      <w:pPr>
        <w:pStyle w:val="Cover-Yearlevel"/>
      </w:pPr>
      <w:r w:rsidRPr="0015369B">
        <w:t xml:space="preserve">Year </w:t>
      </w:r>
      <w:r w:rsidR="008A1743" w:rsidRPr="0015369B">
        <w:t>3</w:t>
      </w:r>
    </w:p>
    <w:p w14:paraId="37E76889" w14:textId="77777777" w:rsidR="009A366B" w:rsidRPr="0015369B" w:rsidRDefault="009A366B" w:rsidP="000F0498">
      <w:pPr>
        <w:pStyle w:val="Cover-Learningarea"/>
      </w:pPr>
      <w:r w:rsidRPr="0015369B">
        <w:t>Learning area: Science</w:t>
      </w:r>
    </w:p>
    <w:p w14:paraId="43A211DB" w14:textId="77777777" w:rsidR="009A366B" w:rsidRPr="0015369B" w:rsidRDefault="009A366B" w:rsidP="000F0498">
      <w:pPr>
        <w:pStyle w:val="Cover-Learningarea"/>
      </w:pPr>
      <w:r w:rsidRPr="0015369B">
        <w:t xml:space="preserve">Science Understanding (sub-strand): </w:t>
      </w:r>
      <w:r w:rsidRPr="0015369B">
        <w:br/>
        <w:t>Biological sciences</w:t>
      </w:r>
    </w:p>
    <w:p w14:paraId="3B93E057" w14:textId="77777777" w:rsidR="008B0AB4" w:rsidRPr="0015369B" w:rsidRDefault="008B0AB4" w:rsidP="000F0498"/>
    <w:p w14:paraId="33124505" w14:textId="77777777" w:rsidR="009A366B" w:rsidRPr="0015369B" w:rsidRDefault="009A366B" w:rsidP="009A366B">
      <w:pPr>
        <w:sectPr w:rsidR="009A366B" w:rsidRPr="0015369B" w:rsidSect="00FC19BA">
          <w:headerReference w:type="default" r:id="rId13"/>
          <w:headerReference w:type="first" r:id="rId14"/>
          <w:footerReference w:type="first" r:id="rId15"/>
          <w:pgSz w:w="11906" w:h="16838"/>
          <w:pgMar w:top="1418" w:right="1134" w:bottom="1418" w:left="1134" w:header="709" w:footer="709" w:gutter="0"/>
          <w:cols w:space="708"/>
          <w:docGrid w:linePitch="360"/>
        </w:sectPr>
      </w:pPr>
    </w:p>
    <w:p w14:paraId="6BF0C82B" w14:textId="0863DAA9" w:rsidR="00641C35" w:rsidRPr="0015369B" w:rsidRDefault="00311FA1" w:rsidP="00CC4ECB">
      <w:bookmarkStart w:id="1" w:name="_Toc393721189"/>
      <w:r w:rsidRPr="0015369B">
        <w:lastRenderedPageBreak/>
        <w:t>© Commonwealth of Australia 201</w:t>
      </w:r>
      <w:bookmarkEnd w:id="1"/>
      <w:r w:rsidR="00787A33">
        <w:t>6</w:t>
      </w:r>
      <w:r w:rsidR="00641C35" w:rsidRPr="0015369B">
        <w:br/>
      </w:r>
      <w:r w:rsidRPr="0015369B">
        <w:t>Published by the Great Barrier Reef Marine Park Authority</w:t>
      </w:r>
    </w:p>
    <w:p w14:paraId="0F3C17B1" w14:textId="3B2B5B9B" w:rsidR="00311FA1" w:rsidRPr="0015369B" w:rsidRDefault="00311FA1" w:rsidP="00CC4ECB">
      <w:pPr>
        <w:pStyle w:val="Normal-Toppadding"/>
      </w:pPr>
      <w:r w:rsidRPr="0015369B">
        <w:rPr>
          <w:noProof/>
          <w:lang w:eastAsia="en-AU"/>
        </w:rPr>
        <w:drawing>
          <wp:inline distT="0" distB="0" distL="0" distR="0" wp14:anchorId="7F210E5B" wp14:editId="3554C60F">
            <wp:extent cx="841375" cy="292735"/>
            <wp:effectExtent l="0" t="0" r="0" b="0"/>
            <wp:docPr id="35" name="Picture 35"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641C35" w:rsidRPr="0015369B">
        <w:br/>
      </w:r>
      <w:r w:rsidRPr="0015369B">
        <w:t>With the exception of the Commonwealth Coat of Arms, content supplied by third parties, logos and other material protected by a trademark, the content of this publication is licensed under the Creative Commons Attribution-Non</w:t>
      </w:r>
      <w:r w:rsidR="00787A33">
        <w:t xml:space="preserve"> </w:t>
      </w:r>
      <w:r w:rsidRPr="0015369B">
        <w:t>Commercial-Share</w:t>
      </w:r>
      <w:r w:rsidR="00787A33">
        <w:t xml:space="preserve"> </w:t>
      </w:r>
      <w:r w:rsidRPr="0015369B">
        <w:t xml:space="preserve">Alike 3.0 Licence. </w:t>
      </w:r>
    </w:p>
    <w:p w14:paraId="0F659920" w14:textId="5CF2CD22" w:rsidR="00641C35" w:rsidRPr="0015369B" w:rsidRDefault="00641C35" w:rsidP="00CC4ECB">
      <w:pPr>
        <w:pStyle w:val="Normalbullet1subpara"/>
      </w:pPr>
      <w:r w:rsidRPr="0015369B">
        <w:t xml:space="preserve">A summary of </w:t>
      </w:r>
      <w:r w:rsidR="00CC4ECB" w:rsidRPr="0015369B">
        <w:t>license terms is available from</w:t>
      </w:r>
      <w:r w:rsidRPr="0015369B">
        <w:br/>
      </w:r>
      <w:hyperlink r:id="rId17" w:history="1">
        <w:r w:rsidRPr="0015369B">
          <w:rPr>
            <w:rStyle w:val="Hyperlink"/>
          </w:rPr>
          <w:t>http://www.creativecommons.org/licenses/by-nc-sa/3.0/</w:t>
        </w:r>
      </w:hyperlink>
    </w:p>
    <w:p w14:paraId="47B02077" w14:textId="4E412F7F" w:rsidR="00641C35" w:rsidRPr="0015369B" w:rsidRDefault="00641C35" w:rsidP="00CC4ECB">
      <w:pPr>
        <w:pStyle w:val="Normalbullet1subpara"/>
      </w:pPr>
      <w:r w:rsidRPr="0015369B">
        <w:t xml:space="preserve">The full license terms are available from </w:t>
      </w:r>
      <w:r w:rsidRPr="0015369B">
        <w:br/>
      </w:r>
      <w:hyperlink r:id="rId18" w:history="1">
        <w:r w:rsidRPr="0015369B">
          <w:rPr>
            <w:rStyle w:val="Hyperlink"/>
          </w:rPr>
          <w:t>http://www.creativecommons.org/licenses/by-nc-sa/3.0/legalcode</w:t>
        </w:r>
      </w:hyperlink>
    </w:p>
    <w:p w14:paraId="4CE80149" w14:textId="77777777" w:rsidR="00CC4ECB" w:rsidRPr="0015369B" w:rsidRDefault="00311FA1" w:rsidP="00CC4ECB">
      <w:pPr>
        <w:pStyle w:val="Normal-Toppadding"/>
        <w:rPr>
          <w:b/>
        </w:rPr>
      </w:pPr>
      <w:r w:rsidRPr="0015369B">
        <w:rPr>
          <w:b/>
        </w:rPr>
        <w:t>This publication should be cited as:</w:t>
      </w:r>
    </w:p>
    <w:p w14:paraId="32B3C740" w14:textId="54E02987" w:rsidR="00641C35" w:rsidRPr="0015369B" w:rsidRDefault="00311FA1" w:rsidP="00CC4ECB">
      <w:pPr>
        <w:pStyle w:val="Normalbullet1subpara"/>
        <w:rPr>
          <w:b/>
          <w:bCs/>
        </w:rPr>
      </w:pPr>
      <w:r w:rsidRPr="0015369B">
        <w:t xml:space="preserve">Great Barrier Reef Marine Park Authority 2015, </w:t>
      </w:r>
      <w:proofErr w:type="gramStart"/>
      <w:r w:rsidR="005D498D">
        <w:rPr>
          <w:i/>
        </w:rPr>
        <w:t>Exploring</w:t>
      </w:r>
      <w:proofErr w:type="gramEnd"/>
      <w:r w:rsidR="005D498D">
        <w:rPr>
          <w:i/>
        </w:rPr>
        <w:t xml:space="preserve"> the R</w:t>
      </w:r>
      <w:r w:rsidRPr="0015369B">
        <w:rPr>
          <w:i/>
        </w:rPr>
        <w:t>eef: Year 3 Australian science curriculum focus</w:t>
      </w:r>
      <w:r w:rsidRPr="0015369B">
        <w:t>, GBRMPA, Townsville.</w:t>
      </w:r>
    </w:p>
    <w:p w14:paraId="35EFA191" w14:textId="77777777" w:rsidR="00311FA1" w:rsidRPr="0015369B" w:rsidRDefault="00311FA1" w:rsidP="00CC4ECB">
      <w:pPr>
        <w:pStyle w:val="Normal-Toppadding"/>
        <w:rPr>
          <w:b/>
        </w:rPr>
      </w:pPr>
      <w:r w:rsidRPr="0015369B">
        <w:rPr>
          <w:b/>
        </w:rPr>
        <w:t>National Library of Australia Cataloguing-in-Publication entry</w:t>
      </w:r>
    </w:p>
    <w:p w14:paraId="4515FDCF" w14:textId="40A6C332" w:rsidR="00311FA1" w:rsidRPr="0015369B" w:rsidRDefault="005D498D" w:rsidP="00CC4ECB">
      <w:pPr>
        <w:pStyle w:val="Normalbullet1subpara"/>
      </w:pPr>
      <w:proofErr w:type="gramStart"/>
      <w:r>
        <w:t>Exploring the R</w:t>
      </w:r>
      <w:r w:rsidR="00641C35" w:rsidRPr="0015369B">
        <w:t>eef</w:t>
      </w:r>
      <w:r w:rsidR="00311FA1" w:rsidRPr="0015369B">
        <w:t>: year 3 Australian science curriculum focus / Great Barrier Reef Marine Park Authority.</w:t>
      </w:r>
      <w:proofErr w:type="gramEnd"/>
    </w:p>
    <w:p w14:paraId="35753DE4" w14:textId="77777777" w:rsidR="00CC4ECB" w:rsidRPr="0015369B" w:rsidRDefault="00311FA1" w:rsidP="00CC4ECB">
      <w:pPr>
        <w:pStyle w:val="Normalbullet1subpara"/>
      </w:pPr>
      <w:proofErr w:type="gramStart"/>
      <w:r w:rsidRPr="0015369B">
        <w:t>ISBN  9781922126641</w:t>
      </w:r>
      <w:proofErr w:type="gramEnd"/>
    </w:p>
    <w:p w14:paraId="0F1E2E49" w14:textId="77777777" w:rsidR="00CC4ECB" w:rsidRPr="0015369B" w:rsidRDefault="00311FA1" w:rsidP="001330FC">
      <w:pPr>
        <w:pStyle w:val="Normalbulletsubpara-nospacing"/>
      </w:pPr>
      <w:r w:rsidRPr="0015369B">
        <w:t>Coral reef ecology--Queensland--Great Barrier Reef--Study and teaching (Primary).</w:t>
      </w:r>
    </w:p>
    <w:p w14:paraId="2CDC2099" w14:textId="77777777" w:rsidR="00CC4ECB" w:rsidRPr="0015369B" w:rsidRDefault="00311FA1" w:rsidP="001330FC">
      <w:pPr>
        <w:pStyle w:val="Normalbulletsubpara-nospacing"/>
      </w:pPr>
      <w:r w:rsidRPr="0015369B">
        <w:t>Coral reef animals--Queensland--Great Barrier Reef--Study and teaching (Primary).</w:t>
      </w:r>
    </w:p>
    <w:p w14:paraId="3A3BF845" w14:textId="13DB6314" w:rsidR="00311FA1" w:rsidRPr="0015369B" w:rsidRDefault="00311FA1" w:rsidP="001330FC">
      <w:pPr>
        <w:pStyle w:val="Normalbulletsubpara-nospacing"/>
      </w:pPr>
      <w:r w:rsidRPr="0015369B">
        <w:t>Great Barrier Reef (Qld.)--Study and teaching (Primary).</w:t>
      </w:r>
    </w:p>
    <w:p w14:paraId="29B04E01" w14:textId="77777777" w:rsidR="00311FA1" w:rsidRPr="0015369B" w:rsidRDefault="00311FA1" w:rsidP="001330FC">
      <w:pPr>
        <w:pStyle w:val="Normalbullet1subpara"/>
      </w:pPr>
      <w:proofErr w:type="gramStart"/>
      <w:r w:rsidRPr="0015369B">
        <w:t>Great Barrier Reef Marine Park Authority.</w:t>
      </w:r>
      <w:proofErr w:type="gramEnd"/>
    </w:p>
    <w:p w14:paraId="6BAD3528" w14:textId="77777777" w:rsidR="00311FA1" w:rsidRPr="0015369B" w:rsidRDefault="00311FA1" w:rsidP="001330FC">
      <w:pPr>
        <w:pStyle w:val="Normalbullet1subpara"/>
      </w:pPr>
      <w:r w:rsidRPr="0015369B">
        <w:t>577.78909943</w:t>
      </w:r>
    </w:p>
    <w:p w14:paraId="6EDD3398" w14:textId="77777777" w:rsidR="008338CD" w:rsidRPr="0015369B" w:rsidRDefault="008338CD" w:rsidP="00CC4ECB">
      <w:r w:rsidRPr="0015369B">
        <w:br w:type="page"/>
      </w:r>
    </w:p>
    <w:p w14:paraId="2A514125" w14:textId="71B99104" w:rsidR="008338CD" w:rsidRPr="0015369B" w:rsidRDefault="008338CD" w:rsidP="001330FC">
      <w:r w:rsidRPr="0015369B">
        <w:lastRenderedPageBreak/>
        <w:t xml:space="preserve">In this unit, the sections </w:t>
      </w:r>
      <w:r w:rsidRPr="0015369B">
        <w:rPr>
          <w:i/>
        </w:rPr>
        <w:t>‘Curriculum intent’</w:t>
      </w:r>
      <w:r w:rsidRPr="0015369B">
        <w:t>,</w:t>
      </w:r>
      <w:r w:rsidRPr="0015369B">
        <w:rPr>
          <w:i/>
        </w:rPr>
        <w:t xml:space="preserve"> ‘Assessment – Assessing student learning’</w:t>
      </w:r>
      <w:r w:rsidRPr="0015369B">
        <w:t xml:space="preserve"> and </w:t>
      </w:r>
      <w:r w:rsidRPr="0015369B">
        <w:rPr>
          <w:i/>
        </w:rPr>
        <w:t>‘Making judgements – achievement standard’</w:t>
      </w:r>
      <w:r w:rsidRPr="0015369B">
        <w:t xml:space="preserve"> include content that is</w:t>
      </w:r>
      <w:r w:rsidR="00E647BA">
        <w:t xml:space="preserve"> </w:t>
      </w:r>
      <w:r w:rsidRPr="0015369B">
        <w:t>© Australian Curriculum, Assessment and Reporting Authority (ACARA) 2010 to present, unless otherwise indicated. This material was downloaded from the</w:t>
      </w:r>
      <w:r w:rsidR="001330FC" w:rsidRPr="0015369B">
        <w:rPr>
          <w:rFonts w:cs="Arial"/>
        </w:rPr>
        <w:t xml:space="preserve"> </w:t>
      </w:r>
      <w:hyperlink r:id="rId19" w:tgtFrame="_blank" w:history="1">
        <w:r w:rsidRPr="0015369B">
          <w:rPr>
            <w:rStyle w:val="Hyperlink"/>
          </w:rPr>
          <w:t>Australian Curriculum</w:t>
        </w:r>
      </w:hyperlink>
      <w:r w:rsidR="001330FC" w:rsidRPr="0015369B">
        <w:rPr>
          <w:rFonts w:cs="Arial"/>
        </w:rPr>
        <w:t xml:space="preserve"> </w:t>
      </w:r>
      <w:r w:rsidRPr="0015369B">
        <w:t>website (accessed March 2015)</w:t>
      </w:r>
      <w:r w:rsidR="00E647BA">
        <w:t xml:space="preserve"> and was modified</w:t>
      </w:r>
      <w:r w:rsidRPr="0015369B">
        <w:t>. The material is licensed under</w:t>
      </w:r>
      <w:r w:rsidR="001330FC" w:rsidRPr="0015369B">
        <w:rPr>
          <w:rFonts w:cs="Arial"/>
        </w:rPr>
        <w:t xml:space="preserve"> </w:t>
      </w:r>
      <w:hyperlink r:id="rId20" w:tgtFrame="_blank" w:history="1">
        <w:r w:rsidRPr="0015369B">
          <w:rPr>
            <w:rStyle w:val="Hyperlink"/>
          </w:rPr>
          <w:t>CC BY 4.0</w:t>
        </w:r>
      </w:hyperlink>
      <w:r w:rsidRPr="0015369B">
        <w:t>. Version updates are tracked on the</w:t>
      </w:r>
      <w:r w:rsidR="001330FC" w:rsidRPr="0015369B">
        <w:rPr>
          <w:rFonts w:cs="Arial"/>
        </w:rPr>
        <w:t xml:space="preserve"> </w:t>
      </w:r>
      <w:hyperlink r:id="rId21" w:tgtFrame="_blank" w:history="1">
        <w:r w:rsidRPr="0015369B">
          <w:rPr>
            <w:rStyle w:val="Hyperlink"/>
          </w:rPr>
          <w:t>Curriculum version history</w:t>
        </w:r>
      </w:hyperlink>
      <w:r w:rsidR="001330FC" w:rsidRPr="0015369B">
        <w:rPr>
          <w:rFonts w:cs="Arial"/>
        </w:rPr>
        <w:t xml:space="preserve"> </w:t>
      </w:r>
      <w:r w:rsidRPr="0015369B">
        <w:t>page of the Australian Curriculum website.</w:t>
      </w:r>
    </w:p>
    <w:p w14:paraId="0A3CE330" w14:textId="77777777" w:rsidR="008338CD" w:rsidRPr="0015369B" w:rsidRDefault="008338CD" w:rsidP="001330FC">
      <w:r w:rsidRPr="0015369B">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1BC882DC" w14:textId="2FAADB6B" w:rsidR="008338CD" w:rsidRPr="0015369B" w:rsidRDefault="008338CD" w:rsidP="001330FC">
      <w:pPr>
        <w:pStyle w:val="Normal-Toppadding"/>
        <w:rPr>
          <w:b/>
        </w:rPr>
      </w:pPr>
      <w:r w:rsidRPr="0015369B">
        <w:rPr>
          <w:b/>
        </w:rPr>
        <w:t>Comments and inquiries on this d</w:t>
      </w:r>
      <w:r w:rsidR="001330FC" w:rsidRPr="0015369B">
        <w:rPr>
          <w:b/>
        </w:rPr>
        <w:t>ocument should be addressed to:</w:t>
      </w:r>
    </w:p>
    <w:p w14:paraId="76510158" w14:textId="77777777" w:rsidR="008338CD" w:rsidRPr="0015369B" w:rsidRDefault="008338CD" w:rsidP="001330FC">
      <w:pPr>
        <w:pStyle w:val="Normalbulletsubpara-nospacing"/>
      </w:pPr>
      <w:r w:rsidRPr="0015369B">
        <w:t>Great Barrier Reef Marine Park Authority</w:t>
      </w:r>
    </w:p>
    <w:p w14:paraId="1CAD7B7E" w14:textId="158380CE" w:rsidR="008338CD" w:rsidRPr="0015369B" w:rsidRDefault="001330FC" w:rsidP="001330FC">
      <w:pPr>
        <w:pStyle w:val="Normalbulletsubpara-nospacing"/>
      </w:pPr>
      <w:r w:rsidRPr="0015369B">
        <w:t xml:space="preserve">2-68 Flinders Street </w:t>
      </w:r>
      <w:r w:rsidRPr="0015369B">
        <w:br/>
        <w:t xml:space="preserve">PO Box 1379 </w:t>
      </w:r>
      <w:r w:rsidRPr="0015369B">
        <w:br/>
        <w:t xml:space="preserve">TOWNSVILLE QLD 4810 </w:t>
      </w:r>
      <w:r w:rsidRPr="0015369B">
        <w:br/>
        <w:t xml:space="preserve">Australia </w:t>
      </w:r>
      <w:r w:rsidRPr="0015369B">
        <w:br/>
        <w:t xml:space="preserve">Phone: (07) 4750 0700 </w:t>
      </w:r>
      <w:r w:rsidRPr="0015369B">
        <w:br/>
        <w:t xml:space="preserve">Fax: (07) 4772 6093 </w:t>
      </w:r>
      <w:r w:rsidR="008338CD" w:rsidRPr="0015369B">
        <w:br/>
        <w:t>info@gbrmpa.gov.au</w:t>
      </w:r>
    </w:p>
    <w:p w14:paraId="46674141" w14:textId="48B058D5" w:rsidR="008338CD" w:rsidRPr="0015369B" w:rsidRDefault="00680587" w:rsidP="001330FC">
      <w:pPr>
        <w:pStyle w:val="Normalbulletsubpara-nospacing"/>
      </w:pPr>
      <w:hyperlink r:id="rId22" w:history="1">
        <w:r w:rsidR="008338CD" w:rsidRPr="0015369B">
          <w:rPr>
            <w:rStyle w:val="Hyperlink"/>
          </w:rPr>
          <w:t>http://www.gbrmpa.gov.au</w:t>
        </w:r>
      </w:hyperlink>
    </w:p>
    <w:p w14:paraId="41C58A9A" w14:textId="77777777" w:rsidR="000F0498" w:rsidRPr="0015369B" w:rsidRDefault="000F0498" w:rsidP="000F0498">
      <w:pPr>
        <w:pStyle w:val="Contents-Title"/>
      </w:pPr>
      <w:r w:rsidRPr="0015369B">
        <w:lastRenderedPageBreak/>
        <w:t>Exploring the Reef — Year 3</w:t>
      </w:r>
    </w:p>
    <w:p w14:paraId="5262FEB3" w14:textId="77777777" w:rsidR="000F0498" w:rsidRPr="0015369B" w:rsidRDefault="000F0498" w:rsidP="000F0498">
      <w:pPr>
        <w:rPr>
          <w:b/>
        </w:rPr>
      </w:pPr>
      <w:r w:rsidRPr="0015369B">
        <w:rPr>
          <w:b/>
        </w:rPr>
        <w:t>Contents</w:t>
      </w:r>
    </w:p>
    <w:p w14:paraId="2FDD2338" w14:textId="77777777" w:rsidR="00DA1B49" w:rsidRDefault="001330FC">
      <w:pPr>
        <w:pStyle w:val="TOC1"/>
        <w:rPr>
          <w:rFonts w:asciiTheme="minorHAnsi" w:eastAsiaTheme="minorEastAsia" w:hAnsiTheme="minorHAnsi"/>
          <w:noProof/>
          <w:lang w:eastAsia="en-AU"/>
        </w:rPr>
      </w:pPr>
      <w:r w:rsidRPr="0015369B">
        <w:rPr>
          <w:b/>
        </w:rPr>
        <w:fldChar w:fldCharType="begin"/>
      </w:r>
      <w:r w:rsidRPr="0015369B">
        <w:rPr>
          <w:b/>
        </w:rPr>
        <w:instrText xml:space="preserve"> TOC \o "1-1" \h \z \t "Attachment Heading,2" </w:instrText>
      </w:r>
      <w:r w:rsidRPr="0015369B">
        <w:rPr>
          <w:b/>
        </w:rPr>
        <w:fldChar w:fldCharType="separate"/>
      </w:r>
      <w:hyperlink w:anchor="_Toc441847559" w:history="1">
        <w:r w:rsidR="00DA1B49" w:rsidRPr="00E43CAE">
          <w:rPr>
            <w:rStyle w:val="Hyperlink"/>
            <w:noProof/>
          </w:rPr>
          <w:t>Unit overview</w:t>
        </w:r>
        <w:r w:rsidR="00DA1B49">
          <w:rPr>
            <w:noProof/>
            <w:webHidden/>
          </w:rPr>
          <w:tab/>
        </w:r>
        <w:r w:rsidR="00DA1B49">
          <w:rPr>
            <w:noProof/>
            <w:webHidden/>
          </w:rPr>
          <w:fldChar w:fldCharType="begin"/>
        </w:r>
        <w:r w:rsidR="00DA1B49">
          <w:rPr>
            <w:noProof/>
            <w:webHidden/>
          </w:rPr>
          <w:instrText xml:space="preserve"> PAGEREF _Toc441847559 \h </w:instrText>
        </w:r>
        <w:r w:rsidR="00DA1B49">
          <w:rPr>
            <w:noProof/>
            <w:webHidden/>
          </w:rPr>
        </w:r>
        <w:r w:rsidR="00DA1B49">
          <w:rPr>
            <w:noProof/>
            <w:webHidden/>
          </w:rPr>
          <w:fldChar w:fldCharType="separate"/>
        </w:r>
        <w:r w:rsidR="00DA1B49">
          <w:rPr>
            <w:noProof/>
            <w:webHidden/>
          </w:rPr>
          <w:t>5</w:t>
        </w:r>
        <w:r w:rsidR="00DA1B49">
          <w:rPr>
            <w:noProof/>
            <w:webHidden/>
          </w:rPr>
          <w:fldChar w:fldCharType="end"/>
        </w:r>
      </w:hyperlink>
    </w:p>
    <w:p w14:paraId="519CE8E5" w14:textId="77777777" w:rsidR="00DA1B49" w:rsidRDefault="00680587">
      <w:pPr>
        <w:pStyle w:val="TOC1"/>
        <w:rPr>
          <w:rFonts w:asciiTheme="minorHAnsi" w:eastAsiaTheme="minorEastAsia" w:hAnsiTheme="minorHAnsi"/>
          <w:noProof/>
          <w:lang w:eastAsia="en-AU"/>
        </w:rPr>
      </w:pPr>
      <w:hyperlink w:anchor="_Toc441847560" w:history="1">
        <w:r w:rsidR="00DA1B49" w:rsidRPr="00E43CAE">
          <w:rPr>
            <w:rStyle w:val="Hyperlink"/>
            <w:noProof/>
          </w:rPr>
          <w:t>Teacher information</w:t>
        </w:r>
        <w:r w:rsidR="00DA1B49">
          <w:rPr>
            <w:noProof/>
            <w:webHidden/>
          </w:rPr>
          <w:tab/>
        </w:r>
        <w:r w:rsidR="00DA1B49">
          <w:rPr>
            <w:noProof/>
            <w:webHidden/>
          </w:rPr>
          <w:fldChar w:fldCharType="begin"/>
        </w:r>
        <w:r w:rsidR="00DA1B49">
          <w:rPr>
            <w:noProof/>
            <w:webHidden/>
          </w:rPr>
          <w:instrText xml:space="preserve"> PAGEREF _Toc441847560 \h </w:instrText>
        </w:r>
        <w:r w:rsidR="00DA1B49">
          <w:rPr>
            <w:noProof/>
            <w:webHidden/>
          </w:rPr>
        </w:r>
        <w:r w:rsidR="00DA1B49">
          <w:rPr>
            <w:noProof/>
            <w:webHidden/>
          </w:rPr>
          <w:fldChar w:fldCharType="separate"/>
        </w:r>
        <w:r w:rsidR="00DA1B49">
          <w:rPr>
            <w:noProof/>
            <w:webHidden/>
          </w:rPr>
          <w:t>6</w:t>
        </w:r>
        <w:r w:rsidR="00DA1B49">
          <w:rPr>
            <w:noProof/>
            <w:webHidden/>
          </w:rPr>
          <w:fldChar w:fldCharType="end"/>
        </w:r>
      </w:hyperlink>
    </w:p>
    <w:p w14:paraId="0B9F72F6" w14:textId="77777777" w:rsidR="00DA1B49" w:rsidRDefault="00680587">
      <w:pPr>
        <w:pStyle w:val="TOC1"/>
        <w:rPr>
          <w:rFonts w:asciiTheme="minorHAnsi" w:eastAsiaTheme="minorEastAsia" w:hAnsiTheme="minorHAnsi"/>
          <w:noProof/>
          <w:lang w:eastAsia="en-AU"/>
        </w:rPr>
      </w:pPr>
      <w:hyperlink w:anchor="_Toc441847561" w:history="1">
        <w:r w:rsidR="00DA1B49" w:rsidRPr="00E43CAE">
          <w:rPr>
            <w:rStyle w:val="Hyperlink"/>
            <w:noProof/>
          </w:rPr>
          <w:t>Curriculum intent</w:t>
        </w:r>
        <w:r w:rsidR="00DA1B49">
          <w:rPr>
            <w:noProof/>
            <w:webHidden/>
          </w:rPr>
          <w:tab/>
        </w:r>
        <w:r w:rsidR="00DA1B49">
          <w:rPr>
            <w:noProof/>
            <w:webHidden/>
          </w:rPr>
          <w:fldChar w:fldCharType="begin"/>
        </w:r>
        <w:r w:rsidR="00DA1B49">
          <w:rPr>
            <w:noProof/>
            <w:webHidden/>
          </w:rPr>
          <w:instrText xml:space="preserve"> PAGEREF _Toc441847561 \h </w:instrText>
        </w:r>
        <w:r w:rsidR="00DA1B49">
          <w:rPr>
            <w:noProof/>
            <w:webHidden/>
          </w:rPr>
        </w:r>
        <w:r w:rsidR="00DA1B49">
          <w:rPr>
            <w:noProof/>
            <w:webHidden/>
          </w:rPr>
          <w:fldChar w:fldCharType="separate"/>
        </w:r>
        <w:r w:rsidR="00DA1B49">
          <w:rPr>
            <w:noProof/>
            <w:webHidden/>
          </w:rPr>
          <w:t>12</w:t>
        </w:r>
        <w:r w:rsidR="00DA1B49">
          <w:rPr>
            <w:noProof/>
            <w:webHidden/>
          </w:rPr>
          <w:fldChar w:fldCharType="end"/>
        </w:r>
      </w:hyperlink>
    </w:p>
    <w:p w14:paraId="7F09EBB4" w14:textId="77777777" w:rsidR="00DA1B49" w:rsidRDefault="00680587">
      <w:pPr>
        <w:pStyle w:val="TOC1"/>
        <w:rPr>
          <w:rFonts w:asciiTheme="minorHAnsi" w:eastAsiaTheme="minorEastAsia" w:hAnsiTheme="minorHAnsi"/>
          <w:noProof/>
          <w:lang w:eastAsia="en-AU"/>
        </w:rPr>
      </w:pPr>
      <w:hyperlink w:anchor="_Toc441847562" w:history="1">
        <w:r w:rsidR="00DA1B49" w:rsidRPr="00E43CAE">
          <w:rPr>
            <w:rStyle w:val="Hyperlink"/>
            <w:noProof/>
          </w:rPr>
          <w:t>Feedback</w:t>
        </w:r>
        <w:r w:rsidR="00DA1B49">
          <w:rPr>
            <w:noProof/>
            <w:webHidden/>
          </w:rPr>
          <w:tab/>
        </w:r>
        <w:r w:rsidR="00DA1B49">
          <w:rPr>
            <w:noProof/>
            <w:webHidden/>
          </w:rPr>
          <w:fldChar w:fldCharType="begin"/>
        </w:r>
        <w:r w:rsidR="00DA1B49">
          <w:rPr>
            <w:noProof/>
            <w:webHidden/>
          </w:rPr>
          <w:instrText xml:space="preserve"> PAGEREF _Toc441847562 \h </w:instrText>
        </w:r>
        <w:r w:rsidR="00DA1B49">
          <w:rPr>
            <w:noProof/>
            <w:webHidden/>
          </w:rPr>
        </w:r>
        <w:r w:rsidR="00DA1B49">
          <w:rPr>
            <w:noProof/>
            <w:webHidden/>
          </w:rPr>
          <w:fldChar w:fldCharType="separate"/>
        </w:r>
        <w:r w:rsidR="00DA1B49">
          <w:rPr>
            <w:noProof/>
            <w:webHidden/>
          </w:rPr>
          <w:t>17</w:t>
        </w:r>
        <w:r w:rsidR="00DA1B49">
          <w:rPr>
            <w:noProof/>
            <w:webHidden/>
          </w:rPr>
          <w:fldChar w:fldCharType="end"/>
        </w:r>
      </w:hyperlink>
    </w:p>
    <w:p w14:paraId="3AA45C44" w14:textId="77777777" w:rsidR="00DA1B49" w:rsidRDefault="00680587">
      <w:pPr>
        <w:pStyle w:val="TOC1"/>
        <w:rPr>
          <w:rFonts w:asciiTheme="minorHAnsi" w:eastAsiaTheme="minorEastAsia" w:hAnsiTheme="minorHAnsi"/>
          <w:noProof/>
          <w:lang w:eastAsia="en-AU"/>
        </w:rPr>
      </w:pPr>
      <w:hyperlink w:anchor="_Toc441847563" w:history="1">
        <w:r w:rsidR="00DA1B49" w:rsidRPr="00E43CAE">
          <w:rPr>
            <w:rStyle w:val="Hyperlink"/>
            <w:noProof/>
          </w:rPr>
          <w:t>Assessment</w:t>
        </w:r>
        <w:r w:rsidR="00DA1B49">
          <w:rPr>
            <w:noProof/>
            <w:webHidden/>
          </w:rPr>
          <w:tab/>
        </w:r>
        <w:r w:rsidR="00DA1B49">
          <w:rPr>
            <w:noProof/>
            <w:webHidden/>
          </w:rPr>
          <w:fldChar w:fldCharType="begin"/>
        </w:r>
        <w:r w:rsidR="00DA1B49">
          <w:rPr>
            <w:noProof/>
            <w:webHidden/>
          </w:rPr>
          <w:instrText xml:space="preserve"> PAGEREF _Toc441847563 \h </w:instrText>
        </w:r>
        <w:r w:rsidR="00DA1B49">
          <w:rPr>
            <w:noProof/>
            <w:webHidden/>
          </w:rPr>
        </w:r>
        <w:r w:rsidR="00DA1B49">
          <w:rPr>
            <w:noProof/>
            <w:webHidden/>
          </w:rPr>
          <w:fldChar w:fldCharType="separate"/>
        </w:r>
        <w:r w:rsidR="00DA1B49">
          <w:rPr>
            <w:noProof/>
            <w:webHidden/>
          </w:rPr>
          <w:t>18</w:t>
        </w:r>
        <w:r w:rsidR="00DA1B49">
          <w:rPr>
            <w:noProof/>
            <w:webHidden/>
          </w:rPr>
          <w:fldChar w:fldCharType="end"/>
        </w:r>
      </w:hyperlink>
    </w:p>
    <w:p w14:paraId="4E746A8E" w14:textId="77777777" w:rsidR="00DA1B49" w:rsidRDefault="00680587">
      <w:pPr>
        <w:pStyle w:val="TOC1"/>
        <w:rPr>
          <w:rFonts w:asciiTheme="minorHAnsi" w:eastAsiaTheme="minorEastAsia" w:hAnsiTheme="minorHAnsi"/>
          <w:noProof/>
          <w:lang w:eastAsia="en-AU"/>
        </w:rPr>
      </w:pPr>
      <w:hyperlink w:anchor="_Toc441847564" w:history="1">
        <w:r w:rsidR="00DA1B49" w:rsidRPr="00E43CAE">
          <w:rPr>
            <w:rStyle w:val="Hyperlink"/>
            <w:noProof/>
          </w:rPr>
          <w:t>Sequencing teaching and learning</w:t>
        </w:r>
        <w:r w:rsidR="00DA1B49">
          <w:rPr>
            <w:noProof/>
            <w:webHidden/>
          </w:rPr>
          <w:tab/>
        </w:r>
        <w:r w:rsidR="00DA1B49">
          <w:rPr>
            <w:noProof/>
            <w:webHidden/>
          </w:rPr>
          <w:fldChar w:fldCharType="begin"/>
        </w:r>
        <w:r w:rsidR="00DA1B49">
          <w:rPr>
            <w:noProof/>
            <w:webHidden/>
          </w:rPr>
          <w:instrText xml:space="preserve"> PAGEREF _Toc441847564 \h </w:instrText>
        </w:r>
        <w:r w:rsidR="00DA1B49">
          <w:rPr>
            <w:noProof/>
            <w:webHidden/>
          </w:rPr>
        </w:r>
        <w:r w:rsidR="00DA1B49">
          <w:rPr>
            <w:noProof/>
            <w:webHidden/>
          </w:rPr>
          <w:fldChar w:fldCharType="separate"/>
        </w:r>
        <w:r w:rsidR="00DA1B49">
          <w:rPr>
            <w:noProof/>
            <w:webHidden/>
          </w:rPr>
          <w:t>19</w:t>
        </w:r>
        <w:r w:rsidR="00DA1B49">
          <w:rPr>
            <w:noProof/>
            <w:webHidden/>
          </w:rPr>
          <w:fldChar w:fldCharType="end"/>
        </w:r>
      </w:hyperlink>
    </w:p>
    <w:p w14:paraId="632898DC" w14:textId="77777777" w:rsidR="00DA1B49" w:rsidRDefault="00680587">
      <w:pPr>
        <w:pStyle w:val="TOC1"/>
        <w:rPr>
          <w:rFonts w:asciiTheme="minorHAnsi" w:eastAsiaTheme="minorEastAsia" w:hAnsiTheme="minorHAnsi"/>
          <w:noProof/>
          <w:lang w:eastAsia="en-AU"/>
        </w:rPr>
      </w:pPr>
      <w:hyperlink w:anchor="_Toc441847565" w:history="1">
        <w:r w:rsidR="00DA1B49" w:rsidRPr="00E43CAE">
          <w:rPr>
            <w:rStyle w:val="Hyperlink"/>
            <w:noProof/>
          </w:rPr>
          <w:t>Making judgements</w:t>
        </w:r>
        <w:r w:rsidR="00DA1B49">
          <w:rPr>
            <w:noProof/>
            <w:webHidden/>
          </w:rPr>
          <w:tab/>
        </w:r>
        <w:r w:rsidR="00DA1B49">
          <w:rPr>
            <w:noProof/>
            <w:webHidden/>
          </w:rPr>
          <w:fldChar w:fldCharType="begin"/>
        </w:r>
        <w:r w:rsidR="00DA1B49">
          <w:rPr>
            <w:noProof/>
            <w:webHidden/>
          </w:rPr>
          <w:instrText xml:space="preserve"> PAGEREF _Toc441847565 \h </w:instrText>
        </w:r>
        <w:r w:rsidR="00DA1B49">
          <w:rPr>
            <w:noProof/>
            <w:webHidden/>
          </w:rPr>
        </w:r>
        <w:r w:rsidR="00DA1B49">
          <w:rPr>
            <w:noProof/>
            <w:webHidden/>
          </w:rPr>
          <w:fldChar w:fldCharType="separate"/>
        </w:r>
        <w:r w:rsidR="00DA1B49">
          <w:rPr>
            <w:noProof/>
            <w:webHidden/>
          </w:rPr>
          <w:t>20</w:t>
        </w:r>
        <w:r w:rsidR="00DA1B49">
          <w:rPr>
            <w:noProof/>
            <w:webHidden/>
          </w:rPr>
          <w:fldChar w:fldCharType="end"/>
        </w:r>
      </w:hyperlink>
    </w:p>
    <w:p w14:paraId="277D1082" w14:textId="77777777" w:rsidR="00DA1B49" w:rsidRDefault="00680587">
      <w:pPr>
        <w:pStyle w:val="TOC1"/>
        <w:rPr>
          <w:rFonts w:asciiTheme="minorHAnsi" w:eastAsiaTheme="minorEastAsia" w:hAnsiTheme="minorHAnsi"/>
          <w:noProof/>
          <w:lang w:eastAsia="en-AU"/>
        </w:rPr>
      </w:pPr>
      <w:hyperlink w:anchor="_Toc441847566" w:history="1">
        <w:r w:rsidR="00DA1B49" w:rsidRPr="00E43CAE">
          <w:rPr>
            <w:rStyle w:val="Hyperlink"/>
            <w:noProof/>
          </w:rPr>
          <w:t>Teaching sequence</w:t>
        </w:r>
        <w:r w:rsidR="00DA1B49">
          <w:rPr>
            <w:noProof/>
            <w:webHidden/>
          </w:rPr>
          <w:tab/>
        </w:r>
        <w:r w:rsidR="00DA1B49">
          <w:rPr>
            <w:noProof/>
            <w:webHidden/>
          </w:rPr>
          <w:fldChar w:fldCharType="begin"/>
        </w:r>
        <w:r w:rsidR="00DA1B49">
          <w:rPr>
            <w:noProof/>
            <w:webHidden/>
          </w:rPr>
          <w:instrText xml:space="preserve"> PAGEREF _Toc441847566 \h </w:instrText>
        </w:r>
        <w:r w:rsidR="00DA1B49">
          <w:rPr>
            <w:noProof/>
            <w:webHidden/>
          </w:rPr>
        </w:r>
        <w:r w:rsidR="00DA1B49">
          <w:rPr>
            <w:noProof/>
            <w:webHidden/>
          </w:rPr>
          <w:fldChar w:fldCharType="separate"/>
        </w:r>
        <w:r w:rsidR="00DA1B49">
          <w:rPr>
            <w:noProof/>
            <w:webHidden/>
          </w:rPr>
          <w:t>21</w:t>
        </w:r>
        <w:r w:rsidR="00DA1B49">
          <w:rPr>
            <w:noProof/>
            <w:webHidden/>
          </w:rPr>
          <w:fldChar w:fldCharType="end"/>
        </w:r>
      </w:hyperlink>
    </w:p>
    <w:p w14:paraId="03EF03E0" w14:textId="77777777" w:rsidR="00DA1B49" w:rsidRDefault="00680587">
      <w:pPr>
        <w:pStyle w:val="TOC1"/>
        <w:rPr>
          <w:rFonts w:asciiTheme="minorHAnsi" w:eastAsiaTheme="minorEastAsia" w:hAnsiTheme="minorHAnsi"/>
          <w:noProof/>
          <w:lang w:eastAsia="en-AU"/>
        </w:rPr>
      </w:pPr>
      <w:hyperlink w:anchor="_Toc441847567" w:history="1">
        <w:r w:rsidR="00DA1B49" w:rsidRPr="00E43CAE">
          <w:rPr>
            <w:rStyle w:val="Hyperlink"/>
            <w:noProof/>
          </w:rPr>
          <w:t>Resources</w:t>
        </w:r>
        <w:r w:rsidR="00DA1B49">
          <w:rPr>
            <w:noProof/>
            <w:webHidden/>
          </w:rPr>
          <w:tab/>
        </w:r>
        <w:r w:rsidR="00DA1B49">
          <w:rPr>
            <w:noProof/>
            <w:webHidden/>
          </w:rPr>
          <w:fldChar w:fldCharType="begin"/>
        </w:r>
        <w:r w:rsidR="00DA1B49">
          <w:rPr>
            <w:noProof/>
            <w:webHidden/>
          </w:rPr>
          <w:instrText xml:space="preserve"> PAGEREF _Toc441847567 \h </w:instrText>
        </w:r>
        <w:r w:rsidR="00DA1B49">
          <w:rPr>
            <w:noProof/>
            <w:webHidden/>
          </w:rPr>
        </w:r>
        <w:r w:rsidR="00DA1B49">
          <w:rPr>
            <w:noProof/>
            <w:webHidden/>
          </w:rPr>
          <w:fldChar w:fldCharType="separate"/>
        </w:r>
        <w:r w:rsidR="00DA1B49">
          <w:rPr>
            <w:noProof/>
            <w:webHidden/>
          </w:rPr>
          <w:t>43</w:t>
        </w:r>
        <w:r w:rsidR="00DA1B49">
          <w:rPr>
            <w:noProof/>
            <w:webHidden/>
          </w:rPr>
          <w:fldChar w:fldCharType="end"/>
        </w:r>
      </w:hyperlink>
    </w:p>
    <w:p w14:paraId="03746825" w14:textId="77777777" w:rsidR="00DA1B49" w:rsidRDefault="00680587">
      <w:pPr>
        <w:pStyle w:val="TOC2"/>
        <w:tabs>
          <w:tab w:val="right" w:leader="dot" w:pos="9628"/>
        </w:tabs>
        <w:rPr>
          <w:rFonts w:asciiTheme="minorHAnsi" w:eastAsiaTheme="minorEastAsia" w:hAnsiTheme="minorHAnsi"/>
          <w:noProof/>
          <w:lang w:eastAsia="en-AU"/>
        </w:rPr>
      </w:pPr>
      <w:hyperlink w:anchor="_Toc441847568" w:history="1">
        <w:r w:rsidR="00DA1B49" w:rsidRPr="00E43CAE">
          <w:rPr>
            <w:rStyle w:val="Hyperlink"/>
            <w:noProof/>
          </w:rPr>
          <w:t>Resource 1 – TWLH chart</w:t>
        </w:r>
        <w:r w:rsidR="00DA1B49">
          <w:rPr>
            <w:noProof/>
            <w:webHidden/>
          </w:rPr>
          <w:tab/>
        </w:r>
        <w:r w:rsidR="00DA1B49">
          <w:rPr>
            <w:noProof/>
            <w:webHidden/>
          </w:rPr>
          <w:fldChar w:fldCharType="begin"/>
        </w:r>
        <w:r w:rsidR="00DA1B49">
          <w:rPr>
            <w:noProof/>
            <w:webHidden/>
          </w:rPr>
          <w:instrText xml:space="preserve"> PAGEREF _Toc441847568 \h </w:instrText>
        </w:r>
        <w:r w:rsidR="00DA1B49">
          <w:rPr>
            <w:noProof/>
            <w:webHidden/>
          </w:rPr>
        </w:r>
        <w:r w:rsidR="00DA1B49">
          <w:rPr>
            <w:noProof/>
            <w:webHidden/>
          </w:rPr>
          <w:fldChar w:fldCharType="separate"/>
        </w:r>
        <w:r w:rsidR="00DA1B49">
          <w:rPr>
            <w:noProof/>
            <w:webHidden/>
          </w:rPr>
          <w:t>44</w:t>
        </w:r>
        <w:r w:rsidR="00DA1B49">
          <w:rPr>
            <w:noProof/>
            <w:webHidden/>
          </w:rPr>
          <w:fldChar w:fldCharType="end"/>
        </w:r>
      </w:hyperlink>
    </w:p>
    <w:p w14:paraId="23CBF6A9" w14:textId="77777777" w:rsidR="00DA1B49" w:rsidRDefault="00680587">
      <w:pPr>
        <w:pStyle w:val="TOC2"/>
        <w:tabs>
          <w:tab w:val="right" w:leader="dot" w:pos="9628"/>
        </w:tabs>
        <w:rPr>
          <w:rFonts w:asciiTheme="minorHAnsi" w:eastAsiaTheme="minorEastAsia" w:hAnsiTheme="minorHAnsi"/>
          <w:noProof/>
          <w:lang w:eastAsia="en-AU"/>
        </w:rPr>
      </w:pPr>
      <w:hyperlink w:anchor="_Toc441847569" w:history="1">
        <w:r w:rsidR="00DA1B49" w:rsidRPr="00E43CAE">
          <w:rPr>
            <w:rStyle w:val="Hyperlink"/>
            <w:noProof/>
          </w:rPr>
          <w:t>Resource 2 – Word bank</w:t>
        </w:r>
        <w:r w:rsidR="00DA1B49">
          <w:rPr>
            <w:noProof/>
            <w:webHidden/>
          </w:rPr>
          <w:tab/>
        </w:r>
        <w:r w:rsidR="00DA1B49">
          <w:rPr>
            <w:noProof/>
            <w:webHidden/>
          </w:rPr>
          <w:fldChar w:fldCharType="begin"/>
        </w:r>
        <w:r w:rsidR="00DA1B49">
          <w:rPr>
            <w:noProof/>
            <w:webHidden/>
          </w:rPr>
          <w:instrText xml:space="preserve"> PAGEREF _Toc441847569 \h </w:instrText>
        </w:r>
        <w:r w:rsidR="00DA1B49">
          <w:rPr>
            <w:noProof/>
            <w:webHidden/>
          </w:rPr>
        </w:r>
        <w:r w:rsidR="00DA1B49">
          <w:rPr>
            <w:noProof/>
            <w:webHidden/>
          </w:rPr>
          <w:fldChar w:fldCharType="separate"/>
        </w:r>
        <w:r w:rsidR="00DA1B49">
          <w:rPr>
            <w:noProof/>
            <w:webHidden/>
          </w:rPr>
          <w:t>45</w:t>
        </w:r>
        <w:r w:rsidR="00DA1B49">
          <w:rPr>
            <w:noProof/>
            <w:webHidden/>
          </w:rPr>
          <w:fldChar w:fldCharType="end"/>
        </w:r>
      </w:hyperlink>
    </w:p>
    <w:p w14:paraId="62C2731B" w14:textId="77777777" w:rsidR="00DA1B49" w:rsidRDefault="00680587">
      <w:pPr>
        <w:pStyle w:val="TOC2"/>
        <w:tabs>
          <w:tab w:val="right" w:leader="dot" w:pos="9628"/>
        </w:tabs>
        <w:rPr>
          <w:rFonts w:asciiTheme="minorHAnsi" w:eastAsiaTheme="minorEastAsia" w:hAnsiTheme="minorHAnsi"/>
          <w:noProof/>
          <w:lang w:eastAsia="en-AU"/>
        </w:rPr>
      </w:pPr>
      <w:hyperlink w:anchor="_Toc441847570" w:history="1">
        <w:r w:rsidR="00DA1B49" w:rsidRPr="00E43CAE">
          <w:rPr>
            <w:rStyle w:val="Hyperlink"/>
            <w:noProof/>
          </w:rPr>
          <w:t>Resource 3 – Student reflections</w:t>
        </w:r>
        <w:r w:rsidR="00DA1B49">
          <w:rPr>
            <w:noProof/>
            <w:webHidden/>
          </w:rPr>
          <w:tab/>
        </w:r>
        <w:r w:rsidR="00DA1B49">
          <w:rPr>
            <w:noProof/>
            <w:webHidden/>
          </w:rPr>
          <w:fldChar w:fldCharType="begin"/>
        </w:r>
        <w:r w:rsidR="00DA1B49">
          <w:rPr>
            <w:noProof/>
            <w:webHidden/>
          </w:rPr>
          <w:instrText xml:space="preserve"> PAGEREF _Toc441847570 \h </w:instrText>
        </w:r>
        <w:r w:rsidR="00DA1B49">
          <w:rPr>
            <w:noProof/>
            <w:webHidden/>
          </w:rPr>
        </w:r>
        <w:r w:rsidR="00DA1B49">
          <w:rPr>
            <w:noProof/>
            <w:webHidden/>
          </w:rPr>
          <w:fldChar w:fldCharType="separate"/>
        </w:r>
        <w:r w:rsidR="00DA1B49">
          <w:rPr>
            <w:noProof/>
            <w:webHidden/>
          </w:rPr>
          <w:t>46</w:t>
        </w:r>
        <w:r w:rsidR="00DA1B49">
          <w:rPr>
            <w:noProof/>
            <w:webHidden/>
          </w:rPr>
          <w:fldChar w:fldCharType="end"/>
        </w:r>
      </w:hyperlink>
    </w:p>
    <w:p w14:paraId="58C6B81C" w14:textId="77777777" w:rsidR="00DA1B49" w:rsidRDefault="00680587">
      <w:pPr>
        <w:pStyle w:val="TOC2"/>
        <w:tabs>
          <w:tab w:val="right" w:leader="dot" w:pos="9628"/>
        </w:tabs>
        <w:rPr>
          <w:rFonts w:asciiTheme="minorHAnsi" w:eastAsiaTheme="minorEastAsia" w:hAnsiTheme="minorHAnsi"/>
          <w:noProof/>
          <w:lang w:eastAsia="en-AU"/>
        </w:rPr>
      </w:pPr>
      <w:hyperlink w:anchor="_Toc441847571" w:history="1">
        <w:r w:rsidR="00DA1B49" w:rsidRPr="00E43CAE">
          <w:rPr>
            <w:rStyle w:val="Hyperlink"/>
            <w:noProof/>
          </w:rPr>
          <w:t>Resource 4 – Classifying things</w:t>
        </w:r>
        <w:r w:rsidR="00DA1B49">
          <w:rPr>
            <w:noProof/>
            <w:webHidden/>
          </w:rPr>
          <w:tab/>
        </w:r>
        <w:r w:rsidR="00DA1B49">
          <w:rPr>
            <w:noProof/>
            <w:webHidden/>
          </w:rPr>
          <w:fldChar w:fldCharType="begin"/>
        </w:r>
        <w:r w:rsidR="00DA1B49">
          <w:rPr>
            <w:noProof/>
            <w:webHidden/>
          </w:rPr>
          <w:instrText xml:space="preserve"> PAGEREF _Toc441847571 \h </w:instrText>
        </w:r>
        <w:r w:rsidR="00DA1B49">
          <w:rPr>
            <w:noProof/>
            <w:webHidden/>
          </w:rPr>
        </w:r>
        <w:r w:rsidR="00DA1B49">
          <w:rPr>
            <w:noProof/>
            <w:webHidden/>
          </w:rPr>
          <w:fldChar w:fldCharType="separate"/>
        </w:r>
        <w:r w:rsidR="00DA1B49">
          <w:rPr>
            <w:noProof/>
            <w:webHidden/>
          </w:rPr>
          <w:t>47</w:t>
        </w:r>
        <w:r w:rsidR="00DA1B49">
          <w:rPr>
            <w:noProof/>
            <w:webHidden/>
          </w:rPr>
          <w:fldChar w:fldCharType="end"/>
        </w:r>
      </w:hyperlink>
    </w:p>
    <w:p w14:paraId="5A91FA30" w14:textId="77777777" w:rsidR="00DA1B49" w:rsidRDefault="00680587">
      <w:pPr>
        <w:pStyle w:val="TOC2"/>
        <w:tabs>
          <w:tab w:val="right" w:leader="dot" w:pos="9628"/>
        </w:tabs>
        <w:rPr>
          <w:rFonts w:asciiTheme="minorHAnsi" w:eastAsiaTheme="minorEastAsia" w:hAnsiTheme="minorHAnsi"/>
          <w:noProof/>
          <w:lang w:eastAsia="en-AU"/>
        </w:rPr>
      </w:pPr>
      <w:hyperlink w:anchor="_Toc441847572" w:history="1">
        <w:r w:rsidR="00DA1B49" w:rsidRPr="00E43CAE">
          <w:rPr>
            <w:rStyle w:val="Hyperlink"/>
            <w:noProof/>
          </w:rPr>
          <w:t>Resource 5 – Coral fact sheet</w:t>
        </w:r>
        <w:r w:rsidR="00DA1B49">
          <w:rPr>
            <w:noProof/>
            <w:webHidden/>
          </w:rPr>
          <w:tab/>
        </w:r>
        <w:r w:rsidR="00DA1B49">
          <w:rPr>
            <w:noProof/>
            <w:webHidden/>
          </w:rPr>
          <w:fldChar w:fldCharType="begin"/>
        </w:r>
        <w:r w:rsidR="00DA1B49">
          <w:rPr>
            <w:noProof/>
            <w:webHidden/>
          </w:rPr>
          <w:instrText xml:space="preserve"> PAGEREF _Toc441847572 \h </w:instrText>
        </w:r>
        <w:r w:rsidR="00DA1B49">
          <w:rPr>
            <w:noProof/>
            <w:webHidden/>
          </w:rPr>
        </w:r>
        <w:r w:rsidR="00DA1B49">
          <w:rPr>
            <w:noProof/>
            <w:webHidden/>
          </w:rPr>
          <w:fldChar w:fldCharType="separate"/>
        </w:r>
        <w:r w:rsidR="00DA1B49">
          <w:rPr>
            <w:noProof/>
            <w:webHidden/>
          </w:rPr>
          <w:t>48</w:t>
        </w:r>
        <w:r w:rsidR="00DA1B49">
          <w:rPr>
            <w:noProof/>
            <w:webHidden/>
          </w:rPr>
          <w:fldChar w:fldCharType="end"/>
        </w:r>
      </w:hyperlink>
    </w:p>
    <w:p w14:paraId="2D37F27C" w14:textId="77777777" w:rsidR="00DA1B49" w:rsidRDefault="00680587">
      <w:pPr>
        <w:pStyle w:val="TOC2"/>
        <w:tabs>
          <w:tab w:val="right" w:leader="dot" w:pos="9628"/>
        </w:tabs>
        <w:rPr>
          <w:rFonts w:asciiTheme="minorHAnsi" w:eastAsiaTheme="minorEastAsia" w:hAnsiTheme="minorHAnsi"/>
          <w:noProof/>
          <w:lang w:eastAsia="en-AU"/>
        </w:rPr>
      </w:pPr>
      <w:hyperlink w:anchor="_Toc441847573" w:history="1">
        <w:r w:rsidR="00DA1B49" w:rsidRPr="00E43CAE">
          <w:rPr>
            <w:rStyle w:val="Hyperlink"/>
            <w:noProof/>
          </w:rPr>
          <w:t>Resource 6 – Fish fact sheet</w:t>
        </w:r>
        <w:r w:rsidR="00DA1B49">
          <w:rPr>
            <w:noProof/>
            <w:webHidden/>
          </w:rPr>
          <w:tab/>
        </w:r>
        <w:r w:rsidR="00DA1B49">
          <w:rPr>
            <w:noProof/>
            <w:webHidden/>
          </w:rPr>
          <w:fldChar w:fldCharType="begin"/>
        </w:r>
        <w:r w:rsidR="00DA1B49">
          <w:rPr>
            <w:noProof/>
            <w:webHidden/>
          </w:rPr>
          <w:instrText xml:space="preserve"> PAGEREF _Toc441847573 \h </w:instrText>
        </w:r>
        <w:r w:rsidR="00DA1B49">
          <w:rPr>
            <w:noProof/>
            <w:webHidden/>
          </w:rPr>
        </w:r>
        <w:r w:rsidR="00DA1B49">
          <w:rPr>
            <w:noProof/>
            <w:webHidden/>
          </w:rPr>
          <w:fldChar w:fldCharType="separate"/>
        </w:r>
        <w:r w:rsidR="00DA1B49">
          <w:rPr>
            <w:noProof/>
            <w:webHidden/>
          </w:rPr>
          <w:t>50</w:t>
        </w:r>
        <w:r w:rsidR="00DA1B49">
          <w:rPr>
            <w:noProof/>
            <w:webHidden/>
          </w:rPr>
          <w:fldChar w:fldCharType="end"/>
        </w:r>
      </w:hyperlink>
    </w:p>
    <w:p w14:paraId="565E39DD" w14:textId="77777777" w:rsidR="00DA1B49" w:rsidRDefault="00680587">
      <w:pPr>
        <w:pStyle w:val="TOC2"/>
        <w:tabs>
          <w:tab w:val="right" w:leader="dot" w:pos="9628"/>
        </w:tabs>
        <w:rPr>
          <w:rFonts w:asciiTheme="minorHAnsi" w:eastAsiaTheme="minorEastAsia" w:hAnsiTheme="minorHAnsi"/>
          <w:noProof/>
          <w:lang w:eastAsia="en-AU"/>
        </w:rPr>
      </w:pPr>
      <w:hyperlink w:anchor="_Toc441847574" w:history="1">
        <w:r w:rsidR="00DA1B49" w:rsidRPr="00E43CAE">
          <w:rPr>
            <w:rStyle w:val="Hyperlink"/>
            <w:noProof/>
          </w:rPr>
          <w:t>Resource 7 – Special symbiotic relationships fact sheet</w:t>
        </w:r>
        <w:r w:rsidR="00DA1B49">
          <w:rPr>
            <w:noProof/>
            <w:webHidden/>
          </w:rPr>
          <w:tab/>
        </w:r>
        <w:r w:rsidR="00DA1B49">
          <w:rPr>
            <w:noProof/>
            <w:webHidden/>
          </w:rPr>
          <w:fldChar w:fldCharType="begin"/>
        </w:r>
        <w:r w:rsidR="00DA1B49">
          <w:rPr>
            <w:noProof/>
            <w:webHidden/>
          </w:rPr>
          <w:instrText xml:space="preserve"> PAGEREF _Toc441847574 \h </w:instrText>
        </w:r>
        <w:r w:rsidR="00DA1B49">
          <w:rPr>
            <w:noProof/>
            <w:webHidden/>
          </w:rPr>
        </w:r>
        <w:r w:rsidR="00DA1B49">
          <w:rPr>
            <w:noProof/>
            <w:webHidden/>
          </w:rPr>
          <w:fldChar w:fldCharType="separate"/>
        </w:r>
        <w:r w:rsidR="00DA1B49">
          <w:rPr>
            <w:noProof/>
            <w:webHidden/>
          </w:rPr>
          <w:t>52</w:t>
        </w:r>
        <w:r w:rsidR="00DA1B49">
          <w:rPr>
            <w:noProof/>
            <w:webHidden/>
          </w:rPr>
          <w:fldChar w:fldCharType="end"/>
        </w:r>
      </w:hyperlink>
    </w:p>
    <w:p w14:paraId="77DEC3AD" w14:textId="77777777" w:rsidR="00DA1B49" w:rsidRDefault="00680587">
      <w:pPr>
        <w:pStyle w:val="TOC2"/>
        <w:tabs>
          <w:tab w:val="right" w:leader="dot" w:pos="9628"/>
        </w:tabs>
        <w:rPr>
          <w:rFonts w:asciiTheme="minorHAnsi" w:eastAsiaTheme="minorEastAsia" w:hAnsiTheme="minorHAnsi"/>
          <w:noProof/>
          <w:lang w:eastAsia="en-AU"/>
        </w:rPr>
      </w:pPr>
      <w:hyperlink w:anchor="_Toc441847575" w:history="1">
        <w:r w:rsidR="00DA1B49" w:rsidRPr="00E43CAE">
          <w:rPr>
            <w:rStyle w:val="Hyperlink"/>
            <w:noProof/>
          </w:rPr>
          <w:t>Resource 8 – Procedural text – pollution experiment</w:t>
        </w:r>
        <w:r w:rsidR="00DA1B49">
          <w:rPr>
            <w:noProof/>
            <w:webHidden/>
          </w:rPr>
          <w:tab/>
        </w:r>
        <w:r w:rsidR="00DA1B49">
          <w:rPr>
            <w:noProof/>
            <w:webHidden/>
          </w:rPr>
          <w:fldChar w:fldCharType="begin"/>
        </w:r>
        <w:r w:rsidR="00DA1B49">
          <w:rPr>
            <w:noProof/>
            <w:webHidden/>
          </w:rPr>
          <w:instrText xml:space="preserve"> PAGEREF _Toc441847575 \h </w:instrText>
        </w:r>
        <w:r w:rsidR="00DA1B49">
          <w:rPr>
            <w:noProof/>
            <w:webHidden/>
          </w:rPr>
        </w:r>
        <w:r w:rsidR="00DA1B49">
          <w:rPr>
            <w:noProof/>
            <w:webHidden/>
          </w:rPr>
          <w:fldChar w:fldCharType="separate"/>
        </w:r>
        <w:r w:rsidR="00DA1B49">
          <w:rPr>
            <w:noProof/>
            <w:webHidden/>
          </w:rPr>
          <w:t>54</w:t>
        </w:r>
        <w:r w:rsidR="00DA1B49">
          <w:rPr>
            <w:noProof/>
            <w:webHidden/>
          </w:rPr>
          <w:fldChar w:fldCharType="end"/>
        </w:r>
      </w:hyperlink>
    </w:p>
    <w:p w14:paraId="3805AF5F" w14:textId="77777777" w:rsidR="00DA1B49" w:rsidRDefault="00680587">
      <w:pPr>
        <w:pStyle w:val="TOC2"/>
        <w:tabs>
          <w:tab w:val="right" w:leader="dot" w:pos="9628"/>
        </w:tabs>
        <w:rPr>
          <w:rFonts w:asciiTheme="minorHAnsi" w:eastAsiaTheme="minorEastAsia" w:hAnsiTheme="minorHAnsi"/>
          <w:noProof/>
          <w:lang w:eastAsia="en-AU"/>
        </w:rPr>
      </w:pPr>
      <w:hyperlink w:anchor="_Toc441847576" w:history="1">
        <w:r w:rsidR="00DA1B49" w:rsidRPr="00E43CAE">
          <w:rPr>
            <w:rStyle w:val="Hyperlink"/>
            <w:noProof/>
          </w:rPr>
          <w:t>Resource 9 – Great Barrier Reef games</w:t>
        </w:r>
        <w:r w:rsidR="00DA1B49">
          <w:rPr>
            <w:noProof/>
            <w:webHidden/>
          </w:rPr>
          <w:tab/>
        </w:r>
        <w:r w:rsidR="00DA1B49">
          <w:rPr>
            <w:noProof/>
            <w:webHidden/>
          </w:rPr>
          <w:fldChar w:fldCharType="begin"/>
        </w:r>
        <w:r w:rsidR="00DA1B49">
          <w:rPr>
            <w:noProof/>
            <w:webHidden/>
          </w:rPr>
          <w:instrText xml:space="preserve"> PAGEREF _Toc441847576 \h </w:instrText>
        </w:r>
        <w:r w:rsidR="00DA1B49">
          <w:rPr>
            <w:noProof/>
            <w:webHidden/>
          </w:rPr>
        </w:r>
        <w:r w:rsidR="00DA1B49">
          <w:rPr>
            <w:noProof/>
            <w:webHidden/>
          </w:rPr>
          <w:fldChar w:fldCharType="separate"/>
        </w:r>
        <w:r w:rsidR="00DA1B49">
          <w:rPr>
            <w:noProof/>
            <w:webHidden/>
          </w:rPr>
          <w:t>56</w:t>
        </w:r>
        <w:r w:rsidR="00DA1B49">
          <w:rPr>
            <w:noProof/>
            <w:webHidden/>
          </w:rPr>
          <w:fldChar w:fldCharType="end"/>
        </w:r>
      </w:hyperlink>
    </w:p>
    <w:p w14:paraId="4D259C2A" w14:textId="77777777" w:rsidR="00DA1B49" w:rsidRDefault="00680587">
      <w:pPr>
        <w:pStyle w:val="TOC2"/>
        <w:tabs>
          <w:tab w:val="right" w:leader="dot" w:pos="9628"/>
        </w:tabs>
        <w:rPr>
          <w:rFonts w:asciiTheme="minorHAnsi" w:eastAsiaTheme="minorEastAsia" w:hAnsiTheme="minorHAnsi"/>
          <w:noProof/>
          <w:lang w:eastAsia="en-AU"/>
        </w:rPr>
      </w:pPr>
      <w:hyperlink w:anchor="_Toc441847577" w:history="1">
        <w:r w:rsidR="00DA1B49" w:rsidRPr="00E43CAE">
          <w:rPr>
            <w:rStyle w:val="Hyperlink"/>
            <w:noProof/>
          </w:rPr>
          <w:t>Resource 10 – Cause-and-effect chart 1</w:t>
        </w:r>
        <w:r w:rsidR="00DA1B49">
          <w:rPr>
            <w:noProof/>
            <w:webHidden/>
          </w:rPr>
          <w:tab/>
        </w:r>
        <w:r w:rsidR="00DA1B49">
          <w:rPr>
            <w:noProof/>
            <w:webHidden/>
          </w:rPr>
          <w:fldChar w:fldCharType="begin"/>
        </w:r>
        <w:r w:rsidR="00DA1B49">
          <w:rPr>
            <w:noProof/>
            <w:webHidden/>
          </w:rPr>
          <w:instrText xml:space="preserve"> PAGEREF _Toc441847577 \h </w:instrText>
        </w:r>
        <w:r w:rsidR="00DA1B49">
          <w:rPr>
            <w:noProof/>
            <w:webHidden/>
          </w:rPr>
        </w:r>
        <w:r w:rsidR="00DA1B49">
          <w:rPr>
            <w:noProof/>
            <w:webHidden/>
          </w:rPr>
          <w:fldChar w:fldCharType="separate"/>
        </w:r>
        <w:r w:rsidR="00DA1B49">
          <w:rPr>
            <w:noProof/>
            <w:webHidden/>
          </w:rPr>
          <w:t>59</w:t>
        </w:r>
        <w:r w:rsidR="00DA1B49">
          <w:rPr>
            <w:noProof/>
            <w:webHidden/>
          </w:rPr>
          <w:fldChar w:fldCharType="end"/>
        </w:r>
      </w:hyperlink>
    </w:p>
    <w:p w14:paraId="36E4CA21" w14:textId="77777777" w:rsidR="00DA1B49" w:rsidRDefault="00680587">
      <w:pPr>
        <w:pStyle w:val="TOC2"/>
        <w:tabs>
          <w:tab w:val="right" w:leader="dot" w:pos="9628"/>
        </w:tabs>
        <w:rPr>
          <w:rFonts w:asciiTheme="minorHAnsi" w:eastAsiaTheme="minorEastAsia" w:hAnsiTheme="minorHAnsi"/>
          <w:noProof/>
          <w:lang w:eastAsia="en-AU"/>
        </w:rPr>
      </w:pPr>
      <w:hyperlink w:anchor="_Toc441847578" w:history="1">
        <w:r w:rsidR="00DA1B49" w:rsidRPr="00E43CAE">
          <w:rPr>
            <w:rStyle w:val="Hyperlink"/>
            <w:noProof/>
          </w:rPr>
          <w:t>Resource 10 – Cause-and-effect chart 2</w:t>
        </w:r>
        <w:r w:rsidR="00DA1B49">
          <w:rPr>
            <w:noProof/>
            <w:webHidden/>
          </w:rPr>
          <w:tab/>
        </w:r>
        <w:r w:rsidR="00DA1B49">
          <w:rPr>
            <w:noProof/>
            <w:webHidden/>
          </w:rPr>
          <w:fldChar w:fldCharType="begin"/>
        </w:r>
        <w:r w:rsidR="00DA1B49">
          <w:rPr>
            <w:noProof/>
            <w:webHidden/>
          </w:rPr>
          <w:instrText xml:space="preserve"> PAGEREF _Toc441847578 \h </w:instrText>
        </w:r>
        <w:r w:rsidR="00DA1B49">
          <w:rPr>
            <w:noProof/>
            <w:webHidden/>
          </w:rPr>
        </w:r>
        <w:r w:rsidR="00DA1B49">
          <w:rPr>
            <w:noProof/>
            <w:webHidden/>
          </w:rPr>
          <w:fldChar w:fldCharType="separate"/>
        </w:r>
        <w:r w:rsidR="00DA1B49">
          <w:rPr>
            <w:noProof/>
            <w:webHidden/>
          </w:rPr>
          <w:t>60</w:t>
        </w:r>
        <w:r w:rsidR="00DA1B49">
          <w:rPr>
            <w:noProof/>
            <w:webHidden/>
          </w:rPr>
          <w:fldChar w:fldCharType="end"/>
        </w:r>
      </w:hyperlink>
    </w:p>
    <w:p w14:paraId="022B29C9" w14:textId="77777777" w:rsidR="00DA1B49" w:rsidRDefault="00680587">
      <w:pPr>
        <w:pStyle w:val="TOC2"/>
        <w:tabs>
          <w:tab w:val="right" w:leader="dot" w:pos="9628"/>
        </w:tabs>
        <w:rPr>
          <w:rFonts w:asciiTheme="minorHAnsi" w:eastAsiaTheme="minorEastAsia" w:hAnsiTheme="minorHAnsi"/>
          <w:noProof/>
          <w:lang w:eastAsia="en-AU"/>
        </w:rPr>
      </w:pPr>
      <w:hyperlink w:anchor="_Toc441847579" w:history="1">
        <w:r w:rsidR="00DA1B49" w:rsidRPr="00E43CAE">
          <w:rPr>
            <w:rStyle w:val="Hyperlink"/>
            <w:noProof/>
          </w:rPr>
          <w:t>Resource 11 – Student task sheet and Guide for making judgements</w:t>
        </w:r>
        <w:r w:rsidR="00DA1B49">
          <w:rPr>
            <w:noProof/>
            <w:webHidden/>
          </w:rPr>
          <w:tab/>
        </w:r>
        <w:r w:rsidR="00DA1B49">
          <w:rPr>
            <w:noProof/>
            <w:webHidden/>
          </w:rPr>
          <w:fldChar w:fldCharType="begin"/>
        </w:r>
        <w:r w:rsidR="00DA1B49">
          <w:rPr>
            <w:noProof/>
            <w:webHidden/>
          </w:rPr>
          <w:instrText xml:space="preserve"> PAGEREF _Toc441847579 \h </w:instrText>
        </w:r>
        <w:r w:rsidR="00DA1B49">
          <w:rPr>
            <w:noProof/>
            <w:webHidden/>
          </w:rPr>
        </w:r>
        <w:r w:rsidR="00DA1B49">
          <w:rPr>
            <w:noProof/>
            <w:webHidden/>
          </w:rPr>
          <w:fldChar w:fldCharType="separate"/>
        </w:r>
        <w:r w:rsidR="00DA1B49">
          <w:rPr>
            <w:noProof/>
            <w:webHidden/>
          </w:rPr>
          <w:t>61</w:t>
        </w:r>
        <w:r w:rsidR="00DA1B49">
          <w:rPr>
            <w:noProof/>
            <w:webHidden/>
          </w:rPr>
          <w:fldChar w:fldCharType="end"/>
        </w:r>
      </w:hyperlink>
    </w:p>
    <w:p w14:paraId="205708BE" w14:textId="5A1BF9DB" w:rsidR="00D064B2" w:rsidRPr="0015369B" w:rsidRDefault="001330FC" w:rsidP="000F0498">
      <w:pPr>
        <w:pStyle w:val="Heading1"/>
        <w:rPr>
          <w:rFonts w:hint="eastAsia"/>
        </w:rPr>
      </w:pPr>
      <w:r w:rsidRPr="0015369B">
        <w:rPr>
          <w:rFonts w:ascii="Arial" w:eastAsiaTheme="minorHAnsi" w:hAnsi="Arial" w:cstheme="minorBidi"/>
          <w:b w:val="0"/>
          <w:color w:val="auto"/>
          <w:sz w:val="22"/>
          <w:szCs w:val="22"/>
        </w:rPr>
        <w:lastRenderedPageBreak/>
        <w:fldChar w:fldCharType="end"/>
      </w:r>
      <w:bookmarkStart w:id="2" w:name="_Toc441847559"/>
      <w:r w:rsidR="00D064B2" w:rsidRPr="0015369B">
        <w:t>Unit overview</w:t>
      </w:r>
      <w:bookmarkEnd w:id="2"/>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rsidRPr="0015369B" w14:paraId="761DD10E" w14:textId="77777777" w:rsidTr="00D859A6">
        <w:trPr>
          <w:tblHeader/>
        </w:trPr>
        <w:tc>
          <w:tcPr>
            <w:tcW w:w="2608" w:type="dxa"/>
            <w:tcBorders>
              <w:top w:val="single" w:sz="12" w:space="0" w:color="C3D600"/>
              <w:bottom w:val="single" w:sz="8" w:space="0" w:color="C3D600"/>
            </w:tcBorders>
            <w:shd w:val="clear" w:color="auto" w:fill="EDF3B2"/>
          </w:tcPr>
          <w:p w14:paraId="6BCFA8C0" w14:textId="77777777" w:rsidR="00D064B2" w:rsidRPr="0015369B" w:rsidRDefault="00D064B2" w:rsidP="00195597">
            <w:pPr>
              <w:pStyle w:val="Tableheader1"/>
            </w:pPr>
            <w:r w:rsidRPr="0015369B">
              <w:t>Unit title</w:t>
            </w:r>
          </w:p>
        </w:tc>
        <w:tc>
          <w:tcPr>
            <w:tcW w:w="0" w:type="auto"/>
          </w:tcPr>
          <w:p w14:paraId="75310F1D" w14:textId="380FE867" w:rsidR="00D064B2" w:rsidRPr="0015369B" w:rsidRDefault="008A1743" w:rsidP="00195597">
            <w:pPr>
              <w:pStyle w:val="Tablepara0"/>
            </w:pPr>
            <w:r w:rsidRPr="0015369B">
              <w:t>Exploring the Reef</w:t>
            </w:r>
          </w:p>
        </w:tc>
      </w:tr>
      <w:tr w:rsidR="00D064B2" w:rsidRPr="0015369B" w14:paraId="653E545D" w14:textId="77777777" w:rsidTr="00195597">
        <w:tc>
          <w:tcPr>
            <w:tcW w:w="2608" w:type="dxa"/>
            <w:tcBorders>
              <w:top w:val="single" w:sz="8" w:space="0" w:color="C3D600"/>
              <w:bottom w:val="single" w:sz="8" w:space="0" w:color="C3D600"/>
            </w:tcBorders>
            <w:shd w:val="clear" w:color="auto" w:fill="EDF3B2"/>
          </w:tcPr>
          <w:p w14:paraId="70E9FA4C" w14:textId="77777777" w:rsidR="00D064B2" w:rsidRPr="0015369B" w:rsidRDefault="00D064B2" w:rsidP="00195597">
            <w:pPr>
              <w:pStyle w:val="Tableheader1"/>
            </w:pPr>
            <w:r w:rsidRPr="0015369B">
              <w:t>Learning Area</w:t>
            </w:r>
          </w:p>
        </w:tc>
        <w:tc>
          <w:tcPr>
            <w:tcW w:w="0" w:type="auto"/>
          </w:tcPr>
          <w:p w14:paraId="7B6ED069" w14:textId="77777777" w:rsidR="00D064B2" w:rsidRPr="0015369B" w:rsidRDefault="00CF1277" w:rsidP="00195597">
            <w:pPr>
              <w:pStyle w:val="Tablepara0"/>
            </w:pPr>
            <w:r w:rsidRPr="0015369B">
              <w:t>Science</w:t>
            </w:r>
          </w:p>
        </w:tc>
      </w:tr>
      <w:tr w:rsidR="009A366B" w:rsidRPr="0015369B" w14:paraId="4188469C" w14:textId="77777777" w:rsidTr="00195597">
        <w:tc>
          <w:tcPr>
            <w:tcW w:w="2608" w:type="dxa"/>
            <w:tcBorders>
              <w:top w:val="single" w:sz="8" w:space="0" w:color="C3D600"/>
              <w:bottom w:val="single" w:sz="8" w:space="0" w:color="C3D600"/>
            </w:tcBorders>
            <w:shd w:val="clear" w:color="auto" w:fill="EDF3B2"/>
          </w:tcPr>
          <w:p w14:paraId="345B173F" w14:textId="298985DF" w:rsidR="009A366B" w:rsidRPr="0015369B" w:rsidRDefault="009A366B" w:rsidP="00195597">
            <w:pPr>
              <w:pStyle w:val="Tableheader1"/>
            </w:pPr>
            <w:r w:rsidRPr="0015369B">
              <w:t xml:space="preserve">Science Understanding </w:t>
            </w:r>
            <w:r w:rsidR="00195597" w:rsidRPr="0015369B">
              <w:br/>
            </w:r>
            <w:r w:rsidRPr="0015369B">
              <w:t>(sub-strand)</w:t>
            </w:r>
          </w:p>
        </w:tc>
        <w:tc>
          <w:tcPr>
            <w:tcW w:w="0" w:type="auto"/>
          </w:tcPr>
          <w:p w14:paraId="24D2AECA" w14:textId="77777777" w:rsidR="009A366B" w:rsidRPr="0015369B" w:rsidRDefault="009A366B" w:rsidP="00195597">
            <w:pPr>
              <w:pStyle w:val="Tablepara0"/>
            </w:pPr>
            <w:r w:rsidRPr="0015369B">
              <w:t>Biological sciences</w:t>
            </w:r>
          </w:p>
        </w:tc>
      </w:tr>
      <w:tr w:rsidR="00D064B2" w:rsidRPr="0015369B" w14:paraId="6701C004" w14:textId="77777777" w:rsidTr="00195597">
        <w:tc>
          <w:tcPr>
            <w:tcW w:w="2608" w:type="dxa"/>
            <w:tcBorders>
              <w:top w:val="single" w:sz="8" w:space="0" w:color="C3D600"/>
              <w:bottom w:val="single" w:sz="8" w:space="0" w:color="C3D600"/>
            </w:tcBorders>
            <w:shd w:val="clear" w:color="auto" w:fill="EDF3B2"/>
          </w:tcPr>
          <w:p w14:paraId="23AEE2F3" w14:textId="77777777" w:rsidR="00D064B2" w:rsidRPr="0015369B" w:rsidRDefault="00D064B2" w:rsidP="00195597">
            <w:pPr>
              <w:pStyle w:val="Tableheader1"/>
            </w:pPr>
            <w:r w:rsidRPr="0015369B">
              <w:t>Year level</w:t>
            </w:r>
          </w:p>
        </w:tc>
        <w:tc>
          <w:tcPr>
            <w:tcW w:w="0" w:type="auto"/>
          </w:tcPr>
          <w:p w14:paraId="0A07C448" w14:textId="1BE175A2" w:rsidR="00D064B2" w:rsidRPr="0015369B" w:rsidRDefault="008A1743" w:rsidP="00195597">
            <w:pPr>
              <w:pStyle w:val="Tablepara0"/>
            </w:pPr>
            <w:r w:rsidRPr="0015369B">
              <w:t>3</w:t>
            </w:r>
          </w:p>
        </w:tc>
      </w:tr>
      <w:tr w:rsidR="00D064B2" w:rsidRPr="0015369B" w14:paraId="4DB99C0E" w14:textId="77777777" w:rsidTr="00195597">
        <w:tc>
          <w:tcPr>
            <w:tcW w:w="2608" w:type="dxa"/>
            <w:tcBorders>
              <w:top w:val="single" w:sz="8" w:space="0" w:color="C3D600"/>
              <w:bottom w:val="single" w:sz="8" w:space="0" w:color="C3D600"/>
            </w:tcBorders>
            <w:shd w:val="clear" w:color="auto" w:fill="EDF3B2"/>
          </w:tcPr>
          <w:p w14:paraId="5CFB0A13" w14:textId="77777777" w:rsidR="00D064B2" w:rsidRPr="0015369B" w:rsidRDefault="00D064B2" w:rsidP="00195597">
            <w:pPr>
              <w:pStyle w:val="Tableheader1"/>
            </w:pPr>
            <w:r w:rsidRPr="0015369B">
              <w:t>Duration</w:t>
            </w:r>
          </w:p>
        </w:tc>
        <w:tc>
          <w:tcPr>
            <w:tcW w:w="0" w:type="auto"/>
          </w:tcPr>
          <w:p w14:paraId="340F48BF" w14:textId="49669982" w:rsidR="00E647BA" w:rsidRPr="00E647BA" w:rsidRDefault="00843A42" w:rsidP="00E647BA">
            <w:pPr>
              <w:pStyle w:val="Tablepara0"/>
            </w:pPr>
            <w:r w:rsidRPr="0015369B">
              <w:t xml:space="preserve">Approximately </w:t>
            </w:r>
            <w:r w:rsidR="00B906D2" w:rsidRPr="0015369B">
              <w:t>seven</w:t>
            </w:r>
            <w:r w:rsidR="001C1E9E" w:rsidRPr="0015369B">
              <w:t xml:space="preserve"> </w:t>
            </w:r>
            <w:r w:rsidR="00BC57C0" w:rsidRPr="0015369B">
              <w:t>weeks</w:t>
            </w:r>
            <w:r w:rsidR="001C1E9E" w:rsidRPr="0015369B">
              <w:t xml:space="preserve"> </w:t>
            </w:r>
            <w:r w:rsidR="00396CEA" w:rsidRPr="0015369B">
              <w:t>(1</w:t>
            </w:r>
            <w:r w:rsidR="00D8488A" w:rsidRPr="0015369B">
              <w:t>3</w:t>
            </w:r>
            <w:r w:rsidRPr="0015369B">
              <w:t xml:space="preserve"> lessons)</w:t>
            </w:r>
            <w:r w:rsidR="00DF4743" w:rsidRPr="0015369B">
              <w:t>*</w:t>
            </w:r>
          </w:p>
          <w:p w14:paraId="48FA847D" w14:textId="0DF611A3" w:rsidR="00E647BA" w:rsidRPr="00E647BA" w:rsidRDefault="00E647BA" w:rsidP="00195597">
            <w:pPr>
              <w:pStyle w:val="Tablepara1"/>
              <w:rPr>
                <w:i/>
                <w:sz w:val="20"/>
                <w:szCs w:val="20"/>
              </w:rPr>
            </w:pPr>
            <w:r w:rsidRPr="00E647BA">
              <w:rPr>
                <w:i/>
                <w:sz w:val="20"/>
                <w:szCs w:val="20"/>
              </w:rPr>
              <w:t>*</w:t>
            </w:r>
            <w:r w:rsidR="008A1743" w:rsidRPr="00E647BA">
              <w:rPr>
                <w:i/>
                <w:sz w:val="20"/>
                <w:szCs w:val="20"/>
              </w:rPr>
              <w:t>based on 2</w:t>
            </w:r>
            <w:r w:rsidR="009A366B" w:rsidRPr="00E647BA">
              <w:rPr>
                <w:i/>
                <w:sz w:val="20"/>
                <w:szCs w:val="20"/>
              </w:rPr>
              <w:t xml:space="preserve"> lesson</w:t>
            </w:r>
            <w:r w:rsidR="008A1743" w:rsidRPr="00E647BA">
              <w:rPr>
                <w:i/>
                <w:sz w:val="20"/>
                <w:szCs w:val="20"/>
              </w:rPr>
              <w:t>s</w:t>
            </w:r>
            <w:r w:rsidR="009A366B" w:rsidRPr="00E647BA">
              <w:rPr>
                <w:i/>
                <w:sz w:val="20"/>
                <w:szCs w:val="20"/>
              </w:rPr>
              <w:t xml:space="preserve"> of science per week for Year </w:t>
            </w:r>
            <w:r w:rsidR="008A1743" w:rsidRPr="00E647BA">
              <w:rPr>
                <w:i/>
                <w:sz w:val="20"/>
                <w:szCs w:val="20"/>
              </w:rPr>
              <w:t>3</w:t>
            </w:r>
            <w:r w:rsidR="009A366B" w:rsidRPr="00E647BA">
              <w:rPr>
                <w:i/>
                <w:sz w:val="20"/>
                <w:szCs w:val="20"/>
              </w:rPr>
              <w:t xml:space="preserve"> (50 min</w:t>
            </w:r>
            <w:r w:rsidR="001A4366" w:rsidRPr="00E647BA">
              <w:rPr>
                <w:i/>
                <w:sz w:val="20"/>
                <w:szCs w:val="20"/>
              </w:rPr>
              <w:t>utes</w:t>
            </w:r>
            <w:r w:rsidR="009A366B" w:rsidRPr="00E647BA">
              <w:rPr>
                <w:i/>
                <w:sz w:val="20"/>
                <w:szCs w:val="20"/>
              </w:rPr>
              <w:t xml:space="preserve"> per lesson)</w:t>
            </w:r>
          </w:p>
        </w:tc>
      </w:tr>
      <w:tr w:rsidR="00D064B2" w:rsidRPr="0015369B" w14:paraId="7E0DD643" w14:textId="77777777" w:rsidTr="00195597">
        <w:tc>
          <w:tcPr>
            <w:tcW w:w="2608" w:type="dxa"/>
            <w:tcBorders>
              <w:top w:val="single" w:sz="8" w:space="0" w:color="C3D600"/>
              <w:bottom w:val="single" w:sz="12" w:space="0" w:color="C3D600"/>
            </w:tcBorders>
            <w:shd w:val="clear" w:color="auto" w:fill="EDF3B2"/>
          </w:tcPr>
          <w:p w14:paraId="1C9F62AF" w14:textId="77777777" w:rsidR="00D064B2" w:rsidRPr="0015369B" w:rsidRDefault="00D064B2" w:rsidP="00195597">
            <w:pPr>
              <w:pStyle w:val="Tableheader1"/>
            </w:pPr>
            <w:r w:rsidRPr="0015369B">
              <w:t>Unit description</w:t>
            </w:r>
          </w:p>
        </w:tc>
        <w:tc>
          <w:tcPr>
            <w:tcW w:w="0" w:type="auto"/>
          </w:tcPr>
          <w:p w14:paraId="18AE9EC6" w14:textId="4F26C1AB" w:rsidR="00046968" w:rsidRPr="0015369B" w:rsidRDefault="00DB3A25" w:rsidP="00195597">
            <w:pPr>
              <w:pStyle w:val="Tablepara0"/>
              <w:rPr>
                <w:rStyle w:val="Templatenotes"/>
                <w:vanish w:val="0"/>
                <w:color w:val="auto"/>
              </w:rPr>
            </w:pPr>
            <w:r w:rsidRPr="0015369B">
              <w:t>In this unit</w:t>
            </w:r>
            <w:r w:rsidR="001A4366" w:rsidRPr="0015369B">
              <w:t>,</w:t>
            </w:r>
            <w:r w:rsidRPr="0015369B">
              <w:t xml:space="preserve"> students will investigate living and non-living things </w:t>
            </w:r>
            <w:r w:rsidR="00E04B0C" w:rsidRPr="0015369B">
              <w:t>(</w:t>
            </w:r>
            <w:r w:rsidR="00790998" w:rsidRPr="0015369B">
              <w:t xml:space="preserve">including things </w:t>
            </w:r>
            <w:r w:rsidRPr="0015369B">
              <w:t>on the Great Barrier Reef</w:t>
            </w:r>
            <w:r w:rsidR="00E04B0C" w:rsidRPr="0015369B">
              <w:t>)</w:t>
            </w:r>
            <w:r w:rsidRPr="0015369B">
              <w:t xml:space="preserve">. They will observe and group things as living or non-living based on observable features. They will explore </w:t>
            </w:r>
            <w:r w:rsidR="00790998" w:rsidRPr="0015369B">
              <w:t xml:space="preserve">the characteristics of living things. Students will identify </w:t>
            </w:r>
            <w:r w:rsidRPr="0015369B">
              <w:t xml:space="preserve">natural and human threats to living things on the Reef and recognise how science can help people understand </w:t>
            </w:r>
            <w:r w:rsidR="00E04B0C" w:rsidRPr="0015369B">
              <w:t xml:space="preserve">threats to the Reef such as oil spills and </w:t>
            </w:r>
            <w:r w:rsidRPr="0015369B">
              <w:t xml:space="preserve">the effect of </w:t>
            </w:r>
            <w:r w:rsidR="00E04B0C" w:rsidRPr="0015369B">
              <w:t>human</w:t>
            </w:r>
            <w:r w:rsidRPr="0015369B">
              <w:t xml:space="preserve"> actions.</w:t>
            </w:r>
          </w:p>
        </w:tc>
      </w:tr>
    </w:tbl>
    <w:p w14:paraId="73E1D25B" w14:textId="77777777" w:rsidR="000A6D1C" w:rsidRPr="0015369B" w:rsidRDefault="000A6D1C" w:rsidP="00D064B2"/>
    <w:p w14:paraId="394FDD60" w14:textId="77777777" w:rsidR="00D064B2" w:rsidRPr="0015369B" w:rsidRDefault="000A6D1C" w:rsidP="000A6D1C">
      <w:pPr>
        <w:pStyle w:val="Heading1"/>
        <w:rPr>
          <w:rFonts w:hint="eastAsia"/>
        </w:rPr>
      </w:pPr>
      <w:bookmarkStart w:id="3" w:name="_Toc441847560"/>
      <w:r w:rsidRPr="0015369B">
        <w:lastRenderedPageBreak/>
        <w:t>Teacher information</w:t>
      </w:r>
      <w:bookmarkEnd w:id="3"/>
    </w:p>
    <w:p w14:paraId="47EC9081" w14:textId="77777777" w:rsidR="000A6D1C" w:rsidRPr="0015369B" w:rsidRDefault="000A6D1C" w:rsidP="000A6D1C">
      <w:pPr>
        <w:pStyle w:val="Heading2"/>
      </w:pPr>
      <w:r w:rsidRPr="0015369B">
        <w:t>Safety and risk management</w:t>
      </w:r>
    </w:p>
    <w:p w14:paraId="59707C87" w14:textId="77777777" w:rsidR="00A87CA0" w:rsidRPr="0015369B" w:rsidRDefault="00A87CA0" w:rsidP="00A87CA0">
      <w:r w:rsidRPr="0015369B">
        <w:t>You will need to identify safety issues and conduct your own curriculum activity risk assessment</w:t>
      </w:r>
      <w:r w:rsidR="00E63046" w:rsidRPr="0015369B">
        <w:t>s</w:t>
      </w:r>
      <w:r w:rsidRPr="0015369B">
        <w:t xml:space="preserve"> for all activities and excursions in this unit.</w:t>
      </w:r>
    </w:p>
    <w:p w14:paraId="4B6634D0" w14:textId="77777777" w:rsidR="005E50CE" w:rsidRPr="0015369B" w:rsidRDefault="00A87CA0" w:rsidP="005E50CE">
      <w:pPr>
        <w:rPr>
          <w:rStyle w:val="Hyperlink"/>
        </w:rPr>
      </w:pPr>
      <w:r w:rsidRPr="0015369B">
        <w:t xml:space="preserve">For advice and documents refer to the Department of Education and Training Curriculum Activity Risk Assessment Guidelines: </w:t>
      </w:r>
      <w:hyperlink r:id="rId23" w:history="1">
        <w:r w:rsidRPr="0015369B">
          <w:rPr>
            <w:rStyle w:val="Hyperlink"/>
          </w:rPr>
          <w:t>http://education.qld.gov.au/health/safety/hazards/curriculum-activities.html</w:t>
        </w:r>
      </w:hyperlink>
      <w:r w:rsidR="00E63046" w:rsidRPr="0015369B">
        <w:rPr>
          <w:rStyle w:val="Hyperlink"/>
        </w:rPr>
        <w:t xml:space="preserve"> </w:t>
      </w:r>
    </w:p>
    <w:p w14:paraId="2B04ED60" w14:textId="77777777" w:rsidR="009A366B" w:rsidRPr="0015369B" w:rsidRDefault="009A366B" w:rsidP="009A366B">
      <w:r w:rsidRPr="0015369B">
        <w:t>The actual risk level for activities in this unit will vary according to the specific circumstances of the activity and your school and classroom context. You must consider all specific circumstances when you complete a risk assessment. Examples of considerations include, but are not limited to:</w:t>
      </w:r>
    </w:p>
    <w:p w14:paraId="77133F3C" w14:textId="77777777" w:rsidR="009A366B" w:rsidRPr="0015369B" w:rsidRDefault="009A366B" w:rsidP="00195597">
      <w:pPr>
        <w:pStyle w:val="Normalbullet1"/>
      </w:pPr>
      <w:r w:rsidRPr="0015369B">
        <w:t>Is the activity occurring within</w:t>
      </w:r>
      <w:r w:rsidR="00514D6A" w:rsidRPr="0015369B">
        <w:t>,</w:t>
      </w:r>
      <w:r w:rsidRPr="0015369B">
        <w:t xml:space="preserve"> or outside of school grounds e.g. an excursion?</w:t>
      </w:r>
    </w:p>
    <w:p w14:paraId="386DC5F3" w14:textId="77777777" w:rsidR="009A366B" w:rsidRPr="0015369B" w:rsidRDefault="009A366B" w:rsidP="00195597">
      <w:pPr>
        <w:pStyle w:val="Normalbullet1"/>
      </w:pPr>
      <w:r w:rsidRPr="0015369B">
        <w:t>How will students be supervised during the activity?</w:t>
      </w:r>
    </w:p>
    <w:p w14:paraId="664FDD82" w14:textId="77777777" w:rsidR="009A366B" w:rsidRPr="0015369B" w:rsidRDefault="009A366B" w:rsidP="00195597">
      <w:pPr>
        <w:pStyle w:val="Normalbullet1"/>
      </w:pPr>
      <w:r w:rsidRPr="0015369B">
        <w:t>What will students do during the activity?</w:t>
      </w:r>
    </w:p>
    <w:p w14:paraId="20F1A317" w14:textId="77777777" w:rsidR="009A366B" w:rsidRPr="0015369B" w:rsidRDefault="009A366B" w:rsidP="00195597">
      <w:pPr>
        <w:pStyle w:val="Normalbullet1"/>
      </w:pPr>
      <w:r w:rsidRPr="0015369B">
        <w:t>Are there any special student considerations e.g. medical, behavioural or special needs?</w:t>
      </w:r>
    </w:p>
    <w:p w14:paraId="710A5B2E" w14:textId="77777777" w:rsidR="009A366B" w:rsidRPr="0015369B" w:rsidRDefault="009A366B" w:rsidP="00195597">
      <w:pPr>
        <w:pStyle w:val="Normalbullet1"/>
      </w:pPr>
      <w:r w:rsidRPr="0015369B">
        <w:t>What hazards do you need to take into account e.g. hazardous substances, tools or equipment?</w:t>
      </w:r>
    </w:p>
    <w:p w14:paraId="2F5E9785" w14:textId="77777777" w:rsidR="008A1743" w:rsidRPr="0015369B" w:rsidRDefault="000A6D1C" w:rsidP="008A1743">
      <w:pPr>
        <w:pStyle w:val="Heading2"/>
      </w:pPr>
      <w:r w:rsidRPr="0015369B">
        <w:t>Unit details</w:t>
      </w:r>
    </w:p>
    <w:p w14:paraId="5AE78F4C" w14:textId="77777777" w:rsidR="003A609B" w:rsidRPr="0015369B" w:rsidRDefault="00333D5A" w:rsidP="00195597">
      <w:r w:rsidRPr="0015369B">
        <w:t xml:space="preserve">The Great Barrier Reef Marine Park Authority (GBRMPA) </w:t>
      </w:r>
      <w:r w:rsidR="008A1743" w:rsidRPr="0015369B">
        <w:t>Exploring the Reef</w:t>
      </w:r>
      <w:r w:rsidRPr="0015369B">
        <w:t xml:space="preserve"> </w:t>
      </w:r>
      <w:r w:rsidR="009A4498" w:rsidRPr="0015369B">
        <w:t xml:space="preserve">unit is a </w:t>
      </w:r>
      <w:r w:rsidR="008A1743" w:rsidRPr="0015369B">
        <w:t>Year 3</w:t>
      </w:r>
      <w:r w:rsidRPr="0015369B">
        <w:t xml:space="preserve"> </w:t>
      </w:r>
      <w:r w:rsidR="00514D6A" w:rsidRPr="0015369B">
        <w:t xml:space="preserve">Science </w:t>
      </w:r>
      <w:r w:rsidRPr="0015369B">
        <w:t xml:space="preserve">unit of work. </w:t>
      </w:r>
      <w:r w:rsidR="003A609B" w:rsidRPr="0015369B">
        <w:t>The content descriptions</w:t>
      </w:r>
      <w:r w:rsidRPr="0015369B">
        <w:t xml:space="preserve"> for this unit are from </w:t>
      </w:r>
      <w:r w:rsidR="003A609B" w:rsidRPr="0015369B">
        <w:t>the Australian</w:t>
      </w:r>
      <w:r w:rsidRPr="0015369B">
        <w:t xml:space="preserve"> Curriculum</w:t>
      </w:r>
      <w:r w:rsidR="00A87CA0" w:rsidRPr="0015369B">
        <w:t>: Science (Version 7.4 dated 30</w:t>
      </w:r>
      <w:r w:rsidR="00A87CA0" w:rsidRPr="0015369B">
        <w:rPr>
          <w:vertAlign w:val="superscript"/>
        </w:rPr>
        <w:t>th</w:t>
      </w:r>
      <w:r w:rsidR="00A87CA0" w:rsidRPr="0015369B">
        <w:t xml:space="preserve"> March 2015 </w:t>
      </w:r>
      <w:hyperlink r:id="rId24" w:history="1">
        <w:r w:rsidR="003A609B" w:rsidRPr="0015369B">
          <w:rPr>
            <w:rStyle w:val="Hyperlink"/>
          </w:rPr>
          <w:t>http://www.australiancurriculum.edu.au</w:t>
        </w:r>
      </w:hyperlink>
      <w:r w:rsidR="00A87CA0" w:rsidRPr="0015369B">
        <w:t>)</w:t>
      </w:r>
      <w:r w:rsidR="003A609B" w:rsidRPr="0015369B">
        <w:t>.</w:t>
      </w:r>
    </w:p>
    <w:p w14:paraId="151C9242" w14:textId="77777777" w:rsidR="00610C28" w:rsidRPr="0015369B" w:rsidRDefault="003A609B" w:rsidP="00195597">
      <w:r w:rsidRPr="0015369B">
        <w:t>The unit follows the inquiry-</w:t>
      </w:r>
      <w:r w:rsidR="00333D5A" w:rsidRPr="0015369B">
        <w:t>based 5Es approach to teaching science</w:t>
      </w:r>
      <w:r w:rsidR="00610C28" w:rsidRPr="0015369B">
        <w:t>. The inquiry questions that underpin the unit are:</w:t>
      </w:r>
    </w:p>
    <w:p w14:paraId="0423A5A7" w14:textId="7E608C07" w:rsidR="008A1743" w:rsidRPr="0015369B" w:rsidRDefault="008A1743" w:rsidP="00195597">
      <w:pPr>
        <w:pStyle w:val="Normalbullet1"/>
      </w:pPr>
      <w:r w:rsidRPr="0015369B">
        <w:t>W</w:t>
      </w:r>
      <w:r w:rsidR="00195597" w:rsidRPr="0015369B">
        <w:t>hat is the Great Barrier Reef?</w:t>
      </w:r>
    </w:p>
    <w:p w14:paraId="6696B512" w14:textId="77777777" w:rsidR="008A1743" w:rsidRPr="0015369B" w:rsidRDefault="008A1743" w:rsidP="00195597">
      <w:pPr>
        <w:pStyle w:val="Normalbullet1"/>
      </w:pPr>
      <w:r w:rsidRPr="0015369B">
        <w:t>What are living and non-living things?</w:t>
      </w:r>
    </w:p>
    <w:p w14:paraId="3EAD5AFA" w14:textId="77777777" w:rsidR="008A1743" w:rsidRPr="0015369B" w:rsidRDefault="008A1743" w:rsidP="00195597">
      <w:pPr>
        <w:pStyle w:val="Normalbullet1"/>
      </w:pPr>
      <w:r w:rsidRPr="0015369B">
        <w:t>What are the survival needs and features of marine life on the Great Barrier Reef?</w:t>
      </w:r>
    </w:p>
    <w:p w14:paraId="1B880C7A" w14:textId="77777777" w:rsidR="008A1743" w:rsidRPr="0015369B" w:rsidRDefault="008A1743" w:rsidP="00195597">
      <w:pPr>
        <w:pStyle w:val="Normalbullet1"/>
      </w:pPr>
      <w:r w:rsidRPr="0015369B">
        <w:t xml:space="preserve">What are some of the relationships between animals, plants and living and non-living things on the Great Barrier Reef? </w:t>
      </w:r>
    </w:p>
    <w:p w14:paraId="4D536E20" w14:textId="7C4C6113" w:rsidR="008A1743" w:rsidRPr="0015369B" w:rsidRDefault="008A1743" w:rsidP="00195597">
      <w:pPr>
        <w:pStyle w:val="Normalbullet1"/>
      </w:pPr>
      <w:r w:rsidRPr="0015369B">
        <w:t>What are the current thr</w:t>
      </w:r>
      <w:r w:rsidR="00195597" w:rsidRPr="0015369B">
        <w:t>eats to the Great Barrier Reef?</w:t>
      </w:r>
    </w:p>
    <w:p w14:paraId="14B4983F" w14:textId="77777777" w:rsidR="008A1743" w:rsidRPr="0015369B" w:rsidRDefault="008A1743" w:rsidP="00195597">
      <w:pPr>
        <w:pStyle w:val="Normalbullet1"/>
      </w:pPr>
      <w:r w:rsidRPr="0015369B">
        <w:t>Are there ways the Great Barrier Reef can be protected?</w:t>
      </w:r>
    </w:p>
    <w:p w14:paraId="6F415B76" w14:textId="77777777" w:rsidR="0052361C" w:rsidRPr="0015369B" w:rsidRDefault="0052361C" w:rsidP="0052361C">
      <w:pPr>
        <w:pStyle w:val="Heading2"/>
      </w:pPr>
      <w:r w:rsidRPr="0015369B">
        <w:t>Time allocation</w:t>
      </w:r>
    </w:p>
    <w:p w14:paraId="395EAF02" w14:textId="66DBEFF0" w:rsidR="00333D5A" w:rsidRPr="0015369B" w:rsidRDefault="00610C28" w:rsidP="00195597">
      <w:r w:rsidRPr="0015369B">
        <w:t>The unit is based on</w:t>
      </w:r>
      <w:r w:rsidR="00E52983" w:rsidRPr="0015369B">
        <w:t xml:space="preserve"> </w:t>
      </w:r>
      <w:r w:rsidR="009A4498" w:rsidRPr="0015369B">
        <w:t>two</w:t>
      </w:r>
      <w:r w:rsidR="00A1541E" w:rsidRPr="0015369B">
        <w:t xml:space="preserve"> </w:t>
      </w:r>
      <w:r w:rsidR="009A366B" w:rsidRPr="0015369B">
        <w:t>lesson</w:t>
      </w:r>
      <w:r w:rsidR="008A1743" w:rsidRPr="0015369B">
        <w:t>s</w:t>
      </w:r>
      <w:r w:rsidR="009A366B" w:rsidRPr="0015369B">
        <w:t xml:space="preserve"> of science per week </w:t>
      </w:r>
      <w:r w:rsidR="008A1743" w:rsidRPr="0015369B">
        <w:t>for Year 3</w:t>
      </w:r>
      <w:r w:rsidR="00333D5A" w:rsidRPr="0015369B">
        <w:t xml:space="preserve"> students. Each lesson is approximately </w:t>
      </w:r>
      <w:r w:rsidR="009A366B" w:rsidRPr="0015369B">
        <w:t>50</w:t>
      </w:r>
      <w:r w:rsidR="00333D5A" w:rsidRPr="0015369B">
        <w:t xml:space="preserve"> minutes </w:t>
      </w:r>
      <w:r w:rsidR="00E63046" w:rsidRPr="0015369B">
        <w:t>long</w:t>
      </w:r>
      <w:r w:rsidR="009A4498" w:rsidRPr="0015369B">
        <w:t>.</w:t>
      </w:r>
    </w:p>
    <w:p w14:paraId="67B5AEB9" w14:textId="77777777" w:rsidR="005E50CE" w:rsidRPr="0015369B" w:rsidRDefault="00333D5A" w:rsidP="00195597">
      <w:r w:rsidRPr="0015369B">
        <w:t xml:space="preserve">The overall unit, or the individual lessons, </w:t>
      </w:r>
      <w:r w:rsidR="00E52983" w:rsidRPr="0015369B">
        <w:t>can</w:t>
      </w:r>
      <w:r w:rsidRPr="0015369B">
        <w:t xml:space="preserve"> be extended or shortened to cater for individual classes as deemed necessary by the class teacher. </w:t>
      </w:r>
    </w:p>
    <w:p w14:paraId="3FFCDCFA" w14:textId="77777777" w:rsidR="000A6D1C" w:rsidRPr="0015369B" w:rsidRDefault="000A6D1C" w:rsidP="000A6D1C">
      <w:pPr>
        <w:pStyle w:val="Heading2"/>
      </w:pPr>
      <w:r w:rsidRPr="0015369B">
        <w:lastRenderedPageBreak/>
        <w:t>Unit aims</w:t>
      </w:r>
    </w:p>
    <w:p w14:paraId="62B64C18" w14:textId="77777777" w:rsidR="008A1743" w:rsidRPr="0015369B" w:rsidRDefault="00A1541E" w:rsidP="00195597">
      <w:pPr>
        <w:rPr>
          <w:rFonts w:eastAsia="Arial"/>
          <w:spacing w:val="48"/>
        </w:rPr>
      </w:pPr>
      <w:r w:rsidRPr="0015369B">
        <w:t xml:space="preserve">The lessons in this unit are structured to build students’ knowledge of </w:t>
      </w:r>
      <w:r w:rsidR="008A1743" w:rsidRPr="0015369B">
        <w:t>the Great Barrier Reef</w:t>
      </w:r>
      <w:r w:rsidRPr="0015369B">
        <w:t xml:space="preserve"> </w:t>
      </w:r>
      <w:r w:rsidR="00514D6A" w:rsidRPr="0015369B">
        <w:t xml:space="preserve">and </w:t>
      </w:r>
      <w:r w:rsidRPr="0015369B">
        <w:t xml:space="preserve">to </w:t>
      </w:r>
      <w:r w:rsidR="008A1743" w:rsidRPr="0015369B">
        <w:rPr>
          <w:rFonts w:eastAsia="Arial"/>
          <w:spacing w:val="4"/>
        </w:rPr>
        <w:t>m</w:t>
      </w:r>
      <w:r w:rsidR="008A1743" w:rsidRPr="0015369B">
        <w:rPr>
          <w:rFonts w:eastAsia="Arial"/>
          <w:spacing w:val="-3"/>
        </w:rPr>
        <w:t>a</w:t>
      </w:r>
      <w:r w:rsidR="008A1743" w:rsidRPr="0015369B">
        <w:rPr>
          <w:rFonts w:eastAsia="Arial"/>
          <w:spacing w:val="3"/>
        </w:rPr>
        <w:t>k</w:t>
      </w:r>
      <w:r w:rsidR="008A1743" w:rsidRPr="0015369B">
        <w:rPr>
          <w:rFonts w:eastAsia="Arial"/>
        </w:rPr>
        <w:t>e</w:t>
      </w:r>
      <w:r w:rsidR="008A1743" w:rsidRPr="0015369B">
        <w:rPr>
          <w:rFonts w:eastAsia="Arial"/>
          <w:spacing w:val="-6"/>
        </w:rPr>
        <w:t xml:space="preserve"> </w:t>
      </w:r>
      <w:r w:rsidR="008A1743" w:rsidRPr="0015369B">
        <w:rPr>
          <w:rFonts w:eastAsia="Arial"/>
          <w:spacing w:val="-2"/>
        </w:rPr>
        <w:t>l</w:t>
      </w:r>
      <w:r w:rsidR="008A1743" w:rsidRPr="0015369B">
        <w:rPr>
          <w:rFonts w:eastAsia="Arial"/>
          <w:spacing w:val="-1"/>
        </w:rPr>
        <w:t>i</w:t>
      </w:r>
      <w:r w:rsidR="008A1743" w:rsidRPr="0015369B">
        <w:rPr>
          <w:rFonts w:eastAsia="Arial"/>
        </w:rPr>
        <w:t>n</w:t>
      </w:r>
      <w:r w:rsidR="008A1743" w:rsidRPr="0015369B">
        <w:rPr>
          <w:rFonts w:eastAsia="Arial"/>
          <w:spacing w:val="3"/>
        </w:rPr>
        <w:t>k</w:t>
      </w:r>
      <w:r w:rsidR="008A1743" w:rsidRPr="0015369B">
        <w:rPr>
          <w:rFonts w:eastAsia="Arial"/>
        </w:rPr>
        <w:t>s</w:t>
      </w:r>
      <w:r w:rsidR="008A1743" w:rsidRPr="0015369B">
        <w:rPr>
          <w:rFonts w:eastAsia="Arial"/>
          <w:spacing w:val="-4"/>
        </w:rPr>
        <w:t xml:space="preserve"> </w:t>
      </w:r>
      <w:r w:rsidR="008A1743" w:rsidRPr="0015369B">
        <w:t>between</w:t>
      </w:r>
      <w:r w:rsidR="008A1743" w:rsidRPr="0015369B">
        <w:rPr>
          <w:rFonts w:eastAsia="Arial"/>
          <w:spacing w:val="-5"/>
        </w:rPr>
        <w:t xml:space="preserve"> </w:t>
      </w:r>
      <w:r w:rsidR="008A1743" w:rsidRPr="0015369B">
        <w:rPr>
          <w:rFonts w:eastAsia="Arial"/>
        </w:rPr>
        <w:t>d</w:t>
      </w:r>
      <w:r w:rsidR="008A1743" w:rsidRPr="0015369B">
        <w:rPr>
          <w:rFonts w:eastAsia="Arial"/>
          <w:spacing w:val="-2"/>
        </w:rPr>
        <w:t>i</w:t>
      </w:r>
      <w:r w:rsidR="008A1743" w:rsidRPr="0015369B">
        <w:rPr>
          <w:rFonts w:eastAsia="Arial"/>
          <w:spacing w:val="2"/>
        </w:rPr>
        <w:t>ff</w:t>
      </w:r>
      <w:r w:rsidR="008A1743" w:rsidRPr="0015369B">
        <w:rPr>
          <w:rFonts w:eastAsia="Arial"/>
        </w:rPr>
        <w:t>erent</w:t>
      </w:r>
      <w:r w:rsidR="008A1743" w:rsidRPr="0015369B">
        <w:rPr>
          <w:rFonts w:eastAsia="Arial"/>
          <w:spacing w:val="-4"/>
        </w:rPr>
        <w:t xml:space="preserve"> </w:t>
      </w:r>
      <w:r w:rsidR="008A1743" w:rsidRPr="0015369B">
        <w:rPr>
          <w:rFonts w:eastAsia="Arial"/>
          <w:spacing w:val="2"/>
        </w:rPr>
        <w:t>f</w:t>
      </w:r>
      <w:r w:rsidR="008A1743" w:rsidRPr="0015369B">
        <w:rPr>
          <w:rFonts w:eastAsia="Arial"/>
        </w:rPr>
        <w:t>e</w:t>
      </w:r>
      <w:r w:rsidR="008A1743" w:rsidRPr="0015369B">
        <w:rPr>
          <w:rFonts w:eastAsia="Arial"/>
          <w:spacing w:val="-1"/>
        </w:rPr>
        <w:t>a</w:t>
      </w:r>
      <w:r w:rsidR="008A1743" w:rsidRPr="0015369B">
        <w:rPr>
          <w:rFonts w:eastAsia="Arial"/>
        </w:rPr>
        <w:t>tures</w:t>
      </w:r>
      <w:r w:rsidR="008A1743" w:rsidRPr="0015369B">
        <w:rPr>
          <w:rFonts w:eastAsia="Arial"/>
          <w:spacing w:val="-4"/>
        </w:rPr>
        <w:t xml:space="preserve"> </w:t>
      </w:r>
      <w:r w:rsidR="008A1743" w:rsidRPr="0015369B">
        <w:rPr>
          <w:rFonts w:eastAsia="Arial"/>
        </w:rPr>
        <w:t>of</w:t>
      </w:r>
      <w:r w:rsidR="008A1743" w:rsidRPr="0015369B">
        <w:rPr>
          <w:rFonts w:eastAsia="Arial"/>
          <w:spacing w:val="-4"/>
        </w:rPr>
        <w:t xml:space="preserve"> </w:t>
      </w:r>
      <w:r w:rsidR="008A1743" w:rsidRPr="0015369B">
        <w:rPr>
          <w:rFonts w:eastAsia="Arial"/>
        </w:rPr>
        <w:t>t</w:t>
      </w:r>
      <w:r w:rsidR="008A1743" w:rsidRPr="0015369B">
        <w:rPr>
          <w:rFonts w:eastAsia="Arial"/>
          <w:spacing w:val="-1"/>
        </w:rPr>
        <w:t>h</w:t>
      </w:r>
      <w:r w:rsidR="008A1743" w:rsidRPr="0015369B">
        <w:rPr>
          <w:rFonts w:eastAsia="Arial"/>
        </w:rPr>
        <w:t>e</w:t>
      </w:r>
      <w:r w:rsidR="008A1743" w:rsidRPr="0015369B">
        <w:rPr>
          <w:rFonts w:eastAsia="Arial"/>
          <w:spacing w:val="-4"/>
        </w:rPr>
        <w:t xml:space="preserve"> </w:t>
      </w:r>
      <w:r w:rsidR="008A1743" w:rsidRPr="0015369B">
        <w:rPr>
          <w:rFonts w:eastAsia="Arial"/>
          <w:spacing w:val="2"/>
        </w:rPr>
        <w:t>R</w:t>
      </w:r>
      <w:r w:rsidR="008A1743" w:rsidRPr="0015369B">
        <w:rPr>
          <w:rFonts w:eastAsia="Arial"/>
        </w:rPr>
        <w:t>e</w:t>
      </w:r>
      <w:r w:rsidR="008A1743" w:rsidRPr="0015369B">
        <w:rPr>
          <w:rFonts w:eastAsia="Arial"/>
          <w:spacing w:val="-1"/>
        </w:rPr>
        <w:t>e</w:t>
      </w:r>
      <w:r w:rsidR="008A1743" w:rsidRPr="0015369B">
        <w:rPr>
          <w:rFonts w:eastAsia="Arial"/>
        </w:rPr>
        <w:t>f</w:t>
      </w:r>
      <w:r w:rsidR="008A1743" w:rsidRPr="0015369B">
        <w:rPr>
          <w:rFonts w:eastAsia="Arial"/>
          <w:spacing w:val="-3"/>
        </w:rPr>
        <w:t xml:space="preserve"> </w:t>
      </w:r>
      <w:r w:rsidR="008A1743" w:rsidRPr="0015369B">
        <w:rPr>
          <w:rFonts w:eastAsia="Arial"/>
        </w:rPr>
        <w:t>a</w:t>
      </w:r>
      <w:r w:rsidR="008A1743" w:rsidRPr="0015369B">
        <w:rPr>
          <w:rFonts w:eastAsia="Arial"/>
          <w:spacing w:val="-1"/>
        </w:rPr>
        <w:t>n</w:t>
      </w:r>
      <w:r w:rsidR="008A1743" w:rsidRPr="0015369B">
        <w:rPr>
          <w:rFonts w:eastAsia="Arial"/>
        </w:rPr>
        <w:t>d</w:t>
      </w:r>
      <w:r w:rsidR="008A1743" w:rsidRPr="0015369B">
        <w:rPr>
          <w:rFonts w:eastAsia="Arial"/>
          <w:spacing w:val="-3"/>
        </w:rPr>
        <w:t xml:space="preserve"> </w:t>
      </w:r>
      <w:r w:rsidR="008A1743" w:rsidRPr="0015369B">
        <w:rPr>
          <w:rFonts w:eastAsia="Arial"/>
        </w:rPr>
        <w:t>t</w:t>
      </w:r>
      <w:r w:rsidR="008A1743" w:rsidRPr="0015369B">
        <w:rPr>
          <w:rFonts w:eastAsia="Arial"/>
          <w:spacing w:val="-1"/>
        </w:rPr>
        <w:t>h</w:t>
      </w:r>
      <w:r w:rsidR="008A1743" w:rsidRPr="0015369B">
        <w:rPr>
          <w:rFonts w:eastAsia="Arial"/>
        </w:rPr>
        <w:t>e</w:t>
      </w:r>
      <w:r w:rsidR="008A1743" w:rsidRPr="0015369B">
        <w:rPr>
          <w:rFonts w:eastAsia="Arial"/>
          <w:spacing w:val="-4"/>
        </w:rPr>
        <w:t xml:space="preserve"> </w:t>
      </w:r>
      <w:r w:rsidR="008A1743" w:rsidRPr="0015369B">
        <w:rPr>
          <w:rFonts w:eastAsia="Arial"/>
        </w:rPr>
        <w:t>sp</w:t>
      </w:r>
      <w:r w:rsidR="008A1743" w:rsidRPr="0015369B">
        <w:rPr>
          <w:rFonts w:eastAsia="Arial"/>
          <w:spacing w:val="-1"/>
        </w:rPr>
        <w:t>e</w:t>
      </w:r>
      <w:r w:rsidR="008A1743" w:rsidRPr="0015369B">
        <w:rPr>
          <w:rFonts w:eastAsia="Arial"/>
          <w:spacing w:val="1"/>
        </w:rPr>
        <w:t>c</w:t>
      </w:r>
      <w:r w:rsidR="008A1743" w:rsidRPr="0015369B">
        <w:rPr>
          <w:rFonts w:eastAsia="Arial"/>
          <w:spacing w:val="-1"/>
        </w:rPr>
        <w:t>i</w:t>
      </w:r>
      <w:r w:rsidR="008A1743" w:rsidRPr="0015369B">
        <w:rPr>
          <w:rFonts w:eastAsia="Arial"/>
          <w:spacing w:val="2"/>
        </w:rPr>
        <w:t>f</w:t>
      </w:r>
      <w:r w:rsidR="008A1743" w:rsidRPr="0015369B">
        <w:rPr>
          <w:rFonts w:eastAsia="Arial"/>
          <w:spacing w:val="1"/>
        </w:rPr>
        <w:t>i</w:t>
      </w:r>
      <w:r w:rsidR="008A1743" w:rsidRPr="0015369B">
        <w:rPr>
          <w:rFonts w:eastAsia="Arial"/>
        </w:rPr>
        <w:t>c</w:t>
      </w:r>
      <w:r w:rsidR="008A1743" w:rsidRPr="0015369B">
        <w:rPr>
          <w:rFonts w:eastAsia="Arial"/>
          <w:spacing w:val="-4"/>
        </w:rPr>
        <w:t xml:space="preserve"> </w:t>
      </w:r>
      <w:r w:rsidR="008A1743" w:rsidRPr="0015369B">
        <w:rPr>
          <w:rFonts w:eastAsia="Arial"/>
        </w:rPr>
        <w:t>n</w:t>
      </w:r>
      <w:r w:rsidR="008A1743" w:rsidRPr="0015369B">
        <w:rPr>
          <w:rFonts w:eastAsia="Arial"/>
          <w:spacing w:val="-1"/>
        </w:rPr>
        <w:t>e</w:t>
      </w:r>
      <w:r w:rsidR="008A1743" w:rsidRPr="0015369B">
        <w:rPr>
          <w:rFonts w:eastAsia="Arial"/>
        </w:rPr>
        <w:t>e</w:t>
      </w:r>
      <w:r w:rsidR="008A1743" w:rsidRPr="0015369B">
        <w:rPr>
          <w:rFonts w:eastAsia="Arial"/>
          <w:spacing w:val="-1"/>
        </w:rPr>
        <w:t>d</w:t>
      </w:r>
      <w:r w:rsidR="008A1743" w:rsidRPr="0015369B">
        <w:rPr>
          <w:rFonts w:eastAsia="Arial"/>
        </w:rPr>
        <w:t>s</w:t>
      </w:r>
      <w:r w:rsidR="008A1743" w:rsidRPr="0015369B">
        <w:rPr>
          <w:rFonts w:eastAsia="Arial"/>
          <w:spacing w:val="-4"/>
        </w:rPr>
        <w:t xml:space="preserve"> </w:t>
      </w:r>
      <w:r w:rsidR="008A1743" w:rsidRPr="0015369B">
        <w:rPr>
          <w:rFonts w:eastAsia="Arial"/>
        </w:rPr>
        <w:t>of</w:t>
      </w:r>
      <w:r w:rsidR="008A1743" w:rsidRPr="0015369B">
        <w:rPr>
          <w:rFonts w:eastAsia="Arial"/>
          <w:spacing w:val="-4"/>
        </w:rPr>
        <w:t xml:space="preserve"> </w:t>
      </w:r>
      <w:r w:rsidR="008A1743" w:rsidRPr="0015369B">
        <w:rPr>
          <w:rFonts w:eastAsia="Arial"/>
          <w:spacing w:val="1"/>
        </w:rPr>
        <w:t>l</w:t>
      </w:r>
      <w:r w:rsidR="008A1743" w:rsidRPr="0015369B">
        <w:rPr>
          <w:rFonts w:eastAsia="Arial"/>
          <w:spacing w:val="-1"/>
        </w:rPr>
        <w:t>i</w:t>
      </w:r>
      <w:r w:rsidR="008A1743" w:rsidRPr="0015369B">
        <w:rPr>
          <w:rFonts w:eastAsia="Arial"/>
          <w:spacing w:val="1"/>
        </w:rPr>
        <w:t>v</w:t>
      </w:r>
      <w:r w:rsidR="008A1743" w:rsidRPr="0015369B">
        <w:rPr>
          <w:rFonts w:eastAsia="Arial"/>
          <w:spacing w:val="-1"/>
        </w:rPr>
        <w:t>i</w:t>
      </w:r>
      <w:r w:rsidR="008A1743" w:rsidRPr="0015369B">
        <w:rPr>
          <w:rFonts w:eastAsia="Arial"/>
          <w:spacing w:val="1"/>
        </w:rPr>
        <w:t>n</w:t>
      </w:r>
      <w:r w:rsidR="008A1743" w:rsidRPr="0015369B">
        <w:rPr>
          <w:rFonts w:eastAsia="Arial"/>
        </w:rPr>
        <w:t>g</w:t>
      </w:r>
      <w:r w:rsidR="008A1743" w:rsidRPr="0015369B">
        <w:rPr>
          <w:rFonts w:eastAsia="Arial"/>
          <w:spacing w:val="-5"/>
        </w:rPr>
        <w:t xml:space="preserve"> </w:t>
      </w:r>
      <w:r w:rsidR="008A1743" w:rsidRPr="0015369B">
        <w:rPr>
          <w:rFonts w:eastAsia="Arial"/>
          <w:spacing w:val="-1"/>
        </w:rPr>
        <w:t>t</w:t>
      </w:r>
      <w:r w:rsidR="008A1743" w:rsidRPr="0015369B">
        <w:rPr>
          <w:rFonts w:eastAsia="Arial"/>
          <w:spacing w:val="1"/>
        </w:rPr>
        <w:t>h</w:t>
      </w:r>
      <w:r w:rsidR="008A1743" w:rsidRPr="0015369B">
        <w:rPr>
          <w:rFonts w:eastAsia="Arial"/>
          <w:spacing w:val="-1"/>
        </w:rPr>
        <w:t>i</w:t>
      </w:r>
      <w:r w:rsidR="008A1743" w:rsidRPr="0015369B">
        <w:rPr>
          <w:rFonts w:eastAsia="Arial"/>
        </w:rPr>
        <w:t>n</w:t>
      </w:r>
      <w:r w:rsidR="008A1743" w:rsidRPr="0015369B">
        <w:rPr>
          <w:rFonts w:eastAsia="Arial"/>
          <w:spacing w:val="-1"/>
        </w:rPr>
        <w:t>g</w:t>
      </w:r>
      <w:r w:rsidR="008A1743" w:rsidRPr="0015369B">
        <w:rPr>
          <w:rFonts w:eastAsia="Arial"/>
          <w:spacing w:val="5"/>
        </w:rPr>
        <w:t>s</w:t>
      </w:r>
      <w:r w:rsidR="008A1743" w:rsidRPr="0015369B">
        <w:rPr>
          <w:rFonts w:eastAsia="Arial"/>
        </w:rPr>
        <w:t>.</w:t>
      </w:r>
      <w:r w:rsidR="008A1743" w:rsidRPr="0015369B">
        <w:rPr>
          <w:rFonts w:eastAsia="Arial"/>
          <w:spacing w:val="48"/>
        </w:rPr>
        <w:t xml:space="preserve"> </w:t>
      </w:r>
    </w:p>
    <w:p w14:paraId="0692166E" w14:textId="77777777" w:rsidR="008A1743" w:rsidRPr="0015369B" w:rsidRDefault="008A1743" w:rsidP="00195597">
      <w:pPr>
        <w:rPr>
          <w:spacing w:val="45"/>
        </w:rPr>
      </w:pPr>
      <w:r w:rsidRPr="0015369B">
        <w:rPr>
          <w:spacing w:val="-1"/>
        </w:rPr>
        <w:t>S</w:t>
      </w:r>
      <w:r w:rsidRPr="0015369B">
        <w:rPr>
          <w:spacing w:val="2"/>
        </w:rPr>
        <w:t>t</w:t>
      </w:r>
      <w:r w:rsidRPr="0015369B">
        <w:t>u</w:t>
      </w:r>
      <w:r w:rsidRPr="0015369B">
        <w:rPr>
          <w:spacing w:val="-1"/>
        </w:rPr>
        <w:t>d</w:t>
      </w:r>
      <w:r w:rsidRPr="0015369B">
        <w:t>e</w:t>
      </w:r>
      <w:r w:rsidRPr="0015369B">
        <w:rPr>
          <w:spacing w:val="1"/>
        </w:rPr>
        <w:t>n</w:t>
      </w:r>
      <w:r w:rsidRPr="0015369B">
        <w:t>ts</w:t>
      </w:r>
      <w:r w:rsidRPr="0015369B">
        <w:rPr>
          <w:spacing w:val="-2"/>
        </w:rPr>
        <w:t xml:space="preserve"> </w:t>
      </w:r>
      <w:r w:rsidRPr="0015369B">
        <w:rPr>
          <w:spacing w:val="-3"/>
        </w:rPr>
        <w:t>w</w:t>
      </w:r>
      <w:r w:rsidRPr="0015369B">
        <w:rPr>
          <w:spacing w:val="1"/>
        </w:rPr>
        <w:t>i</w:t>
      </w:r>
      <w:r w:rsidRPr="0015369B">
        <w:rPr>
          <w:spacing w:val="-1"/>
        </w:rPr>
        <w:t>l</w:t>
      </w:r>
      <w:r w:rsidRPr="0015369B">
        <w:t>l</w:t>
      </w:r>
      <w:r w:rsidRPr="0015369B">
        <w:rPr>
          <w:spacing w:val="-5"/>
        </w:rPr>
        <w:t xml:space="preserve"> </w:t>
      </w:r>
      <w:r w:rsidRPr="0015369B">
        <w:t>be</w:t>
      </w:r>
      <w:r w:rsidRPr="0015369B">
        <w:rPr>
          <w:spacing w:val="-5"/>
        </w:rPr>
        <w:t xml:space="preserve"> </w:t>
      </w:r>
      <w:r w:rsidRPr="0015369B">
        <w:rPr>
          <w:spacing w:val="1"/>
        </w:rPr>
        <w:t>a</w:t>
      </w:r>
      <w:r w:rsidRPr="0015369B">
        <w:t>ble</w:t>
      </w:r>
      <w:r w:rsidRPr="0015369B">
        <w:rPr>
          <w:spacing w:val="-5"/>
        </w:rPr>
        <w:t xml:space="preserve"> </w:t>
      </w:r>
      <w:r w:rsidRPr="0015369B">
        <w:rPr>
          <w:spacing w:val="-1"/>
        </w:rPr>
        <w:t>t</w:t>
      </w:r>
      <w:r w:rsidRPr="0015369B">
        <w:t>o</w:t>
      </w:r>
      <w:r w:rsidRPr="0015369B">
        <w:rPr>
          <w:spacing w:val="-4"/>
        </w:rPr>
        <w:t xml:space="preserve"> </w:t>
      </w:r>
      <w:r w:rsidRPr="0015369B">
        <w:rPr>
          <w:spacing w:val="-1"/>
        </w:rPr>
        <w:t>i</w:t>
      </w:r>
      <w:r w:rsidRPr="0015369B">
        <w:rPr>
          <w:spacing w:val="1"/>
        </w:rPr>
        <w:t>d</w:t>
      </w:r>
      <w:r w:rsidRPr="0015369B">
        <w:t>e</w:t>
      </w:r>
      <w:r w:rsidRPr="0015369B">
        <w:rPr>
          <w:spacing w:val="-1"/>
        </w:rPr>
        <w:t>n</w:t>
      </w:r>
      <w:r w:rsidRPr="0015369B">
        <w:rPr>
          <w:spacing w:val="2"/>
        </w:rPr>
        <w:t>t</w:t>
      </w:r>
      <w:r w:rsidRPr="0015369B">
        <w:rPr>
          <w:spacing w:val="1"/>
        </w:rPr>
        <w:t>i</w:t>
      </w:r>
      <w:r w:rsidRPr="0015369B">
        <w:rPr>
          <w:spacing w:val="4"/>
        </w:rPr>
        <w:t>f</w:t>
      </w:r>
      <w:r w:rsidRPr="0015369B">
        <w:t>y</w:t>
      </w:r>
      <w:r w:rsidRPr="0015369B">
        <w:rPr>
          <w:spacing w:val="-10"/>
        </w:rPr>
        <w:t xml:space="preserve"> </w:t>
      </w:r>
      <w:r w:rsidRPr="0015369B">
        <w:t>a</w:t>
      </w:r>
      <w:r w:rsidRPr="0015369B">
        <w:rPr>
          <w:spacing w:val="-6"/>
        </w:rPr>
        <w:t xml:space="preserve"> </w:t>
      </w:r>
      <w:r w:rsidRPr="0015369B">
        <w:rPr>
          <w:spacing w:val="3"/>
        </w:rPr>
        <w:t>r</w:t>
      </w:r>
      <w:r w:rsidRPr="0015369B">
        <w:t>a</w:t>
      </w:r>
      <w:r w:rsidRPr="0015369B">
        <w:rPr>
          <w:spacing w:val="-1"/>
        </w:rPr>
        <w:t>n</w:t>
      </w:r>
      <w:r w:rsidRPr="0015369B">
        <w:rPr>
          <w:spacing w:val="1"/>
        </w:rPr>
        <w:t>g</w:t>
      </w:r>
      <w:r w:rsidRPr="0015369B">
        <w:t>e</w:t>
      </w:r>
      <w:r w:rsidRPr="0015369B">
        <w:rPr>
          <w:spacing w:val="-5"/>
        </w:rPr>
        <w:t xml:space="preserve"> </w:t>
      </w:r>
      <w:r w:rsidRPr="0015369B">
        <w:rPr>
          <w:spacing w:val="-1"/>
        </w:rPr>
        <w:t>o</w:t>
      </w:r>
      <w:r w:rsidRPr="0015369B">
        <w:t>f</w:t>
      </w:r>
      <w:r w:rsidRPr="0015369B">
        <w:rPr>
          <w:spacing w:val="-3"/>
        </w:rPr>
        <w:t xml:space="preserve"> </w:t>
      </w:r>
      <w:r w:rsidRPr="0015369B">
        <w:rPr>
          <w:spacing w:val="1"/>
        </w:rPr>
        <w:t>f</w:t>
      </w:r>
      <w:r w:rsidRPr="0015369B">
        <w:t>e</w:t>
      </w:r>
      <w:r w:rsidRPr="0015369B">
        <w:rPr>
          <w:spacing w:val="-1"/>
        </w:rPr>
        <w:t>a</w:t>
      </w:r>
      <w:r w:rsidRPr="0015369B">
        <w:t>tures</w:t>
      </w:r>
      <w:r w:rsidRPr="0015369B">
        <w:rPr>
          <w:spacing w:val="-4"/>
        </w:rPr>
        <w:t xml:space="preserve"> </w:t>
      </w:r>
      <w:r w:rsidRPr="0015369B">
        <w:t>of</w:t>
      </w:r>
      <w:r w:rsidRPr="0015369B">
        <w:rPr>
          <w:spacing w:val="-4"/>
        </w:rPr>
        <w:t xml:space="preserve"> </w:t>
      </w:r>
      <w:r w:rsidRPr="0015369B">
        <w:rPr>
          <w:spacing w:val="-2"/>
        </w:rPr>
        <w:t>l</w:t>
      </w:r>
      <w:r w:rsidRPr="0015369B">
        <w:rPr>
          <w:spacing w:val="1"/>
        </w:rPr>
        <w:t>ivi</w:t>
      </w:r>
      <w:r w:rsidRPr="0015369B">
        <w:t>ng</w:t>
      </w:r>
      <w:r w:rsidRPr="0015369B">
        <w:rPr>
          <w:spacing w:val="-5"/>
        </w:rPr>
        <w:t xml:space="preserve"> </w:t>
      </w:r>
      <w:r w:rsidRPr="0015369B">
        <w:rPr>
          <w:spacing w:val="1"/>
        </w:rPr>
        <w:t>a</w:t>
      </w:r>
      <w:r w:rsidRPr="0015369B">
        <w:t>nd</w:t>
      </w:r>
      <w:r w:rsidRPr="0015369B">
        <w:rPr>
          <w:spacing w:val="-5"/>
        </w:rPr>
        <w:t xml:space="preserve"> </w:t>
      </w:r>
      <w:r w:rsidRPr="0015369B">
        <w:rPr>
          <w:spacing w:val="1"/>
        </w:rPr>
        <w:t>n</w:t>
      </w:r>
      <w:r w:rsidRPr="0015369B">
        <w:t>o</w:t>
      </w:r>
      <w:r w:rsidRPr="0015369B">
        <w:rPr>
          <w:spacing w:val="6"/>
        </w:rPr>
        <w:t>n</w:t>
      </w:r>
      <w:r w:rsidRPr="0015369B">
        <w:t>-</w:t>
      </w:r>
      <w:r w:rsidRPr="0015369B">
        <w:rPr>
          <w:spacing w:val="1"/>
        </w:rPr>
        <w:t>li</w:t>
      </w:r>
      <w:r w:rsidRPr="0015369B">
        <w:rPr>
          <w:spacing w:val="-2"/>
        </w:rPr>
        <w:t>v</w:t>
      </w:r>
      <w:r w:rsidRPr="0015369B">
        <w:rPr>
          <w:spacing w:val="-1"/>
        </w:rPr>
        <w:t>i</w:t>
      </w:r>
      <w:r w:rsidRPr="0015369B">
        <w:rPr>
          <w:spacing w:val="1"/>
        </w:rPr>
        <w:t>n</w:t>
      </w:r>
      <w:r w:rsidRPr="0015369B">
        <w:t>g</w:t>
      </w:r>
      <w:r w:rsidRPr="0015369B">
        <w:rPr>
          <w:spacing w:val="-5"/>
        </w:rPr>
        <w:t xml:space="preserve"> </w:t>
      </w:r>
      <w:r w:rsidRPr="0015369B">
        <w:rPr>
          <w:spacing w:val="-1"/>
        </w:rPr>
        <w:t>t</w:t>
      </w:r>
      <w:r w:rsidRPr="0015369B">
        <w:rPr>
          <w:spacing w:val="1"/>
        </w:rPr>
        <w:t>h</w:t>
      </w:r>
      <w:r w:rsidRPr="0015369B">
        <w:rPr>
          <w:spacing w:val="-1"/>
        </w:rPr>
        <w:t>i</w:t>
      </w:r>
      <w:r w:rsidRPr="0015369B">
        <w:rPr>
          <w:spacing w:val="1"/>
        </w:rPr>
        <w:t>n</w:t>
      </w:r>
      <w:r w:rsidRPr="0015369B">
        <w:t>gs</w:t>
      </w:r>
      <w:r w:rsidRPr="0015369B">
        <w:rPr>
          <w:spacing w:val="-5"/>
        </w:rPr>
        <w:t xml:space="preserve"> </w:t>
      </w:r>
      <w:r w:rsidRPr="0015369B">
        <w:rPr>
          <w:spacing w:val="1"/>
        </w:rPr>
        <w:t>f</w:t>
      </w:r>
      <w:r w:rsidRPr="0015369B">
        <w:t>o</w:t>
      </w:r>
      <w:r w:rsidRPr="0015369B">
        <w:rPr>
          <w:spacing w:val="-1"/>
        </w:rPr>
        <w:t>u</w:t>
      </w:r>
      <w:r w:rsidRPr="0015369B">
        <w:t>nd</w:t>
      </w:r>
      <w:r w:rsidRPr="0015369B">
        <w:rPr>
          <w:spacing w:val="-5"/>
        </w:rPr>
        <w:t xml:space="preserve"> </w:t>
      </w:r>
      <w:r w:rsidRPr="0015369B">
        <w:rPr>
          <w:spacing w:val="1"/>
        </w:rPr>
        <w:t>o</w:t>
      </w:r>
      <w:r w:rsidRPr="0015369B">
        <w:t>n</w:t>
      </w:r>
      <w:r w:rsidRPr="0015369B">
        <w:rPr>
          <w:spacing w:val="-5"/>
        </w:rPr>
        <w:t xml:space="preserve"> </w:t>
      </w:r>
      <w:r w:rsidRPr="0015369B">
        <w:rPr>
          <w:spacing w:val="-1"/>
        </w:rPr>
        <w:t>t</w:t>
      </w:r>
      <w:r w:rsidRPr="0015369B">
        <w:rPr>
          <w:spacing w:val="1"/>
        </w:rPr>
        <w:t>h</w:t>
      </w:r>
      <w:r w:rsidRPr="0015369B">
        <w:t>e</w:t>
      </w:r>
      <w:r w:rsidRPr="0015369B">
        <w:rPr>
          <w:spacing w:val="-5"/>
        </w:rPr>
        <w:t xml:space="preserve"> </w:t>
      </w:r>
      <w:r w:rsidRPr="0015369B">
        <w:t>R</w:t>
      </w:r>
      <w:r w:rsidRPr="0015369B">
        <w:rPr>
          <w:spacing w:val="2"/>
        </w:rPr>
        <w:t>e</w:t>
      </w:r>
      <w:r w:rsidRPr="0015369B">
        <w:t>ef</w:t>
      </w:r>
      <w:r w:rsidRPr="0015369B">
        <w:rPr>
          <w:spacing w:val="-3"/>
        </w:rPr>
        <w:t xml:space="preserve"> </w:t>
      </w:r>
      <w:r w:rsidRPr="0015369B">
        <w:t>a</w:t>
      </w:r>
      <w:r w:rsidRPr="0015369B">
        <w:rPr>
          <w:spacing w:val="-1"/>
        </w:rPr>
        <w:t>n</w:t>
      </w:r>
      <w:r w:rsidRPr="0015369B">
        <w:t>d</w:t>
      </w:r>
      <w:r w:rsidRPr="0015369B">
        <w:rPr>
          <w:w w:val="99"/>
        </w:rPr>
        <w:t xml:space="preserve"> </w:t>
      </w:r>
      <w:r w:rsidRPr="0015369B">
        <w:t>exp</w:t>
      </w:r>
      <w:r w:rsidRPr="0015369B">
        <w:rPr>
          <w:spacing w:val="-2"/>
        </w:rPr>
        <w:t>l</w:t>
      </w:r>
      <w:r w:rsidRPr="0015369B">
        <w:rPr>
          <w:spacing w:val="1"/>
        </w:rPr>
        <w:t>a</w:t>
      </w:r>
      <w:r w:rsidRPr="0015369B">
        <w:rPr>
          <w:spacing w:val="-1"/>
        </w:rPr>
        <w:t>i</w:t>
      </w:r>
      <w:r w:rsidRPr="0015369B">
        <w:t>n</w:t>
      </w:r>
      <w:r w:rsidRPr="0015369B">
        <w:rPr>
          <w:spacing w:val="-6"/>
        </w:rPr>
        <w:t xml:space="preserve"> </w:t>
      </w:r>
      <w:r w:rsidRPr="0015369B">
        <w:rPr>
          <w:spacing w:val="2"/>
        </w:rPr>
        <w:t>t</w:t>
      </w:r>
      <w:r w:rsidRPr="0015369B">
        <w:t>he</w:t>
      </w:r>
      <w:r w:rsidRPr="0015369B">
        <w:rPr>
          <w:spacing w:val="-6"/>
        </w:rPr>
        <w:t xml:space="preserve"> </w:t>
      </w:r>
      <w:r w:rsidRPr="0015369B">
        <w:t>r</w:t>
      </w:r>
      <w:r w:rsidRPr="0015369B">
        <w:rPr>
          <w:spacing w:val="1"/>
        </w:rPr>
        <w:t>e</w:t>
      </w:r>
      <w:r w:rsidRPr="0015369B">
        <w:rPr>
          <w:spacing w:val="-1"/>
        </w:rPr>
        <w:t>l</w:t>
      </w:r>
      <w:r w:rsidRPr="0015369B">
        <w:t>a</w:t>
      </w:r>
      <w:r w:rsidRPr="0015369B">
        <w:rPr>
          <w:spacing w:val="1"/>
        </w:rPr>
        <w:t>t</w:t>
      </w:r>
      <w:r w:rsidRPr="0015369B">
        <w:rPr>
          <w:spacing w:val="-1"/>
        </w:rPr>
        <w:t>i</w:t>
      </w:r>
      <w:r w:rsidRPr="0015369B">
        <w:rPr>
          <w:spacing w:val="1"/>
        </w:rPr>
        <w:t>o</w:t>
      </w:r>
      <w:r w:rsidRPr="0015369B">
        <w:t>nsh</w:t>
      </w:r>
      <w:r w:rsidRPr="0015369B">
        <w:rPr>
          <w:spacing w:val="-2"/>
        </w:rPr>
        <w:t>i</w:t>
      </w:r>
      <w:r w:rsidRPr="0015369B">
        <w:t>ps</w:t>
      </w:r>
      <w:r w:rsidRPr="0015369B">
        <w:rPr>
          <w:spacing w:val="-2"/>
        </w:rPr>
        <w:t xml:space="preserve"> </w:t>
      </w:r>
      <w:r w:rsidRPr="0015369B">
        <w:t>between</w:t>
      </w:r>
      <w:r w:rsidRPr="0015369B">
        <w:rPr>
          <w:spacing w:val="-4"/>
        </w:rPr>
        <w:t xml:space="preserve"> </w:t>
      </w:r>
      <w:r w:rsidRPr="0015369B">
        <w:t>t</w:t>
      </w:r>
      <w:r w:rsidRPr="0015369B">
        <w:rPr>
          <w:spacing w:val="-1"/>
        </w:rPr>
        <w:t>h</w:t>
      </w:r>
      <w:r w:rsidRPr="0015369B">
        <w:t>ose</w:t>
      </w:r>
      <w:r w:rsidRPr="0015369B">
        <w:rPr>
          <w:spacing w:val="-4"/>
        </w:rPr>
        <w:t xml:space="preserve"> </w:t>
      </w:r>
      <w:r w:rsidRPr="0015369B">
        <w:t>t</w:t>
      </w:r>
      <w:r w:rsidRPr="0015369B">
        <w:rPr>
          <w:spacing w:val="1"/>
        </w:rPr>
        <w:t>h</w:t>
      </w:r>
      <w:r w:rsidRPr="0015369B">
        <w:rPr>
          <w:spacing w:val="-1"/>
        </w:rPr>
        <w:t>i</w:t>
      </w:r>
      <w:r w:rsidRPr="0015369B">
        <w:t>n</w:t>
      </w:r>
      <w:r w:rsidRPr="0015369B">
        <w:rPr>
          <w:spacing w:val="-1"/>
        </w:rPr>
        <w:t>g</w:t>
      </w:r>
      <w:r w:rsidRPr="0015369B">
        <w:rPr>
          <w:spacing w:val="1"/>
        </w:rPr>
        <w:t>s</w:t>
      </w:r>
      <w:r w:rsidRPr="0015369B">
        <w:t>.</w:t>
      </w:r>
      <w:r w:rsidRPr="0015369B">
        <w:rPr>
          <w:spacing w:val="48"/>
        </w:rPr>
        <w:t xml:space="preserve"> </w:t>
      </w:r>
      <w:r w:rsidRPr="0015369B">
        <w:rPr>
          <w:spacing w:val="-1"/>
        </w:rPr>
        <w:t>S</w:t>
      </w:r>
      <w:r w:rsidRPr="0015369B">
        <w:rPr>
          <w:spacing w:val="2"/>
        </w:rPr>
        <w:t>t</w:t>
      </w:r>
      <w:r w:rsidRPr="0015369B">
        <w:t>u</w:t>
      </w:r>
      <w:r w:rsidRPr="0015369B">
        <w:rPr>
          <w:spacing w:val="-1"/>
        </w:rPr>
        <w:t>d</w:t>
      </w:r>
      <w:r w:rsidRPr="0015369B">
        <w:rPr>
          <w:spacing w:val="1"/>
        </w:rPr>
        <w:t>e</w:t>
      </w:r>
      <w:r w:rsidRPr="0015369B">
        <w:t>nts</w:t>
      </w:r>
      <w:r w:rsidRPr="0015369B">
        <w:rPr>
          <w:spacing w:val="1"/>
        </w:rPr>
        <w:t xml:space="preserve"> </w:t>
      </w:r>
      <w:r w:rsidRPr="0015369B">
        <w:rPr>
          <w:spacing w:val="-3"/>
        </w:rPr>
        <w:t>w</w:t>
      </w:r>
      <w:r w:rsidRPr="0015369B">
        <w:rPr>
          <w:spacing w:val="1"/>
        </w:rPr>
        <w:t>i</w:t>
      </w:r>
      <w:r w:rsidRPr="0015369B">
        <w:rPr>
          <w:spacing w:val="-1"/>
        </w:rPr>
        <w:t>l</w:t>
      </w:r>
      <w:r w:rsidRPr="0015369B">
        <w:t>l</w:t>
      </w:r>
      <w:r w:rsidRPr="0015369B">
        <w:rPr>
          <w:spacing w:val="-4"/>
        </w:rPr>
        <w:t xml:space="preserve"> </w:t>
      </w:r>
      <w:r w:rsidRPr="0015369B">
        <w:t>a</w:t>
      </w:r>
      <w:r w:rsidRPr="0015369B">
        <w:rPr>
          <w:spacing w:val="-2"/>
        </w:rPr>
        <w:t>l</w:t>
      </w:r>
      <w:r w:rsidRPr="0015369B">
        <w:rPr>
          <w:spacing w:val="1"/>
        </w:rPr>
        <w:t>s</w:t>
      </w:r>
      <w:r w:rsidRPr="0015369B">
        <w:t>o</w:t>
      </w:r>
      <w:r w:rsidRPr="0015369B">
        <w:rPr>
          <w:spacing w:val="-6"/>
        </w:rPr>
        <w:t xml:space="preserve"> </w:t>
      </w:r>
      <w:r w:rsidRPr="0015369B">
        <w:t>re</w:t>
      </w:r>
      <w:r w:rsidRPr="0015369B">
        <w:rPr>
          <w:spacing w:val="1"/>
        </w:rPr>
        <w:t>se</w:t>
      </w:r>
      <w:r w:rsidRPr="0015369B">
        <w:t>ar</w:t>
      </w:r>
      <w:r w:rsidRPr="0015369B">
        <w:rPr>
          <w:spacing w:val="1"/>
        </w:rPr>
        <w:t>c</w:t>
      </w:r>
      <w:r w:rsidRPr="0015369B">
        <w:t>h</w:t>
      </w:r>
      <w:r w:rsidRPr="0015369B">
        <w:rPr>
          <w:spacing w:val="-5"/>
        </w:rPr>
        <w:t xml:space="preserve"> </w:t>
      </w:r>
      <w:r w:rsidRPr="0015369B">
        <w:rPr>
          <w:spacing w:val="-1"/>
        </w:rPr>
        <w:t>t</w:t>
      </w:r>
      <w:r w:rsidRPr="0015369B">
        <w:t>hr</w:t>
      </w:r>
      <w:r w:rsidRPr="0015369B">
        <w:rPr>
          <w:spacing w:val="2"/>
        </w:rPr>
        <w:t>e</w:t>
      </w:r>
      <w:r w:rsidRPr="0015369B">
        <w:t>a</w:t>
      </w:r>
      <w:r w:rsidRPr="0015369B">
        <w:rPr>
          <w:spacing w:val="1"/>
        </w:rPr>
        <w:t>t</w:t>
      </w:r>
      <w:r w:rsidRPr="0015369B">
        <w:t>s</w:t>
      </w:r>
      <w:r w:rsidRPr="0015369B">
        <w:rPr>
          <w:spacing w:val="-5"/>
        </w:rPr>
        <w:t xml:space="preserve"> </w:t>
      </w:r>
      <w:r w:rsidRPr="0015369B">
        <w:t>to</w:t>
      </w:r>
      <w:r w:rsidRPr="0015369B">
        <w:rPr>
          <w:spacing w:val="-5"/>
        </w:rPr>
        <w:t xml:space="preserve"> </w:t>
      </w:r>
      <w:r w:rsidRPr="0015369B">
        <w:t>t</w:t>
      </w:r>
      <w:r w:rsidRPr="0015369B">
        <w:rPr>
          <w:spacing w:val="-1"/>
        </w:rPr>
        <w:t>h</w:t>
      </w:r>
      <w:r w:rsidRPr="0015369B">
        <w:t>e</w:t>
      </w:r>
      <w:r w:rsidRPr="0015369B">
        <w:rPr>
          <w:spacing w:val="-6"/>
        </w:rPr>
        <w:t xml:space="preserve"> </w:t>
      </w:r>
      <w:r w:rsidRPr="0015369B">
        <w:rPr>
          <w:spacing w:val="2"/>
        </w:rPr>
        <w:t>R</w:t>
      </w:r>
      <w:r w:rsidRPr="0015369B">
        <w:t>e</w:t>
      </w:r>
      <w:r w:rsidRPr="0015369B">
        <w:rPr>
          <w:spacing w:val="-1"/>
        </w:rPr>
        <w:t>e</w:t>
      </w:r>
      <w:r w:rsidRPr="0015369B">
        <w:t>f</w:t>
      </w:r>
      <w:r w:rsidRPr="0015369B">
        <w:rPr>
          <w:spacing w:val="-4"/>
        </w:rPr>
        <w:t xml:space="preserve"> </w:t>
      </w:r>
      <w:r w:rsidRPr="0015369B">
        <w:t>a</w:t>
      </w:r>
      <w:r w:rsidRPr="0015369B">
        <w:rPr>
          <w:spacing w:val="-1"/>
        </w:rPr>
        <w:t>n</w:t>
      </w:r>
      <w:r w:rsidRPr="0015369B">
        <w:t>d</w:t>
      </w:r>
      <w:r w:rsidRPr="0015369B">
        <w:rPr>
          <w:spacing w:val="-4"/>
        </w:rPr>
        <w:t xml:space="preserve"> </w:t>
      </w:r>
      <w:r w:rsidRPr="0015369B">
        <w:rPr>
          <w:spacing w:val="-1"/>
        </w:rPr>
        <w:t>i</w:t>
      </w:r>
      <w:r w:rsidRPr="0015369B">
        <w:t>d</w:t>
      </w:r>
      <w:r w:rsidRPr="0015369B">
        <w:rPr>
          <w:spacing w:val="1"/>
        </w:rPr>
        <w:t>e</w:t>
      </w:r>
      <w:r w:rsidRPr="0015369B">
        <w:t>nt</w:t>
      </w:r>
      <w:r w:rsidRPr="0015369B">
        <w:rPr>
          <w:spacing w:val="-2"/>
        </w:rPr>
        <w:t>i</w:t>
      </w:r>
      <w:r w:rsidRPr="0015369B">
        <w:rPr>
          <w:spacing w:val="4"/>
        </w:rPr>
        <w:t>f</w:t>
      </w:r>
      <w:r w:rsidRPr="0015369B">
        <w:t>y</w:t>
      </w:r>
      <w:r w:rsidRPr="0015369B">
        <w:rPr>
          <w:spacing w:val="-6"/>
        </w:rPr>
        <w:t xml:space="preserve"> </w:t>
      </w:r>
      <w:r w:rsidRPr="0015369B">
        <w:t>w</w:t>
      </w:r>
      <w:r w:rsidRPr="0015369B">
        <w:rPr>
          <w:spacing w:val="4"/>
        </w:rPr>
        <w:t>a</w:t>
      </w:r>
      <w:r w:rsidRPr="0015369B">
        <w:rPr>
          <w:spacing w:val="-7"/>
        </w:rPr>
        <w:t>y</w:t>
      </w:r>
      <w:r w:rsidRPr="0015369B">
        <w:t>s</w:t>
      </w:r>
      <w:r w:rsidRPr="0015369B">
        <w:rPr>
          <w:spacing w:val="-3"/>
        </w:rPr>
        <w:t xml:space="preserve"> </w:t>
      </w:r>
      <w:r w:rsidRPr="0015369B">
        <w:t>to</w:t>
      </w:r>
      <w:r w:rsidRPr="0015369B">
        <w:rPr>
          <w:spacing w:val="-5"/>
        </w:rPr>
        <w:t xml:space="preserve"> </w:t>
      </w:r>
      <w:r w:rsidRPr="0015369B">
        <w:rPr>
          <w:spacing w:val="1"/>
        </w:rPr>
        <w:t>c</w:t>
      </w:r>
      <w:r w:rsidRPr="0015369B">
        <w:t>are</w:t>
      </w:r>
      <w:r w:rsidRPr="0015369B">
        <w:rPr>
          <w:spacing w:val="-6"/>
        </w:rPr>
        <w:t xml:space="preserve"> </w:t>
      </w:r>
      <w:r w:rsidRPr="0015369B">
        <w:rPr>
          <w:spacing w:val="2"/>
        </w:rPr>
        <w:t>f</w:t>
      </w:r>
      <w:r w:rsidRPr="0015369B">
        <w:rPr>
          <w:spacing w:val="1"/>
        </w:rPr>
        <w:t>o</w:t>
      </w:r>
      <w:r w:rsidRPr="0015369B">
        <w:t>r</w:t>
      </w:r>
      <w:r w:rsidRPr="0015369B">
        <w:rPr>
          <w:spacing w:val="-4"/>
        </w:rPr>
        <w:t xml:space="preserve"> </w:t>
      </w:r>
      <w:r w:rsidRPr="0015369B">
        <w:t>t</w:t>
      </w:r>
      <w:r w:rsidRPr="0015369B">
        <w:rPr>
          <w:spacing w:val="-1"/>
        </w:rPr>
        <w:t>h</w:t>
      </w:r>
      <w:r w:rsidRPr="0015369B">
        <w:t>e</w:t>
      </w:r>
      <w:r w:rsidRPr="0015369B">
        <w:rPr>
          <w:spacing w:val="-6"/>
        </w:rPr>
        <w:t xml:space="preserve"> </w:t>
      </w:r>
      <w:r w:rsidRPr="0015369B">
        <w:t>R</w:t>
      </w:r>
      <w:r w:rsidRPr="0015369B">
        <w:rPr>
          <w:spacing w:val="1"/>
        </w:rPr>
        <w:t>e</w:t>
      </w:r>
      <w:r w:rsidRPr="0015369B">
        <w:t>e</w:t>
      </w:r>
      <w:r w:rsidRPr="0015369B">
        <w:rPr>
          <w:spacing w:val="1"/>
        </w:rPr>
        <w:t>f</w:t>
      </w:r>
      <w:r w:rsidRPr="0015369B">
        <w:t>.</w:t>
      </w:r>
      <w:r w:rsidRPr="0015369B">
        <w:rPr>
          <w:spacing w:val="45"/>
        </w:rPr>
        <w:t xml:space="preserve"> </w:t>
      </w:r>
    </w:p>
    <w:p w14:paraId="2D73280B" w14:textId="1E90B81C" w:rsidR="008A1743" w:rsidRPr="0015369B" w:rsidRDefault="008A1743" w:rsidP="00195597">
      <w:pPr>
        <w:rPr>
          <w:color w:val="000000"/>
          <w:spacing w:val="43"/>
        </w:rPr>
      </w:pPr>
      <w:r w:rsidRPr="0015369B">
        <w:rPr>
          <w:spacing w:val="2"/>
        </w:rPr>
        <w:t>T</w:t>
      </w:r>
      <w:r w:rsidRPr="0015369B">
        <w:t>he</w:t>
      </w:r>
      <w:r w:rsidRPr="0015369B">
        <w:rPr>
          <w:spacing w:val="-5"/>
        </w:rPr>
        <w:t xml:space="preserve"> </w:t>
      </w:r>
      <w:r w:rsidRPr="0015369B">
        <w:t>h</w:t>
      </w:r>
      <w:r w:rsidRPr="0015369B">
        <w:rPr>
          <w:spacing w:val="-1"/>
        </w:rPr>
        <w:t>e</w:t>
      </w:r>
      <w:r w:rsidRPr="0015369B">
        <w:rPr>
          <w:spacing w:val="1"/>
        </w:rPr>
        <w:t>a</w:t>
      </w:r>
      <w:r w:rsidRPr="0015369B">
        <w:rPr>
          <w:spacing w:val="-1"/>
        </w:rPr>
        <w:t>l</w:t>
      </w:r>
      <w:r w:rsidRPr="0015369B">
        <w:t>th</w:t>
      </w:r>
      <w:r w:rsidRPr="0015369B">
        <w:rPr>
          <w:spacing w:val="-4"/>
        </w:rPr>
        <w:t xml:space="preserve"> </w:t>
      </w:r>
      <w:r w:rsidRPr="0015369B">
        <w:t>of</w:t>
      </w:r>
      <w:r w:rsidRPr="0015369B">
        <w:rPr>
          <w:spacing w:val="-3"/>
        </w:rPr>
        <w:t xml:space="preserve"> </w:t>
      </w:r>
      <w:r w:rsidRPr="0015369B">
        <w:rPr>
          <w:spacing w:val="-2"/>
        </w:rPr>
        <w:t>i</w:t>
      </w:r>
      <w:r w:rsidRPr="0015369B">
        <w:rPr>
          <w:spacing w:val="1"/>
        </w:rPr>
        <w:t>n</w:t>
      </w:r>
      <w:r w:rsidRPr="0015369B">
        <w:t>di</w:t>
      </w:r>
      <w:r w:rsidRPr="0015369B">
        <w:rPr>
          <w:spacing w:val="-2"/>
        </w:rPr>
        <w:t>v</w:t>
      </w:r>
      <w:r w:rsidRPr="0015369B">
        <w:rPr>
          <w:spacing w:val="-1"/>
        </w:rPr>
        <w:t>i</w:t>
      </w:r>
      <w:r w:rsidRPr="0015369B">
        <w:rPr>
          <w:spacing w:val="1"/>
        </w:rPr>
        <w:t>d</w:t>
      </w:r>
      <w:r w:rsidRPr="0015369B">
        <w:t>u</w:t>
      </w:r>
      <w:r w:rsidRPr="0015369B">
        <w:rPr>
          <w:spacing w:val="1"/>
        </w:rPr>
        <w:t>a</w:t>
      </w:r>
      <w:r w:rsidRPr="0015369B">
        <w:t>l</w:t>
      </w:r>
      <w:r w:rsidRPr="0015369B">
        <w:rPr>
          <w:w w:val="99"/>
        </w:rPr>
        <w:t xml:space="preserve"> </w:t>
      </w:r>
      <w:r w:rsidRPr="0015369B">
        <w:rPr>
          <w:spacing w:val="4"/>
        </w:rPr>
        <w:t>m</w:t>
      </w:r>
      <w:r w:rsidRPr="0015369B">
        <w:t>ari</w:t>
      </w:r>
      <w:r w:rsidRPr="0015369B">
        <w:rPr>
          <w:spacing w:val="-1"/>
        </w:rPr>
        <w:t>n</w:t>
      </w:r>
      <w:r w:rsidRPr="0015369B">
        <w:t>e</w:t>
      </w:r>
      <w:r w:rsidRPr="0015369B">
        <w:rPr>
          <w:spacing w:val="-6"/>
        </w:rPr>
        <w:t xml:space="preserve"> </w:t>
      </w:r>
      <w:r w:rsidRPr="0015369B">
        <w:rPr>
          <w:spacing w:val="-2"/>
        </w:rPr>
        <w:t>l</w:t>
      </w:r>
      <w:r w:rsidRPr="0015369B">
        <w:rPr>
          <w:spacing w:val="-1"/>
        </w:rPr>
        <w:t>i</w:t>
      </w:r>
      <w:r w:rsidRPr="0015369B">
        <w:rPr>
          <w:spacing w:val="2"/>
        </w:rPr>
        <w:t>f</w:t>
      </w:r>
      <w:r w:rsidRPr="0015369B">
        <w:t>e</w:t>
      </w:r>
      <w:r w:rsidRPr="0015369B">
        <w:rPr>
          <w:spacing w:val="-5"/>
        </w:rPr>
        <w:t xml:space="preserve"> </w:t>
      </w:r>
      <w:r w:rsidRPr="0015369B">
        <w:rPr>
          <w:spacing w:val="-1"/>
        </w:rPr>
        <w:t>o</w:t>
      </w:r>
      <w:r w:rsidRPr="0015369B">
        <w:t>n</w:t>
      </w:r>
      <w:r w:rsidRPr="0015369B">
        <w:rPr>
          <w:spacing w:val="-3"/>
        </w:rPr>
        <w:t xml:space="preserve"> </w:t>
      </w:r>
      <w:r w:rsidRPr="0015369B">
        <w:t>the</w:t>
      </w:r>
      <w:r w:rsidRPr="0015369B">
        <w:rPr>
          <w:spacing w:val="-5"/>
        </w:rPr>
        <w:t xml:space="preserve"> </w:t>
      </w:r>
      <w:r w:rsidRPr="0015369B">
        <w:t>Gr</w:t>
      </w:r>
      <w:r w:rsidRPr="0015369B">
        <w:rPr>
          <w:spacing w:val="1"/>
        </w:rPr>
        <w:t>e</w:t>
      </w:r>
      <w:r w:rsidRPr="0015369B">
        <w:t>at</w:t>
      </w:r>
      <w:r w:rsidRPr="0015369B">
        <w:rPr>
          <w:spacing w:val="-4"/>
        </w:rPr>
        <w:t xml:space="preserve"> </w:t>
      </w:r>
      <w:r w:rsidRPr="0015369B">
        <w:rPr>
          <w:spacing w:val="-1"/>
        </w:rPr>
        <w:t>B</w:t>
      </w:r>
      <w:r w:rsidRPr="0015369B">
        <w:rPr>
          <w:spacing w:val="1"/>
        </w:rPr>
        <w:t>a</w:t>
      </w:r>
      <w:r w:rsidRPr="0015369B">
        <w:t>rr</w:t>
      </w:r>
      <w:r w:rsidRPr="0015369B">
        <w:rPr>
          <w:spacing w:val="-1"/>
        </w:rPr>
        <w:t>i</w:t>
      </w:r>
      <w:r w:rsidRPr="0015369B">
        <w:t>er</w:t>
      </w:r>
      <w:r w:rsidRPr="0015369B">
        <w:rPr>
          <w:spacing w:val="-5"/>
        </w:rPr>
        <w:t xml:space="preserve"> </w:t>
      </w:r>
      <w:r w:rsidRPr="0015369B">
        <w:t>Reef</w:t>
      </w:r>
      <w:r w:rsidRPr="0015369B">
        <w:rPr>
          <w:spacing w:val="-3"/>
        </w:rPr>
        <w:t xml:space="preserve"> </w:t>
      </w:r>
      <w:r w:rsidRPr="0015369B">
        <w:rPr>
          <w:spacing w:val="-2"/>
        </w:rPr>
        <w:t>i</w:t>
      </w:r>
      <w:r w:rsidRPr="0015369B">
        <w:t>s</w:t>
      </w:r>
      <w:r w:rsidRPr="0015369B">
        <w:rPr>
          <w:spacing w:val="-2"/>
        </w:rPr>
        <w:t xml:space="preserve"> </w:t>
      </w:r>
      <w:r w:rsidRPr="0015369B">
        <w:rPr>
          <w:spacing w:val="1"/>
        </w:rPr>
        <w:t>v</w:t>
      </w:r>
      <w:r w:rsidRPr="0015369B">
        <w:rPr>
          <w:spacing w:val="-1"/>
        </w:rPr>
        <w:t>i</w:t>
      </w:r>
      <w:r w:rsidRPr="0015369B">
        <w:rPr>
          <w:spacing w:val="2"/>
        </w:rPr>
        <w:t>t</w:t>
      </w:r>
      <w:r w:rsidRPr="0015369B">
        <w:t>al</w:t>
      </w:r>
      <w:r w:rsidRPr="0015369B">
        <w:rPr>
          <w:spacing w:val="-6"/>
        </w:rPr>
        <w:t xml:space="preserve"> </w:t>
      </w:r>
      <w:r w:rsidRPr="0015369B">
        <w:rPr>
          <w:spacing w:val="1"/>
        </w:rPr>
        <w:t>t</w:t>
      </w:r>
      <w:r w:rsidRPr="0015369B">
        <w:t>o</w:t>
      </w:r>
      <w:r w:rsidRPr="0015369B">
        <w:rPr>
          <w:spacing w:val="-5"/>
        </w:rPr>
        <w:t xml:space="preserve"> </w:t>
      </w:r>
      <w:r w:rsidRPr="0015369B">
        <w:rPr>
          <w:spacing w:val="-1"/>
        </w:rPr>
        <w:t>t</w:t>
      </w:r>
      <w:r w:rsidRPr="0015369B">
        <w:rPr>
          <w:spacing w:val="1"/>
        </w:rPr>
        <w:t>h</w:t>
      </w:r>
      <w:r w:rsidRPr="0015369B">
        <w:t>e</w:t>
      </w:r>
      <w:r w:rsidRPr="0015369B">
        <w:rPr>
          <w:spacing w:val="-5"/>
        </w:rPr>
        <w:t xml:space="preserve"> </w:t>
      </w:r>
      <w:r w:rsidRPr="0015369B">
        <w:rPr>
          <w:spacing w:val="1"/>
        </w:rPr>
        <w:t>h</w:t>
      </w:r>
      <w:r w:rsidRPr="0015369B">
        <w:t>e</w:t>
      </w:r>
      <w:r w:rsidRPr="0015369B">
        <w:rPr>
          <w:spacing w:val="-1"/>
        </w:rPr>
        <w:t>a</w:t>
      </w:r>
      <w:r w:rsidRPr="0015369B">
        <w:rPr>
          <w:spacing w:val="1"/>
        </w:rPr>
        <w:t>l</w:t>
      </w:r>
      <w:r w:rsidRPr="0015369B">
        <w:t>th</w:t>
      </w:r>
      <w:r w:rsidRPr="0015369B">
        <w:rPr>
          <w:spacing w:val="-5"/>
        </w:rPr>
        <w:t xml:space="preserve"> </w:t>
      </w:r>
      <w:r w:rsidRPr="0015369B">
        <w:t>of</w:t>
      </w:r>
      <w:r w:rsidRPr="0015369B">
        <w:rPr>
          <w:spacing w:val="-2"/>
        </w:rPr>
        <w:t xml:space="preserve"> </w:t>
      </w:r>
      <w:r w:rsidRPr="0015369B">
        <w:t>the</w:t>
      </w:r>
      <w:r w:rsidRPr="0015369B">
        <w:rPr>
          <w:spacing w:val="-4"/>
        </w:rPr>
        <w:t xml:space="preserve"> </w:t>
      </w:r>
      <w:r w:rsidR="00514D6A" w:rsidRPr="0015369B">
        <w:rPr>
          <w:spacing w:val="-4"/>
        </w:rPr>
        <w:t xml:space="preserve">Reef </w:t>
      </w:r>
      <w:r w:rsidRPr="0015369B">
        <w:t>overa</w:t>
      </w:r>
      <w:r w:rsidRPr="0015369B">
        <w:rPr>
          <w:spacing w:val="1"/>
        </w:rPr>
        <w:t>l</w:t>
      </w:r>
      <w:r w:rsidRPr="0015369B">
        <w:t>l</w:t>
      </w:r>
      <w:r w:rsidRPr="0015369B">
        <w:rPr>
          <w:spacing w:val="-3"/>
        </w:rPr>
        <w:t>. F</w:t>
      </w:r>
      <w:r w:rsidRPr="0015369B">
        <w:t>or</w:t>
      </w:r>
      <w:r w:rsidRPr="0015369B">
        <w:rPr>
          <w:spacing w:val="-7"/>
        </w:rPr>
        <w:t xml:space="preserve"> </w:t>
      </w:r>
      <w:r w:rsidRPr="0015369B">
        <w:rPr>
          <w:spacing w:val="1"/>
        </w:rPr>
        <w:t>m</w:t>
      </w:r>
      <w:r w:rsidRPr="0015369B">
        <w:t>ore</w:t>
      </w:r>
      <w:r w:rsidRPr="0015369B">
        <w:rPr>
          <w:spacing w:val="-5"/>
        </w:rPr>
        <w:t xml:space="preserve"> </w:t>
      </w:r>
      <w:r w:rsidRPr="0015369B">
        <w:t>information</w:t>
      </w:r>
      <w:r w:rsidRPr="0015369B">
        <w:rPr>
          <w:spacing w:val="-5"/>
        </w:rPr>
        <w:t xml:space="preserve"> </w:t>
      </w:r>
      <w:r w:rsidRPr="0015369B">
        <w:rPr>
          <w:spacing w:val="1"/>
        </w:rPr>
        <w:t>o</w:t>
      </w:r>
      <w:r w:rsidRPr="0015369B">
        <w:t>n</w:t>
      </w:r>
      <w:r w:rsidRPr="0015369B">
        <w:rPr>
          <w:spacing w:val="-5"/>
        </w:rPr>
        <w:t xml:space="preserve"> </w:t>
      </w:r>
      <w:r w:rsidRPr="0015369B">
        <w:rPr>
          <w:spacing w:val="-1"/>
        </w:rPr>
        <w:t>t</w:t>
      </w:r>
      <w:r w:rsidRPr="0015369B">
        <w:rPr>
          <w:spacing w:val="1"/>
        </w:rPr>
        <w:t>h</w:t>
      </w:r>
      <w:r w:rsidRPr="0015369B">
        <w:t>e</w:t>
      </w:r>
      <w:r w:rsidRPr="0015369B">
        <w:rPr>
          <w:spacing w:val="-5"/>
        </w:rPr>
        <w:t xml:space="preserve"> </w:t>
      </w:r>
      <w:r w:rsidRPr="0015369B">
        <w:t>G</w:t>
      </w:r>
      <w:r w:rsidRPr="0015369B">
        <w:rPr>
          <w:spacing w:val="1"/>
        </w:rPr>
        <w:t>r</w:t>
      </w:r>
      <w:r w:rsidRPr="0015369B">
        <w:t>e</w:t>
      </w:r>
      <w:r w:rsidRPr="0015369B">
        <w:rPr>
          <w:spacing w:val="1"/>
        </w:rPr>
        <w:t>a</w:t>
      </w:r>
      <w:r w:rsidRPr="0015369B">
        <w:t>t</w:t>
      </w:r>
      <w:r w:rsidRPr="0015369B">
        <w:rPr>
          <w:spacing w:val="-6"/>
        </w:rPr>
        <w:t xml:space="preserve"> </w:t>
      </w:r>
      <w:r w:rsidRPr="0015369B">
        <w:rPr>
          <w:spacing w:val="-2"/>
        </w:rPr>
        <w:t>B</w:t>
      </w:r>
      <w:r w:rsidRPr="0015369B">
        <w:t>ar</w:t>
      </w:r>
      <w:r w:rsidRPr="0015369B">
        <w:rPr>
          <w:spacing w:val="1"/>
        </w:rPr>
        <w:t>ri</w:t>
      </w:r>
      <w:r w:rsidRPr="0015369B">
        <w:t>er</w:t>
      </w:r>
      <w:r w:rsidRPr="0015369B">
        <w:rPr>
          <w:spacing w:val="-5"/>
        </w:rPr>
        <w:t xml:space="preserve"> </w:t>
      </w:r>
      <w:r w:rsidRPr="0015369B">
        <w:t>Reef</w:t>
      </w:r>
      <w:r w:rsidRPr="0015369B">
        <w:rPr>
          <w:spacing w:val="-3"/>
        </w:rPr>
        <w:t xml:space="preserve"> </w:t>
      </w:r>
      <w:r w:rsidRPr="0015369B">
        <w:t>see</w:t>
      </w:r>
      <w:r w:rsidRPr="0015369B">
        <w:rPr>
          <w:spacing w:val="-4"/>
        </w:rPr>
        <w:t xml:space="preserve"> the section </w:t>
      </w:r>
      <w:r w:rsidRPr="0015369B">
        <w:rPr>
          <w:spacing w:val="-1"/>
        </w:rPr>
        <w:t>‘</w:t>
      </w:r>
      <w:r w:rsidR="00790998" w:rsidRPr="0015369B">
        <w:t>B</w:t>
      </w:r>
      <w:r w:rsidRPr="0015369B">
        <w:t>ackground in</w:t>
      </w:r>
      <w:r w:rsidRPr="0015369B">
        <w:rPr>
          <w:spacing w:val="1"/>
        </w:rPr>
        <w:t>f</w:t>
      </w:r>
      <w:r w:rsidRPr="0015369B">
        <w:t>o</w:t>
      </w:r>
      <w:r w:rsidRPr="0015369B">
        <w:rPr>
          <w:spacing w:val="-2"/>
        </w:rPr>
        <w:t>r</w:t>
      </w:r>
      <w:r w:rsidRPr="0015369B">
        <w:rPr>
          <w:spacing w:val="4"/>
        </w:rPr>
        <w:t>m</w:t>
      </w:r>
      <w:r w:rsidRPr="0015369B">
        <w:t>at</w:t>
      </w:r>
      <w:r w:rsidRPr="0015369B">
        <w:rPr>
          <w:spacing w:val="-2"/>
        </w:rPr>
        <w:t>i</w:t>
      </w:r>
      <w:r w:rsidRPr="0015369B">
        <w:t>o</w:t>
      </w:r>
      <w:r w:rsidRPr="0015369B">
        <w:rPr>
          <w:spacing w:val="-1"/>
        </w:rPr>
        <w:t>n</w:t>
      </w:r>
      <w:r w:rsidR="00790998" w:rsidRPr="0015369B">
        <w:rPr>
          <w:spacing w:val="-1"/>
        </w:rPr>
        <w:t xml:space="preserve"> – the Great Barrier Reef</w:t>
      </w:r>
      <w:r w:rsidRPr="0015369B">
        <w:t>’</w:t>
      </w:r>
      <w:r w:rsidRPr="0015369B">
        <w:rPr>
          <w:spacing w:val="-5"/>
        </w:rPr>
        <w:t xml:space="preserve"> </w:t>
      </w:r>
      <w:r w:rsidRPr="0015369B">
        <w:t>a</w:t>
      </w:r>
      <w:r w:rsidRPr="0015369B">
        <w:rPr>
          <w:spacing w:val="1"/>
        </w:rPr>
        <w:t>n</w:t>
      </w:r>
      <w:r w:rsidRPr="0015369B">
        <w:t>d</w:t>
      </w:r>
      <w:r w:rsidRPr="0015369B">
        <w:rPr>
          <w:spacing w:val="-7"/>
        </w:rPr>
        <w:t xml:space="preserve"> </w:t>
      </w:r>
      <w:r w:rsidRPr="0015369B">
        <w:rPr>
          <w:spacing w:val="1"/>
        </w:rPr>
        <w:t>a</w:t>
      </w:r>
      <w:r w:rsidRPr="0015369B">
        <w:rPr>
          <w:spacing w:val="-1"/>
        </w:rPr>
        <w:t>l</w:t>
      </w:r>
      <w:r w:rsidRPr="0015369B">
        <w:rPr>
          <w:spacing w:val="1"/>
        </w:rPr>
        <w:t>s</w:t>
      </w:r>
      <w:r w:rsidRPr="0015369B">
        <w:t>o</w:t>
      </w:r>
      <w:r w:rsidRPr="0015369B">
        <w:rPr>
          <w:spacing w:val="-4"/>
        </w:rPr>
        <w:t xml:space="preserve"> </w:t>
      </w:r>
      <w:hyperlink r:id="rId25" w:history="1">
        <w:r w:rsidR="009941F3" w:rsidRPr="0015369B">
          <w:rPr>
            <w:rStyle w:val="Hyperlink"/>
            <w:rFonts w:eastAsia="Arial" w:cs="Arial"/>
            <w:spacing w:val="-4"/>
          </w:rPr>
          <w:t>http://</w:t>
        </w:r>
        <w:r w:rsidR="009941F3" w:rsidRPr="0015369B">
          <w:rPr>
            <w:rStyle w:val="Hyperlink"/>
            <w:rFonts w:cs="Arial"/>
          </w:rPr>
          <w:t>www.gbrmpa.gov.au</w:t>
        </w:r>
      </w:hyperlink>
      <w:r w:rsidR="009941F3" w:rsidRPr="0015369B">
        <w:rPr>
          <w:color w:val="000000"/>
        </w:rPr>
        <w:t>.</w:t>
      </w:r>
      <w:r w:rsidRPr="0015369B">
        <w:rPr>
          <w:color w:val="000000"/>
        </w:rPr>
        <w:t xml:space="preserve"> </w:t>
      </w:r>
      <w:r w:rsidRPr="0015369B">
        <w:rPr>
          <w:color w:val="000000"/>
          <w:spacing w:val="2"/>
        </w:rPr>
        <w:t>T</w:t>
      </w:r>
      <w:r w:rsidRPr="0015369B">
        <w:rPr>
          <w:color w:val="000000"/>
        </w:rPr>
        <w:t>e</w:t>
      </w:r>
      <w:r w:rsidRPr="0015369B">
        <w:rPr>
          <w:color w:val="000000"/>
          <w:spacing w:val="-1"/>
        </w:rPr>
        <w:t>a</w:t>
      </w:r>
      <w:r w:rsidRPr="0015369B">
        <w:rPr>
          <w:color w:val="000000"/>
          <w:spacing w:val="1"/>
        </w:rPr>
        <w:t>c</w:t>
      </w:r>
      <w:r w:rsidRPr="0015369B">
        <w:rPr>
          <w:color w:val="000000"/>
        </w:rPr>
        <w:t>hing</w:t>
      </w:r>
      <w:r w:rsidRPr="0015369B">
        <w:rPr>
          <w:color w:val="000000"/>
          <w:spacing w:val="-6"/>
        </w:rPr>
        <w:t xml:space="preserve"> </w:t>
      </w:r>
      <w:r w:rsidRPr="0015369B">
        <w:rPr>
          <w:color w:val="000000"/>
          <w:spacing w:val="1"/>
        </w:rPr>
        <w:t>s</w:t>
      </w:r>
      <w:r w:rsidRPr="0015369B">
        <w:rPr>
          <w:color w:val="000000"/>
        </w:rPr>
        <w:t>tu</w:t>
      </w:r>
      <w:r w:rsidRPr="0015369B">
        <w:rPr>
          <w:color w:val="000000"/>
          <w:spacing w:val="-1"/>
        </w:rPr>
        <w:t>d</w:t>
      </w:r>
      <w:r w:rsidRPr="0015369B">
        <w:rPr>
          <w:color w:val="000000"/>
        </w:rPr>
        <w:t>e</w:t>
      </w:r>
      <w:r w:rsidRPr="0015369B">
        <w:rPr>
          <w:color w:val="000000"/>
          <w:spacing w:val="-1"/>
        </w:rPr>
        <w:t>n</w:t>
      </w:r>
      <w:r w:rsidRPr="0015369B">
        <w:rPr>
          <w:color w:val="000000"/>
        </w:rPr>
        <w:t>ts</w:t>
      </w:r>
      <w:r w:rsidRPr="0015369B">
        <w:rPr>
          <w:color w:val="000000"/>
          <w:spacing w:val="-4"/>
        </w:rPr>
        <w:t xml:space="preserve"> </w:t>
      </w:r>
      <w:r w:rsidRPr="0015369B">
        <w:rPr>
          <w:color w:val="000000"/>
        </w:rPr>
        <w:t>a</w:t>
      </w:r>
      <w:r w:rsidRPr="0015369B">
        <w:rPr>
          <w:color w:val="000000"/>
          <w:spacing w:val="-1"/>
        </w:rPr>
        <w:t>b</w:t>
      </w:r>
      <w:r w:rsidRPr="0015369B">
        <w:rPr>
          <w:color w:val="000000"/>
          <w:spacing w:val="1"/>
        </w:rPr>
        <w:t>o</w:t>
      </w:r>
      <w:r w:rsidRPr="0015369B">
        <w:rPr>
          <w:color w:val="000000"/>
        </w:rPr>
        <w:t>ut</w:t>
      </w:r>
      <w:r w:rsidRPr="0015369B">
        <w:rPr>
          <w:color w:val="000000"/>
          <w:spacing w:val="-6"/>
        </w:rPr>
        <w:t xml:space="preserve"> </w:t>
      </w:r>
      <w:r w:rsidRPr="0015369B">
        <w:rPr>
          <w:color w:val="000000"/>
          <w:spacing w:val="1"/>
        </w:rPr>
        <w:t>li</w:t>
      </w:r>
      <w:r w:rsidRPr="0015369B">
        <w:rPr>
          <w:color w:val="000000"/>
          <w:spacing w:val="-2"/>
        </w:rPr>
        <w:t>v</w:t>
      </w:r>
      <w:r w:rsidRPr="0015369B">
        <w:rPr>
          <w:color w:val="000000"/>
          <w:spacing w:val="-1"/>
        </w:rPr>
        <w:t>i</w:t>
      </w:r>
      <w:r w:rsidRPr="0015369B">
        <w:rPr>
          <w:color w:val="000000"/>
          <w:spacing w:val="1"/>
        </w:rPr>
        <w:t>n</w:t>
      </w:r>
      <w:r w:rsidRPr="0015369B">
        <w:rPr>
          <w:color w:val="000000"/>
        </w:rPr>
        <w:t>g</w:t>
      </w:r>
      <w:r w:rsidRPr="0015369B">
        <w:rPr>
          <w:color w:val="000000"/>
          <w:spacing w:val="-7"/>
        </w:rPr>
        <w:t xml:space="preserve"> </w:t>
      </w:r>
      <w:r w:rsidRPr="0015369B">
        <w:rPr>
          <w:color w:val="000000"/>
          <w:spacing w:val="1"/>
        </w:rPr>
        <w:t>a</w:t>
      </w:r>
      <w:r w:rsidRPr="0015369B">
        <w:rPr>
          <w:color w:val="000000"/>
        </w:rPr>
        <w:t>nd</w:t>
      </w:r>
      <w:r w:rsidRPr="0015369B">
        <w:rPr>
          <w:color w:val="000000"/>
          <w:spacing w:val="-6"/>
        </w:rPr>
        <w:t xml:space="preserve"> </w:t>
      </w:r>
      <w:r w:rsidRPr="0015369B">
        <w:rPr>
          <w:color w:val="000000"/>
          <w:spacing w:val="1"/>
        </w:rPr>
        <w:t>n</w:t>
      </w:r>
      <w:r w:rsidRPr="0015369B">
        <w:rPr>
          <w:color w:val="000000"/>
        </w:rPr>
        <w:t>on-</w:t>
      </w:r>
      <w:r w:rsidRPr="0015369B">
        <w:rPr>
          <w:color w:val="000000"/>
          <w:spacing w:val="-1"/>
        </w:rPr>
        <w:t>l</w:t>
      </w:r>
      <w:r w:rsidRPr="0015369B">
        <w:rPr>
          <w:color w:val="000000"/>
          <w:spacing w:val="1"/>
        </w:rPr>
        <w:t>iv</w:t>
      </w:r>
      <w:r w:rsidRPr="0015369B">
        <w:rPr>
          <w:color w:val="000000"/>
          <w:spacing w:val="-1"/>
        </w:rPr>
        <w:t>i</w:t>
      </w:r>
      <w:r w:rsidRPr="0015369B">
        <w:rPr>
          <w:color w:val="000000"/>
        </w:rPr>
        <w:t>ng</w:t>
      </w:r>
      <w:r w:rsidRPr="0015369B">
        <w:rPr>
          <w:color w:val="000000"/>
          <w:spacing w:val="-5"/>
        </w:rPr>
        <w:t xml:space="preserve"> </w:t>
      </w:r>
      <w:r w:rsidRPr="0015369B">
        <w:rPr>
          <w:color w:val="000000"/>
        </w:rPr>
        <w:t>t</w:t>
      </w:r>
      <w:r w:rsidRPr="0015369B">
        <w:rPr>
          <w:color w:val="000000"/>
          <w:spacing w:val="1"/>
        </w:rPr>
        <w:t>h</w:t>
      </w:r>
      <w:r w:rsidRPr="0015369B">
        <w:rPr>
          <w:color w:val="000000"/>
          <w:spacing w:val="-1"/>
        </w:rPr>
        <w:t>i</w:t>
      </w:r>
      <w:r w:rsidRPr="0015369B">
        <w:rPr>
          <w:color w:val="000000"/>
        </w:rPr>
        <w:t>n</w:t>
      </w:r>
      <w:r w:rsidRPr="0015369B">
        <w:rPr>
          <w:color w:val="000000"/>
          <w:spacing w:val="-1"/>
        </w:rPr>
        <w:t>g</w:t>
      </w:r>
      <w:r w:rsidRPr="0015369B">
        <w:rPr>
          <w:color w:val="000000"/>
        </w:rPr>
        <w:t>s</w:t>
      </w:r>
      <w:r w:rsidRPr="0015369B">
        <w:rPr>
          <w:color w:val="000000"/>
          <w:spacing w:val="-6"/>
        </w:rPr>
        <w:t xml:space="preserve"> </w:t>
      </w:r>
      <w:r w:rsidRPr="0015369B">
        <w:rPr>
          <w:color w:val="000000"/>
          <w:spacing w:val="1"/>
        </w:rPr>
        <w:t>o</w:t>
      </w:r>
      <w:r w:rsidRPr="0015369B">
        <w:rPr>
          <w:color w:val="000000"/>
        </w:rPr>
        <w:t>n</w:t>
      </w:r>
      <w:r w:rsidRPr="0015369B">
        <w:rPr>
          <w:color w:val="000000"/>
          <w:spacing w:val="-7"/>
        </w:rPr>
        <w:t xml:space="preserve"> </w:t>
      </w:r>
      <w:r w:rsidRPr="0015369B">
        <w:rPr>
          <w:color w:val="000000"/>
          <w:spacing w:val="-1"/>
        </w:rPr>
        <w:t>t</w:t>
      </w:r>
      <w:r w:rsidRPr="0015369B">
        <w:rPr>
          <w:color w:val="000000"/>
          <w:spacing w:val="1"/>
        </w:rPr>
        <w:t>h</w:t>
      </w:r>
      <w:r w:rsidRPr="0015369B">
        <w:rPr>
          <w:color w:val="000000"/>
        </w:rPr>
        <w:t>e</w:t>
      </w:r>
      <w:r w:rsidRPr="0015369B">
        <w:rPr>
          <w:color w:val="000000"/>
          <w:spacing w:val="-7"/>
        </w:rPr>
        <w:t xml:space="preserve"> </w:t>
      </w:r>
      <w:r w:rsidRPr="0015369B">
        <w:rPr>
          <w:color w:val="000000"/>
        </w:rPr>
        <w:t xml:space="preserve">Reef </w:t>
      </w:r>
      <w:r w:rsidRPr="0015369B">
        <w:rPr>
          <w:color w:val="000000"/>
          <w:spacing w:val="-3"/>
        </w:rPr>
        <w:t>w</w:t>
      </w:r>
      <w:r w:rsidRPr="0015369B">
        <w:rPr>
          <w:color w:val="000000"/>
          <w:spacing w:val="1"/>
        </w:rPr>
        <w:t>i</w:t>
      </w:r>
      <w:r w:rsidRPr="0015369B">
        <w:rPr>
          <w:color w:val="000000"/>
          <w:spacing w:val="-1"/>
        </w:rPr>
        <w:t>l</w:t>
      </w:r>
      <w:r w:rsidRPr="0015369B">
        <w:rPr>
          <w:color w:val="000000"/>
        </w:rPr>
        <w:t>l</w:t>
      </w:r>
      <w:r w:rsidRPr="0015369B">
        <w:rPr>
          <w:color w:val="000000"/>
          <w:spacing w:val="-6"/>
        </w:rPr>
        <w:t xml:space="preserve"> </w:t>
      </w:r>
      <w:r w:rsidRPr="0015369B">
        <w:rPr>
          <w:color w:val="000000"/>
        </w:rPr>
        <w:t>b</w:t>
      </w:r>
      <w:r w:rsidRPr="0015369B">
        <w:rPr>
          <w:color w:val="000000"/>
          <w:spacing w:val="1"/>
        </w:rPr>
        <w:t>u</w:t>
      </w:r>
      <w:r w:rsidRPr="0015369B">
        <w:rPr>
          <w:color w:val="000000"/>
          <w:spacing w:val="-1"/>
        </w:rPr>
        <w:t>i</w:t>
      </w:r>
      <w:r w:rsidRPr="0015369B">
        <w:rPr>
          <w:color w:val="000000"/>
          <w:spacing w:val="1"/>
        </w:rPr>
        <w:t>l</w:t>
      </w:r>
      <w:r w:rsidRPr="0015369B">
        <w:rPr>
          <w:color w:val="000000"/>
        </w:rPr>
        <w:t>d</w:t>
      </w:r>
      <w:r w:rsidRPr="0015369B">
        <w:rPr>
          <w:color w:val="000000"/>
          <w:spacing w:val="-7"/>
        </w:rPr>
        <w:t xml:space="preserve"> </w:t>
      </w:r>
      <w:r w:rsidRPr="0015369B">
        <w:rPr>
          <w:color w:val="000000"/>
          <w:spacing w:val="-1"/>
        </w:rPr>
        <w:t>t</w:t>
      </w:r>
      <w:r w:rsidRPr="0015369B">
        <w:rPr>
          <w:color w:val="000000"/>
          <w:spacing w:val="1"/>
        </w:rPr>
        <w:t>h</w:t>
      </w:r>
      <w:r w:rsidRPr="0015369B">
        <w:rPr>
          <w:color w:val="000000"/>
        </w:rPr>
        <w:t>e</w:t>
      </w:r>
      <w:r w:rsidRPr="0015369B">
        <w:rPr>
          <w:color w:val="000000"/>
          <w:spacing w:val="-2"/>
        </w:rPr>
        <w:t>i</w:t>
      </w:r>
      <w:r w:rsidRPr="0015369B">
        <w:rPr>
          <w:color w:val="000000"/>
        </w:rPr>
        <w:t>r</w:t>
      </w:r>
      <w:r w:rsidRPr="0015369B">
        <w:rPr>
          <w:color w:val="000000"/>
          <w:spacing w:val="-5"/>
        </w:rPr>
        <w:t xml:space="preserve"> </w:t>
      </w:r>
      <w:r w:rsidRPr="0015369B">
        <w:rPr>
          <w:color w:val="000000"/>
        </w:rPr>
        <w:t>e</w:t>
      </w:r>
      <w:r w:rsidRPr="0015369B">
        <w:rPr>
          <w:color w:val="000000"/>
          <w:spacing w:val="1"/>
        </w:rPr>
        <w:t>n</w:t>
      </w:r>
      <w:r w:rsidRPr="0015369B">
        <w:rPr>
          <w:color w:val="000000"/>
          <w:spacing w:val="-2"/>
        </w:rPr>
        <w:t>v</w:t>
      </w:r>
      <w:r w:rsidRPr="0015369B">
        <w:rPr>
          <w:color w:val="000000"/>
          <w:spacing w:val="-1"/>
        </w:rPr>
        <w:t>i</w:t>
      </w:r>
      <w:r w:rsidRPr="0015369B">
        <w:rPr>
          <w:color w:val="000000"/>
        </w:rPr>
        <w:t>ro</w:t>
      </w:r>
      <w:r w:rsidRPr="0015369B">
        <w:rPr>
          <w:color w:val="000000"/>
          <w:spacing w:val="-1"/>
        </w:rPr>
        <w:t>n</w:t>
      </w:r>
      <w:r w:rsidRPr="0015369B">
        <w:rPr>
          <w:color w:val="000000"/>
          <w:spacing w:val="4"/>
        </w:rPr>
        <w:t>m</w:t>
      </w:r>
      <w:r w:rsidRPr="0015369B">
        <w:rPr>
          <w:color w:val="000000"/>
        </w:rPr>
        <w:t>e</w:t>
      </w:r>
      <w:r w:rsidRPr="0015369B">
        <w:rPr>
          <w:color w:val="000000"/>
          <w:spacing w:val="-1"/>
        </w:rPr>
        <w:t>n</w:t>
      </w:r>
      <w:r w:rsidRPr="0015369B">
        <w:rPr>
          <w:color w:val="000000"/>
        </w:rPr>
        <w:t>t</w:t>
      </w:r>
      <w:r w:rsidRPr="0015369B">
        <w:rPr>
          <w:color w:val="000000"/>
          <w:spacing w:val="1"/>
        </w:rPr>
        <w:t>a</w:t>
      </w:r>
      <w:r w:rsidRPr="0015369B">
        <w:rPr>
          <w:color w:val="000000"/>
        </w:rPr>
        <w:t>l</w:t>
      </w:r>
      <w:r w:rsidRPr="0015369B">
        <w:rPr>
          <w:color w:val="000000"/>
          <w:spacing w:val="-8"/>
        </w:rPr>
        <w:t xml:space="preserve"> </w:t>
      </w:r>
      <w:r w:rsidRPr="0015369B">
        <w:rPr>
          <w:color w:val="000000"/>
          <w:spacing w:val="3"/>
        </w:rPr>
        <w:t>k</w:t>
      </w:r>
      <w:r w:rsidRPr="0015369B">
        <w:rPr>
          <w:color w:val="000000"/>
        </w:rPr>
        <w:t>n</w:t>
      </w:r>
      <w:r w:rsidRPr="0015369B">
        <w:rPr>
          <w:color w:val="000000"/>
          <w:spacing w:val="-1"/>
        </w:rPr>
        <w:t>o</w:t>
      </w:r>
      <w:r w:rsidRPr="0015369B">
        <w:rPr>
          <w:color w:val="000000"/>
        </w:rPr>
        <w:t>w</w:t>
      </w:r>
      <w:r w:rsidRPr="0015369B">
        <w:rPr>
          <w:color w:val="000000"/>
          <w:spacing w:val="-1"/>
        </w:rPr>
        <w:t>l</w:t>
      </w:r>
      <w:r w:rsidRPr="0015369B">
        <w:rPr>
          <w:color w:val="000000"/>
          <w:spacing w:val="1"/>
        </w:rPr>
        <w:t>e</w:t>
      </w:r>
      <w:r w:rsidRPr="0015369B">
        <w:rPr>
          <w:color w:val="000000"/>
        </w:rPr>
        <w:t>d</w:t>
      </w:r>
      <w:r w:rsidRPr="0015369B">
        <w:rPr>
          <w:color w:val="000000"/>
          <w:spacing w:val="-1"/>
        </w:rPr>
        <w:t>g</w:t>
      </w:r>
      <w:r w:rsidRPr="0015369B">
        <w:rPr>
          <w:color w:val="000000"/>
        </w:rPr>
        <w:t>e</w:t>
      </w:r>
      <w:r w:rsidRPr="0015369B">
        <w:rPr>
          <w:color w:val="000000"/>
          <w:spacing w:val="-5"/>
        </w:rPr>
        <w:t xml:space="preserve"> </w:t>
      </w:r>
      <w:r w:rsidRPr="0015369B">
        <w:rPr>
          <w:color w:val="000000"/>
        </w:rPr>
        <w:t>a</w:t>
      </w:r>
      <w:r w:rsidRPr="0015369B">
        <w:rPr>
          <w:color w:val="000000"/>
          <w:spacing w:val="-1"/>
        </w:rPr>
        <w:t>n</w:t>
      </w:r>
      <w:r w:rsidRPr="0015369B">
        <w:rPr>
          <w:color w:val="000000"/>
        </w:rPr>
        <w:t>d</w:t>
      </w:r>
      <w:r w:rsidRPr="0015369B">
        <w:rPr>
          <w:color w:val="000000"/>
          <w:w w:val="99"/>
        </w:rPr>
        <w:t xml:space="preserve"> </w:t>
      </w:r>
      <w:r w:rsidRPr="0015369B">
        <w:rPr>
          <w:color w:val="000000"/>
        </w:rPr>
        <w:t>e</w:t>
      </w:r>
      <w:r w:rsidRPr="0015369B">
        <w:rPr>
          <w:color w:val="000000"/>
          <w:spacing w:val="-1"/>
        </w:rPr>
        <w:t>n</w:t>
      </w:r>
      <w:r w:rsidRPr="0015369B">
        <w:rPr>
          <w:color w:val="000000"/>
          <w:spacing w:val="1"/>
        </w:rPr>
        <w:t>c</w:t>
      </w:r>
      <w:r w:rsidRPr="0015369B">
        <w:rPr>
          <w:color w:val="000000"/>
        </w:rPr>
        <w:t>o</w:t>
      </w:r>
      <w:r w:rsidRPr="0015369B">
        <w:rPr>
          <w:color w:val="000000"/>
          <w:spacing w:val="-1"/>
        </w:rPr>
        <w:t>u</w:t>
      </w:r>
      <w:r w:rsidRPr="0015369B">
        <w:rPr>
          <w:color w:val="000000"/>
        </w:rPr>
        <w:t>r</w:t>
      </w:r>
      <w:r w:rsidRPr="0015369B">
        <w:rPr>
          <w:color w:val="000000"/>
          <w:spacing w:val="1"/>
        </w:rPr>
        <w:t>a</w:t>
      </w:r>
      <w:r w:rsidRPr="0015369B">
        <w:rPr>
          <w:color w:val="000000"/>
        </w:rPr>
        <w:t>ge</w:t>
      </w:r>
      <w:r w:rsidRPr="0015369B">
        <w:rPr>
          <w:color w:val="000000"/>
          <w:spacing w:val="-7"/>
        </w:rPr>
        <w:t xml:space="preserve"> </w:t>
      </w:r>
      <w:r w:rsidRPr="0015369B">
        <w:rPr>
          <w:color w:val="000000"/>
          <w:spacing w:val="1"/>
        </w:rPr>
        <w:t>th</w:t>
      </w:r>
      <w:r w:rsidRPr="0015369B">
        <w:rPr>
          <w:color w:val="000000"/>
        </w:rPr>
        <w:t>e</w:t>
      </w:r>
      <w:r w:rsidRPr="0015369B">
        <w:rPr>
          <w:color w:val="000000"/>
          <w:spacing w:val="-2"/>
        </w:rPr>
        <w:t>i</w:t>
      </w:r>
      <w:r w:rsidRPr="0015369B">
        <w:rPr>
          <w:color w:val="000000"/>
        </w:rPr>
        <w:t>r</w:t>
      </w:r>
      <w:r w:rsidRPr="0015369B">
        <w:rPr>
          <w:color w:val="000000"/>
          <w:spacing w:val="-3"/>
        </w:rPr>
        <w:t xml:space="preserve"> </w:t>
      </w:r>
      <w:r w:rsidRPr="0015369B">
        <w:rPr>
          <w:color w:val="000000"/>
        </w:rPr>
        <w:t>u</w:t>
      </w:r>
      <w:r w:rsidRPr="0015369B">
        <w:rPr>
          <w:color w:val="000000"/>
          <w:spacing w:val="-1"/>
        </w:rPr>
        <w:t>n</w:t>
      </w:r>
      <w:r w:rsidRPr="0015369B">
        <w:rPr>
          <w:color w:val="000000"/>
          <w:spacing w:val="1"/>
        </w:rPr>
        <w:t>d</w:t>
      </w:r>
      <w:r w:rsidRPr="0015369B">
        <w:rPr>
          <w:color w:val="000000"/>
        </w:rPr>
        <w:t>er</w:t>
      </w:r>
      <w:r w:rsidRPr="0015369B">
        <w:rPr>
          <w:color w:val="000000"/>
          <w:spacing w:val="1"/>
        </w:rPr>
        <w:t>s</w:t>
      </w:r>
      <w:r w:rsidRPr="0015369B">
        <w:rPr>
          <w:color w:val="000000"/>
        </w:rPr>
        <w:t>ta</w:t>
      </w:r>
      <w:r w:rsidRPr="0015369B">
        <w:rPr>
          <w:color w:val="000000"/>
          <w:spacing w:val="-1"/>
        </w:rPr>
        <w:t>n</w:t>
      </w:r>
      <w:r w:rsidRPr="0015369B">
        <w:rPr>
          <w:color w:val="000000"/>
          <w:spacing w:val="1"/>
        </w:rPr>
        <w:t>d</w:t>
      </w:r>
      <w:r w:rsidRPr="0015369B">
        <w:rPr>
          <w:color w:val="000000"/>
          <w:spacing w:val="-1"/>
        </w:rPr>
        <w:t>i</w:t>
      </w:r>
      <w:r w:rsidRPr="0015369B">
        <w:rPr>
          <w:color w:val="000000"/>
        </w:rPr>
        <w:t>ng</w:t>
      </w:r>
      <w:r w:rsidRPr="0015369B">
        <w:rPr>
          <w:color w:val="000000"/>
          <w:spacing w:val="-5"/>
        </w:rPr>
        <w:t xml:space="preserve"> </w:t>
      </w:r>
      <w:r w:rsidRPr="0015369B">
        <w:rPr>
          <w:color w:val="000000"/>
        </w:rPr>
        <w:t>of</w:t>
      </w:r>
      <w:r w:rsidRPr="0015369B">
        <w:rPr>
          <w:color w:val="000000"/>
          <w:spacing w:val="-5"/>
        </w:rPr>
        <w:t xml:space="preserve"> </w:t>
      </w:r>
      <w:r w:rsidRPr="0015369B">
        <w:rPr>
          <w:color w:val="000000"/>
        </w:rPr>
        <w:t>susta</w:t>
      </w:r>
      <w:r w:rsidRPr="0015369B">
        <w:rPr>
          <w:color w:val="000000"/>
          <w:spacing w:val="-2"/>
        </w:rPr>
        <w:t>i</w:t>
      </w:r>
      <w:r w:rsidRPr="0015369B">
        <w:rPr>
          <w:color w:val="000000"/>
        </w:rPr>
        <w:t>n</w:t>
      </w:r>
      <w:r w:rsidRPr="0015369B">
        <w:rPr>
          <w:color w:val="000000"/>
          <w:spacing w:val="1"/>
        </w:rPr>
        <w:t>a</w:t>
      </w:r>
      <w:r w:rsidRPr="0015369B">
        <w:rPr>
          <w:color w:val="000000"/>
        </w:rPr>
        <w:t>bi</w:t>
      </w:r>
      <w:r w:rsidRPr="0015369B">
        <w:rPr>
          <w:color w:val="000000"/>
          <w:spacing w:val="-1"/>
        </w:rPr>
        <w:t>li</w:t>
      </w:r>
      <w:r w:rsidRPr="0015369B">
        <w:rPr>
          <w:color w:val="000000"/>
          <w:spacing w:val="4"/>
        </w:rPr>
        <w:t>t</w:t>
      </w:r>
      <w:r w:rsidRPr="0015369B">
        <w:rPr>
          <w:color w:val="000000"/>
        </w:rPr>
        <w:t>y</w:t>
      </w:r>
      <w:r w:rsidRPr="0015369B">
        <w:rPr>
          <w:color w:val="000000"/>
          <w:spacing w:val="-7"/>
        </w:rPr>
        <w:t xml:space="preserve"> </w:t>
      </w:r>
      <w:r w:rsidRPr="0015369B">
        <w:rPr>
          <w:color w:val="000000"/>
        </w:rPr>
        <w:t>a</w:t>
      </w:r>
      <w:r w:rsidRPr="0015369B">
        <w:rPr>
          <w:color w:val="000000"/>
          <w:spacing w:val="-1"/>
        </w:rPr>
        <w:t>n</w:t>
      </w:r>
      <w:r w:rsidRPr="0015369B">
        <w:rPr>
          <w:color w:val="000000"/>
        </w:rPr>
        <w:t>d</w:t>
      </w:r>
      <w:r w:rsidRPr="0015369B">
        <w:rPr>
          <w:color w:val="000000"/>
          <w:spacing w:val="-4"/>
        </w:rPr>
        <w:t xml:space="preserve"> </w:t>
      </w:r>
      <w:r w:rsidRPr="0015369B">
        <w:rPr>
          <w:color w:val="000000"/>
        </w:rPr>
        <w:t>st</w:t>
      </w:r>
      <w:r w:rsidRPr="0015369B">
        <w:rPr>
          <w:color w:val="000000"/>
          <w:spacing w:val="1"/>
        </w:rPr>
        <w:t>e</w:t>
      </w:r>
      <w:r w:rsidRPr="0015369B">
        <w:rPr>
          <w:color w:val="000000"/>
        </w:rPr>
        <w:t>wardship.</w:t>
      </w:r>
    </w:p>
    <w:p w14:paraId="209121B0" w14:textId="6034CB81" w:rsidR="00333D5A" w:rsidRPr="0015369B" w:rsidRDefault="00E647BA" w:rsidP="00195597">
      <w:pPr>
        <w:pStyle w:val="Heading2"/>
      </w:pPr>
      <w:r>
        <w:t>Key threats to the R</w:t>
      </w:r>
      <w:r w:rsidR="00B10CFF" w:rsidRPr="0015369B">
        <w:t>eef</w:t>
      </w:r>
    </w:p>
    <w:p w14:paraId="1B67E492" w14:textId="30F3CF8F" w:rsidR="00B37EB7" w:rsidRPr="0015369B" w:rsidRDefault="00B37EB7" w:rsidP="00195597">
      <w:r w:rsidRPr="0015369B">
        <w:t>GBRMPA encourages teachers, students and communities to follow the main aim of Reef Guardians</w:t>
      </w:r>
      <w:r w:rsidR="00EB461F" w:rsidRPr="0015369B">
        <w:t xml:space="preserve"> </w:t>
      </w:r>
      <w:r w:rsidRPr="0015369B">
        <w:t>–</w:t>
      </w:r>
      <w:r w:rsidR="00EB461F" w:rsidRPr="0015369B">
        <w:t xml:space="preserve"> </w:t>
      </w:r>
      <w:r w:rsidRPr="0015369B">
        <w:t>to be custodians of their local ecosystems and stewards of the Reef. In the Great Barrier Reef Outlook Report 2014, the key threats to the reef are climate change</w:t>
      </w:r>
      <w:r w:rsidR="00641C35" w:rsidRPr="0015369B">
        <w:t>,</w:t>
      </w:r>
      <w:r w:rsidRPr="0015369B">
        <w:t xml:space="preserve"> land-based run-off, coastal development</w:t>
      </w:r>
      <w:r w:rsidR="00641C35" w:rsidRPr="0015369B">
        <w:t xml:space="preserve"> </w:t>
      </w:r>
      <w:r w:rsidRPr="0015369B">
        <w:t xml:space="preserve">and other direct impacts such as unsustainable fishing activities and marine debris. (See </w:t>
      </w:r>
      <w:r w:rsidR="009941F3" w:rsidRPr="0015369B">
        <w:rPr>
          <w:rStyle w:val="Hyperlink"/>
        </w:rPr>
        <w:t>http://</w:t>
      </w:r>
      <w:hyperlink r:id="rId26" w:history="1">
        <w:r w:rsidRPr="0015369B">
          <w:rPr>
            <w:rStyle w:val="Hyperlink"/>
          </w:rPr>
          <w:t>www.gbrmpa.gov.au</w:t>
        </w:r>
      </w:hyperlink>
      <w:r w:rsidRPr="0015369B">
        <w:t xml:space="preserve"> for more information on the Outlook Report 2014). </w:t>
      </w:r>
    </w:p>
    <w:p w14:paraId="6E5A4CEE" w14:textId="77777777" w:rsidR="008A1743" w:rsidRPr="0015369B" w:rsidRDefault="00B10CFF" w:rsidP="00195597">
      <w:r w:rsidRPr="0015369B">
        <w:t>In this unit</w:t>
      </w:r>
      <w:r w:rsidR="00EB461F" w:rsidRPr="0015369B">
        <w:t>,</w:t>
      </w:r>
      <w:r w:rsidRPr="0015369B">
        <w:t xml:space="preserve"> students </w:t>
      </w:r>
      <w:r w:rsidR="00790998" w:rsidRPr="0015369B">
        <w:t xml:space="preserve">explore </w:t>
      </w:r>
      <w:r w:rsidR="00DF4743" w:rsidRPr="0015369B">
        <w:t xml:space="preserve">threats to marine habitats and the Great Barrier Reef such as the impact of </w:t>
      </w:r>
      <w:r w:rsidR="00790998" w:rsidRPr="0015369B">
        <w:t xml:space="preserve">oil pollution or </w:t>
      </w:r>
      <w:r w:rsidR="00DF4743" w:rsidRPr="0015369B">
        <w:t xml:space="preserve">marine debris. </w:t>
      </w:r>
      <w:r w:rsidR="00790998" w:rsidRPr="0015369B">
        <w:t>Student could also consider human impacts to local habitats, such as littering and be guided to see the connection between this and debris on the reef.</w:t>
      </w:r>
    </w:p>
    <w:p w14:paraId="19463F2C" w14:textId="3554D273" w:rsidR="00E52983" w:rsidRPr="0015369B" w:rsidRDefault="009A366B" w:rsidP="00E52983">
      <w:pPr>
        <w:pStyle w:val="Heading2"/>
      </w:pPr>
      <w:r w:rsidRPr="0015369B">
        <w:t>S</w:t>
      </w:r>
      <w:r w:rsidR="000A5FD4" w:rsidRPr="0015369B">
        <w:t>tewardship</w:t>
      </w:r>
    </w:p>
    <w:p w14:paraId="36F24670" w14:textId="4A625AAD" w:rsidR="0052361C" w:rsidRPr="0015369B" w:rsidRDefault="00B37EB7" w:rsidP="00195597">
      <w:r w:rsidRPr="0015369B">
        <w:t xml:space="preserve">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w:t>
      </w:r>
      <w:r w:rsidR="00E647BA">
        <w:t>empower students to become life</w:t>
      </w:r>
      <w:r w:rsidRPr="0015369B">
        <w:t>long stewards.</w:t>
      </w:r>
      <w:r w:rsidR="00130C0C" w:rsidRPr="0015369B">
        <w:t xml:space="preserve"> </w:t>
      </w:r>
    </w:p>
    <w:p w14:paraId="07850D29" w14:textId="5294E653" w:rsidR="00E63046" w:rsidRPr="0015369B" w:rsidRDefault="00E63046" w:rsidP="00195597">
      <w:r w:rsidRPr="0015369B">
        <w:t xml:space="preserve">The following are examples of </w:t>
      </w:r>
      <w:r w:rsidR="001B3478" w:rsidRPr="0015369B">
        <w:t>stewardship</w:t>
      </w:r>
      <w:r w:rsidRPr="0015369B">
        <w:t xml:space="preserve"> </w:t>
      </w:r>
      <w:r w:rsidR="009435C1" w:rsidRPr="0015369B">
        <w:t xml:space="preserve">activities </w:t>
      </w:r>
      <w:r w:rsidRPr="0015369B">
        <w:t>that relate to the learning experiences of this unit:</w:t>
      </w:r>
    </w:p>
    <w:p w14:paraId="1656828A" w14:textId="77777777" w:rsidR="00DF611E" w:rsidRPr="0015369B" w:rsidRDefault="00B50CD0" w:rsidP="00195597">
      <w:pPr>
        <w:pStyle w:val="Highlightbullet1"/>
      </w:pPr>
      <w:r w:rsidRPr="0015369B">
        <w:t>Write to parents via the school newsletter to suggest actions that foster household sustainability and reduce negative effects on the Reef e.g. fishing practi</w:t>
      </w:r>
      <w:r w:rsidR="00B37EB7" w:rsidRPr="0015369B">
        <w:t>c</w:t>
      </w:r>
      <w:r w:rsidRPr="0015369B">
        <w:t>es, recycling, not releasing helium balloons</w:t>
      </w:r>
      <w:r w:rsidR="00EB461F" w:rsidRPr="0015369B">
        <w:t>,</w:t>
      </w:r>
      <w:r w:rsidRPr="0015369B">
        <w:t xml:space="preserve"> etc.</w:t>
      </w:r>
    </w:p>
    <w:p w14:paraId="0FDA94CB" w14:textId="77777777" w:rsidR="00790998" w:rsidRPr="0015369B" w:rsidRDefault="00790998" w:rsidP="00195597">
      <w:pPr>
        <w:pStyle w:val="Highlightbullet1"/>
      </w:pPr>
      <w:r w:rsidRPr="0015369B">
        <w:t>Find ways to minimise classroom electricity to build awareness of climate change and action</w:t>
      </w:r>
      <w:r w:rsidR="00EB461F" w:rsidRPr="0015369B">
        <w:t>.</w:t>
      </w:r>
    </w:p>
    <w:p w14:paraId="5477A332" w14:textId="77777777" w:rsidR="00E52983" w:rsidRPr="0015369B" w:rsidRDefault="00E52983" w:rsidP="000A6D1C">
      <w:pPr>
        <w:pStyle w:val="Heading2"/>
      </w:pPr>
      <w:r w:rsidRPr="0015369B">
        <w:t>Citizen science participation</w:t>
      </w:r>
    </w:p>
    <w:p w14:paraId="0CBC8E7B" w14:textId="77777777" w:rsidR="009435C1" w:rsidRPr="0015369B" w:rsidRDefault="009435C1" w:rsidP="00CD6232">
      <w:r w:rsidRPr="0015369B">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p w14:paraId="38B2CBF1" w14:textId="77777777" w:rsidR="009A366B" w:rsidRPr="0015369B" w:rsidRDefault="009A366B" w:rsidP="000E0BB2">
      <w:pPr>
        <w:pStyle w:val="Heading2"/>
      </w:pPr>
      <w:r w:rsidRPr="0015369B">
        <w:lastRenderedPageBreak/>
        <w:t>Building partnerships</w:t>
      </w:r>
    </w:p>
    <w:p w14:paraId="3E46AC6D" w14:textId="15100D66" w:rsidR="00B37EB7" w:rsidRPr="0015369B" w:rsidRDefault="00B37EB7" w:rsidP="00195597">
      <w:r w:rsidRPr="0015369B">
        <w:t xml:space="preserve">Delivery of this unit can be enhanced by building partnerships within </w:t>
      </w:r>
      <w:r w:rsidR="00195597" w:rsidRPr="0015369B">
        <w:t>the school and wider community.</w:t>
      </w:r>
    </w:p>
    <w:p w14:paraId="2E0891EF" w14:textId="77777777" w:rsidR="00D75641" w:rsidRPr="0015369B" w:rsidRDefault="00B37EB7" w:rsidP="00195597">
      <w:r w:rsidRPr="0015369B">
        <w:t xml:space="preserve">Partner organisations could </w:t>
      </w:r>
      <w:r w:rsidR="009941F3" w:rsidRPr="0015369B">
        <w:t>include the following:</w:t>
      </w:r>
    </w:p>
    <w:p w14:paraId="19D34097" w14:textId="77777777" w:rsidR="009941F3" w:rsidRPr="0015369B" w:rsidRDefault="00EB461F" w:rsidP="00195597">
      <w:pPr>
        <w:pStyle w:val="Highlightbullet1"/>
      </w:pPr>
      <w:r w:rsidRPr="0015369B">
        <w:t>l</w:t>
      </w:r>
      <w:r w:rsidR="009941F3" w:rsidRPr="0015369B">
        <w:t xml:space="preserve">ocal </w:t>
      </w:r>
      <w:r w:rsidRPr="0015369B">
        <w:t>c</w:t>
      </w:r>
      <w:r w:rsidR="009941F3" w:rsidRPr="0015369B">
        <w:t>ouncil</w:t>
      </w:r>
    </w:p>
    <w:p w14:paraId="58618E43" w14:textId="77777777" w:rsidR="009941F3" w:rsidRPr="0015369B" w:rsidRDefault="009941F3" w:rsidP="00195597">
      <w:pPr>
        <w:pStyle w:val="Highlightbullet1"/>
      </w:pPr>
      <w:r w:rsidRPr="0015369B">
        <w:t>Local Marine Advisory Committee (LMAC)</w:t>
      </w:r>
    </w:p>
    <w:p w14:paraId="319B7D07" w14:textId="77777777" w:rsidR="009941F3" w:rsidRPr="0015369B" w:rsidRDefault="00EB461F" w:rsidP="00195597">
      <w:pPr>
        <w:pStyle w:val="Highlightbullet1"/>
      </w:pPr>
      <w:r w:rsidRPr="0015369B">
        <w:t>y</w:t>
      </w:r>
      <w:r w:rsidR="009941F3" w:rsidRPr="0015369B">
        <w:t>our nearest Natural Resource Management Agency (NRM) and conservation groups</w:t>
      </w:r>
    </w:p>
    <w:p w14:paraId="35184378" w14:textId="77777777" w:rsidR="009941F3" w:rsidRPr="0015369B" w:rsidRDefault="00EB461F" w:rsidP="00195597">
      <w:pPr>
        <w:pStyle w:val="Highlightbullet1"/>
      </w:pPr>
      <w:r w:rsidRPr="0015369B">
        <w:t>o</w:t>
      </w:r>
      <w:r w:rsidR="009941F3" w:rsidRPr="0015369B">
        <w:t>ther schools</w:t>
      </w:r>
    </w:p>
    <w:p w14:paraId="7EE128D5" w14:textId="77777777" w:rsidR="00140D9C" w:rsidRPr="0015369B" w:rsidRDefault="00EB461F" w:rsidP="00195597">
      <w:pPr>
        <w:pStyle w:val="Highlightbullet1"/>
      </w:pPr>
      <w:r w:rsidRPr="0015369B">
        <w:t>p</w:t>
      </w:r>
      <w:r w:rsidR="00DF611E" w:rsidRPr="0015369B">
        <w:t>arents or local aquarium shop owners</w:t>
      </w:r>
      <w:r w:rsidR="00140D9C" w:rsidRPr="0015369B">
        <w:t>, local zoo experts</w:t>
      </w:r>
      <w:r w:rsidR="00DF611E" w:rsidRPr="0015369B">
        <w:t xml:space="preserve"> that can visit and discuss looking after aquaria</w:t>
      </w:r>
    </w:p>
    <w:p w14:paraId="1EE87635" w14:textId="77777777" w:rsidR="00130C0C" w:rsidRPr="0015369B" w:rsidRDefault="00EB461F" w:rsidP="00195597">
      <w:pPr>
        <w:pStyle w:val="Highlightbullet1"/>
      </w:pPr>
      <w:r w:rsidRPr="0015369B">
        <w:t>t</w:t>
      </w:r>
      <w:r w:rsidR="00140D9C" w:rsidRPr="0015369B">
        <w:t>raditional owners to discuss their relationship with land and sea and the Reef</w:t>
      </w:r>
      <w:r w:rsidR="00130C0C" w:rsidRPr="0015369B">
        <w:t xml:space="preserve"> </w:t>
      </w:r>
    </w:p>
    <w:p w14:paraId="570B886C" w14:textId="77777777" w:rsidR="00DF4743" w:rsidRPr="0015369B" w:rsidRDefault="00EB461F" w:rsidP="00195597">
      <w:pPr>
        <w:pStyle w:val="Highlightbullet1"/>
      </w:pPr>
      <w:proofErr w:type="gramStart"/>
      <w:r w:rsidRPr="0015369B">
        <w:t>l</w:t>
      </w:r>
      <w:r w:rsidR="00130C0C" w:rsidRPr="0015369B">
        <w:t>ocal</w:t>
      </w:r>
      <w:proofErr w:type="gramEnd"/>
      <w:r w:rsidR="00130C0C" w:rsidRPr="0015369B">
        <w:t xml:space="preserve"> aquariums e.g. Reef HQ or Underwater </w:t>
      </w:r>
      <w:r w:rsidRPr="0015369B">
        <w:t>W</w:t>
      </w:r>
      <w:r w:rsidR="00130C0C" w:rsidRPr="0015369B">
        <w:t>orld</w:t>
      </w:r>
      <w:r w:rsidRPr="0015369B">
        <w:t>.</w:t>
      </w:r>
    </w:p>
    <w:p w14:paraId="0651B0BE" w14:textId="77777777" w:rsidR="000A6D1C" w:rsidRPr="0015369B" w:rsidRDefault="001C1E98" w:rsidP="00195597">
      <w:pPr>
        <w:pStyle w:val="Heading2-Newpage"/>
      </w:pPr>
      <w:r w:rsidRPr="0015369B">
        <w:lastRenderedPageBreak/>
        <w:t xml:space="preserve">Background </w:t>
      </w:r>
      <w:r w:rsidR="000A6D1C" w:rsidRPr="0015369B">
        <w:t>information</w:t>
      </w:r>
      <w:r w:rsidR="00327D7A" w:rsidRPr="0015369B">
        <w:t xml:space="preserve"> – </w:t>
      </w:r>
      <w:r w:rsidR="00B50CD0" w:rsidRPr="0015369B">
        <w:t>The Great Barrier Reef</w:t>
      </w:r>
    </w:p>
    <w:p w14:paraId="29C196E8" w14:textId="77777777" w:rsidR="00DB4E96" w:rsidRPr="0015369B" w:rsidRDefault="00DB4E96" w:rsidP="00195597">
      <w:pPr>
        <w:pStyle w:val="Heading3"/>
      </w:pPr>
      <w:r w:rsidRPr="0015369B">
        <w:t>The Great Barrier Reef Marine Park:</w:t>
      </w:r>
    </w:p>
    <w:p w14:paraId="02C71874" w14:textId="77777777" w:rsidR="00DB4E96" w:rsidRPr="0015369B" w:rsidRDefault="00DB4E96" w:rsidP="00195597">
      <w:pPr>
        <w:pStyle w:val="Normalbullet1"/>
      </w:pPr>
      <w:r w:rsidRPr="0015369B">
        <w:t>is the largest coral reef system in the world</w:t>
      </w:r>
    </w:p>
    <w:p w14:paraId="2B01C946" w14:textId="77777777" w:rsidR="00DB4E96" w:rsidRPr="0015369B" w:rsidRDefault="00DB4E96" w:rsidP="00195597">
      <w:pPr>
        <w:pStyle w:val="Normalbullet1"/>
      </w:pPr>
      <w:r w:rsidRPr="0015369B">
        <w:t>has 2900 reefs</w:t>
      </w:r>
    </w:p>
    <w:p w14:paraId="7E933F92" w14:textId="77777777" w:rsidR="00DB4E96" w:rsidRPr="0015369B" w:rsidRDefault="00DB4E96" w:rsidP="00195597">
      <w:pPr>
        <w:pStyle w:val="Normalbullet1"/>
      </w:pPr>
      <w:r w:rsidRPr="0015369B">
        <w:t>has 600 continental islands</w:t>
      </w:r>
    </w:p>
    <w:p w14:paraId="71FABD45" w14:textId="77777777" w:rsidR="00DB4E96" w:rsidRPr="0015369B" w:rsidRDefault="00DB4E96" w:rsidP="00195597">
      <w:pPr>
        <w:pStyle w:val="Normalbullet1"/>
      </w:pPr>
      <w:r w:rsidRPr="0015369B">
        <w:t>has 300 coral cays</w:t>
      </w:r>
    </w:p>
    <w:p w14:paraId="3B3BFC60" w14:textId="77777777" w:rsidR="00DB4E96" w:rsidRPr="0015369B" w:rsidRDefault="00DB4E96" w:rsidP="00195597">
      <w:pPr>
        <w:pStyle w:val="Normalbullet1"/>
      </w:pPr>
      <w:r w:rsidRPr="0015369B">
        <w:t>covers 344 000</w:t>
      </w:r>
      <w:r w:rsidR="00DE2751" w:rsidRPr="0015369B">
        <w:t xml:space="preserve"> </w:t>
      </w:r>
      <w:r w:rsidRPr="0015369B">
        <w:t>km2</w:t>
      </w:r>
    </w:p>
    <w:p w14:paraId="074DAF8B" w14:textId="77777777" w:rsidR="00DB4E96" w:rsidRPr="0015369B" w:rsidRDefault="00DB4E96" w:rsidP="00195597">
      <w:pPr>
        <w:pStyle w:val="Normalbullet1"/>
      </w:pPr>
      <w:r w:rsidRPr="0015369B">
        <w:t>is approximately 2300</w:t>
      </w:r>
      <w:r w:rsidR="00DE2751" w:rsidRPr="0015369B">
        <w:t xml:space="preserve"> </w:t>
      </w:r>
      <w:r w:rsidRPr="0015369B">
        <w:t>km in length</w:t>
      </w:r>
    </w:p>
    <w:p w14:paraId="4A54119B" w14:textId="77777777" w:rsidR="00DB4E96" w:rsidRPr="0015369B" w:rsidRDefault="00DB4E96" w:rsidP="00195597">
      <w:pPr>
        <w:pStyle w:val="Normalbullet1"/>
      </w:pPr>
      <w:r w:rsidRPr="0015369B">
        <w:t>extends from the northern tip of Queensland south to just north of Bundaberg</w:t>
      </w:r>
    </w:p>
    <w:p w14:paraId="1634444C" w14:textId="77777777" w:rsidR="00DB4E96" w:rsidRPr="0015369B" w:rsidRDefault="00DB4E96" w:rsidP="00195597">
      <w:pPr>
        <w:pStyle w:val="Normalbullet1"/>
      </w:pPr>
      <w:r w:rsidRPr="0015369B">
        <w:t>is between 60</w:t>
      </w:r>
      <w:r w:rsidR="00DE2751" w:rsidRPr="0015369B">
        <w:t xml:space="preserve"> </w:t>
      </w:r>
      <w:r w:rsidRPr="0015369B">
        <w:t>km and 250</w:t>
      </w:r>
      <w:r w:rsidR="00DE2751" w:rsidRPr="0015369B">
        <w:t xml:space="preserve"> </w:t>
      </w:r>
      <w:r w:rsidRPr="0015369B">
        <w:t>km in width</w:t>
      </w:r>
    </w:p>
    <w:p w14:paraId="6E2CDB0B" w14:textId="77777777" w:rsidR="00DB4E96" w:rsidRPr="0015369B" w:rsidRDefault="00DB4E96" w:rsidP="00195597">
      <w:pPr>
        <w:pStyle w:val="Normalbullet1"/>
      </w:pPr>
      <w:r w:rsidRPr="0015369B">
        <w:t>has an average depth of water of 35</w:t>
      </w:r>
      <w:r w:rsidR="00DE2751" w:rsidRPr="0015369B">
        <w:t xml:space="preserve"> </w:t>
      </w:r>
      <w:r w:rsidRPr="0015369B">
        <w:t>m in the Great Barrier Reef Lagoon</w:t>
      </w:r>
    </w:p>
    <w:p w14:paraId="49DC211E" w14:textId="77777777" w:rsidR="00DB4E96" w:rsidRPr="0015369B" w:rsidRDefault="00DB4E96" w:rsidP="00195597">
      <w:pPr>
        <w:pStyle w:val="Normalbullet1"/>
      </w:pPr>
      <w:r w:rsidRPr="0015369B">
        <w:t>is one of the largest marine protected areas in the world (about 344 000</w:t>
      </w:r>
      <w:r w:rsidR="00DE2751" w:rsidRPr="0015369B">
        <w:t xml:space="preserve"> </w:t>
      </w:r>
      <w:r w:rsidRPr="0015369B">
        <w:t>km2)</w:t>
      </w:r>
    </w:p>
    <w:p w14:paraId="1CEF59F0" w14:textId="77777777" w:rsidR="00DB4E96" w:rsidRPr="0015369B" w:rsidRDefault="00DB4E96" w:rsidP="00195597">
      <w:pPr>
        <w:pStyle w:val="Normalbullet1"/>
      </w:pPr>
      <w:r w:rsidRPr="0015369B">
        <w:t>includes the air abov</w:t>
      </w:r>
      <w:r w:rsidR="00790998" w:rsidRPr="0015369B">
        <w:t>e and the earth beneath the sea</w:t>
      </w:r>
    </w:p>
    <w:p w14:paraId="2559FE17" w14:textId="23DEB48F" w:rsidR="00DB4E96" w:rsidRPr="0015369B" w:rsidRDefault="00DB4E96" w:rsidP="00195597">
      <w:pPr>
        <w:pStyle w:val="Normalbullet1"/>
      </w:pPr>
      <w:proofErr w:type="gramStart"/>
      <w:r w:rsidRPr="0015369B">
        <w:t>was</w:t>
      </w:r>
      <w:proofErr w:type="gramEnd"/>
      <w:r w:rsidRPr="0015369B">
        <w:t xml:space="preserve"> created in 1975 under legislation called the Great Barrier Reef Marine Park Act 1975</w:t>
      </w:r>
      <w:r w:rsidR="00DE2751" w:rsidRPr="0015369B">
        <w:t>.</w:t>
      </w:r>
    </w:p>
    <w:p w14:paraId="08759126" w14:textId="77777777" w:rsidR="00DB4E96" w:rsidRPr="0015369B" w:rsidRDefault="00DB4E96" w:rsidP="00195597">
      <w:pPr>
        <w:pStyle w:val="Heading3"/>
      </w:pPr>
      <w:r w:rsidRPr="0015369B">
        <w:t>Types of habitats in the Great Barrier Reef Marine Park</w:t>
      </w:r>
    </w:p>
    <w:p w14:paraId="4C8775A9" w14:textId="77777777" w:rsidR="00DB4E96" w:rsidRPr="0015369B" w:rsidRDefault="00DB4E96" w:rsidP="00195597">
      <w:r w:rsidRPr="0015369B">
        <w:t>Only six percent of the Great Barrier Reef Marine Park consists of coral reefs. The rest is made up of seagrass, mangroves, sand, algal and sponge gardens, inter-reef communities and other habitats. It is home to:</w:t>
      </w:r>
    </w:p>
    <w:p w14:paraId="0897005B" w14:textId="77777777" w:rsidR="00DB4E96" w:rsidRPr="0015369B" w:rsidRDefault="00DB4E96" w:rsidP="007D3264">
      <w:pPr>
        <w:pStyle w:val="Normalbullet1"/>
      </w:pPr>
      <w:r w:rsidRPr="0015369B">
        <w:t>1500 species of fish</w:t>
      </w:r>
    </w:p>
    <w:p w14:paraId="23F55C9B" w14:textId="77777777" w:rsidR="00DB4E96" w:rsidRPr="0015369B" w:rsidRDefault="00DB4E96" w:rsidP="007D3264">
      <w:pPr>
        <w:pStyle w:val="Normalbullet1"/>
      </w:pPr>
      <w:r w:rsidRPr="0015369B">
        <w:t>360 species of hard coral</w:t>
      </w:r>
    </w:p>
    <w:p w14:paraId="16EE6CF8" w14:textId="77777777" w:rsidR="00DB4E96" w:rsidRPr="0015369B" w:rsidRDefault="00DB4E96" w:rsidP="007D3264">
      <w:pPr>
        <w:pStyle w:val="Normalbullet1"/>
      </w:pPr>
      <w:r w:rsidRPr="0015369B">
        <w:t>one third of the world’s soft corals</w:t>
      </w:r>
    </w:p>
    <w:p w14:paraId="53D72495" w14:textId="77777777" w:rsidR="00DB4E96" w:rsidRPr="0015369B" w:rsidRDefault="00DB4E96" w:rsidP="007D3264">
      <w:pPr>
        <w:pStyle w:val="Normalbullet1"/>
      </w:pPr>
      <w:r w:rsidRPr="0015369B">
        <w:t>5000-8000 species of molluscs (e.g. shells)</w:t>
      </w:r>
    </w:p>
    <w:p w14:paraId="7FA354B2" w14:textId="77777777" w:rsidR="00DB4E96" w:rsidRPr="0015369B" w:rsidRDefault="00DB4E96" w:rsidP="007D3264">
      <w:pPr>
        <w:pStyle w:val="Normalbullet1"/>
      </w:pPr>
      <w:r w:rsidRPr="0015369B">
        <w:t>400-500 species of marine algae</w:t>
      </w:r>
    </w:p>
    <w:p w14:paraId="37F5386F" w14:textId="77777777" w:rsidR="00DB4E96" w:rsidRPr="0015369B" w:rsidRDefault="00DB4E96" w:rsidP="007D3264">
      <w:pPr>
        <w:pStyle w:val="Normalbullet1"/>
      </w:pPr>
      <w:r w:rsidRPr="0015369B">
        <w:t>600 species of echinoderms (e.g. starfish, sea urchins)</w:t>
      </w:r>
    </w:p>
    <w:p w14:paraId="5582D942" w14:textId="77777777" w:rsidR="00DB4E96" w:rsidRPr="0015369B" w:rsidRDefault="00DB4E96" w:rsidP="007D3264">
      <w:pPr>
        <w:pStyle w:val="Normalbullet1"/>
      </w:pPr>
      <w:r w:rsidRPr="0015369B">
        <w:t>17 species of sea snakes</w:t>
      </w:r>
    </w:p>
    <w:p w14:paraId="17D59823" w14:textId="77777777" w:rsidR="00DB4E96" w:rsidRPr="0015369B" w:rsidRDefault="00DB4E96" w:rsidP="007D3264">
      <w:pPr>
        <w:pStyle w:val="Normalbullet1"/>
      </w:pPr>
      <w:r w:rsidRPr="0015369B">
        <w:t>22 species of seabirds and 32 species of shorebirds that live and breed on the islands</w:t>
      </w:r>
    </w:p>
    <w:p w14:paraId="783A446A" w14:textId="77777777" w:rsidR="00DB4E96" w:rsidRPr="0015369B" w:rsidRDefault="00DB4E96" w:rsidP="007D3264">
      <w:pPr>
        <w:pStyle w:val="Normalbullet1"/>
      </w:pPr>
      <w:r w:rsidRPr="0015369B">
        <w:t>13</w:t>
      </w:r>
      <w:r w:rsidR="00E9688C" w:rsidRPr="0015369B">
        <w:t xml:space="preserve"> </w:t>
      </w:r>
      <w:r w:rsidRPr="0015369B">
        <w:t>000 dugong</w:t>
      </w:r>
      <w:r w:rsidR="00E9688C" w:rsidRPr="0015369B">
        <w:t>s</w:t>
      </w:r>
      <w:r w:rsidRPr="0015369B">
        <w:t xml:space="preserve"> (Australia’s entire dugong population is about 90 000)</w:t>
      </w:r>
    </w:p>
    <w:p w14:paraId="6E5F7E35" w14:textId="77777777" w:rsidR="00DB4E96" w:rsidRPr="0015369B" w:rsidRDefault="00DB4E96" w:rsidP="007D3264">
      <w:pPr>
        <w:pStyle w:val="Normalbullet1"/>
      </w:pPr>
      <w:r w:rsidRPr="0015369B">
        <w:t xml:space="preserve">six species of marine turtles, all listed as threatened (including the endemic </w:t>
      </w:r>
      <w:proofErr w:type="spellStart"/>
      <w:r w:rsidRPr="0015369B">
        <w:t>flatback</w:t>
      </w:r>
      <w:proofErr w:type="spellEnd"/>
      <w:r w:rsidRPr="0015369B">
        <w:t xml:space="preserve"> marine turtle)</w:t>
      </w:r>
    </w:p>
    <w:p w14:paraId="6079A014" w14:textId="77777777" w:rsidR="00DB4E96" w:rsidRPr="0015369B" w:rsidRDefault="00DB4E96" w:rsidP="007D3264">
      <w:pPr>
        <w:pStyle w:val="Normalbullet1"/>
      </w:pPr>
      <w:r w:rsidRPr="0015369B">
        <w:t>30 species of cetaceans (whales and dolphins).</w:t>
      </w:r>
    </w:p>
    <w:p w14:paraId="0834F983" w14:textId="41597EF1" w:rsidR="007D3264" w:rsidRPr="0015369B" w:rsidRDefault="00DB4E96" w:rsidP="00D859A6">
      <w:pPr>
        <w:pStyle w:val="Heading3"/>
        <w:pageBreakBefore/>
      </w:pPr>
      <w:r w:rsidRPr="0015369B">
        <w:lastRenderedPageBreak/>
        <w:t>Importance of a healthy</w:t>
      </w:r>
      <w:r w:rsidR="007D3264" w:rsidRPr="0015369B">
        <w:t xml:space="preserve"> Great Barrier Reef Marine Park</w:t>
      </w:r>
    </w:p>
    <w:p w14:paraId="34FEFD9A" w14:textId="7354D288" w:rsidR="00DB4E96" w:rsidRPr="00D859A6" w:rsidRDefault="00DB4E96" w:rsidP="00D859A6">
      <w:r w:rsidRPr="00D859A6">
        <w:t xml:space="preserve">(Great Barrier Reef Outlook Report 2009, </w:t>
      </w:r>
      <w:hyperlink r:id="rId27" w:history="1">
        <w:r w:rsidR="009941F3" w:rsidRPr="00D859A6">
          <w:rPr>
            <w:rStyle w:val="Hyperlink"/>
          </w:rPr>
          <w:t>http://www.gbrmpa.gov.au</w:t>
        </w:r>
      </w:hyperlink>
      <w:r w:rsidRPr="00D859A6">
        <w:t>)</w:t>
      </w:r>
    </w:p>
    <w:p w14:paraId="6A94E383" w14:textId="77777777" w:rsidR="00DB4E96" w:rsidRPr="0015369B" w:rsidRDefault="00DB4E96" w:rsidP="007D3264">
      <w:pPr>
        <w:pStyle w:val="Normal-Toppadding"/>
      </w:pPr>
      <w:r w:rsidRPr="0015369B">
        <w:t xml:space="preserve">The Great Barrier Reef is a national and international icon, famous for its beauty and vast scale. It is the largest and best known coral reef ecosystem in the world. The reefs of the Great Barrier Reef (almost 3000 in total) represent about </w:t>
      </w:r>
      <w:r w:rsidR="00E9688C" w:rsidRPr="0015369B">
        <w:t xml:space="preserve">10 </w:t>
      </w:r>
      <w:r w:rsidRPr="0015369B">
        <w:t>percent of all the coral reef areas in the world. Virtually all groups of marine plants and animals are abundantly represented in the Great Barrier Reef, with thousands of different species living there.</w:t>
      </w:r>
    </w:p>
    <w:p w14:paraId="414A04E1" w14:textId="77777777" w:rsidR="00DB4E96" w:rsidRPr="0015369B" w:rsidRDefault="00DB4E96" w:rsidP="007D3264">
      <w:r w:rsidRPr="0015369B">
        <w:t>The Great Barrier Reef Marine Park support</w:t>
      </w:r>
      <w:r w:rsidR="00E9688C" w:rsidRPr="0015369B">
        <w:t>s</w:t>
      </w:r>
      <w:r w:rsidRPr="0015369B">
        <w:t xml:space="preserve"> a wide range of uses including commercial tourism, defence activities, fishing, ports and shipping, recreation, scientific research and Indigenous traditional use. It brings billions of dollars into Australia’s economy each year and supports more than 50</w:t>
      </w:r>
      <w:r w:rsidR="00E9688C" w:rsidRPr="0015369B">
        <w:t xml:space="preserve"> </w:t>
      </w:r>
      <w:r w:rsidRPr="0015369B">
        <w:t>000 jobs.</w:t>
      </w:r>
    </w:p>
    <w:p w14:paraId="4B063505" w14:textId="77777777" w:rsidR="00DB4E96" w:rsidRPr="0015369B" w:rsidRDefault="00E04B0C" w:rsidP="007D3264">
      <w:r w:rsidRPr="0015369B">
        <w:t>A</w:t>
      </w:r>
      <w:r w:rsidR="00DB4E96" w:rsidRPr="0015369B">
        <w:t xml:space="preserve"> number of activities such as mining and oil drilling are strictly prohibited</w:t>
      </w:r>
      <w:r w:rsidRPr="0015369B">
        <w:t xml:space="preserve"> within the Great Barrier Reef Marine Park</w:t>
      </w:r>
      <w:r w:rsidR="00AA1213" w:rsidRPr="0015369B">
        <w:t>.</w:t>
      </w:r>
      <w:r w:rsidR="00DB4E96" w:rsidRPr="0015369B">
        <w:t xml:space="preserve"> There is careful management of all other activities such as fishing, commercial marine tourism and shipping operations. A range of measures are employed to manage the various uses of the Marine Park and to protect its values. For example, a Zoning Plan defines what activities can occur in </w:t>
      </w:r>
      <w:r w:rsidRPr="0015369B">
        <w:t>each</w:t>
      </w:r>
      <w:r w:rsidR="00AA1213" w:rsidRPr="0015369B">
        <w:t xml:space="preserve"> location</w:t>
      </w:r>
      <w:r w:rsidR="00DB4E96" w:rsidRPr="0015369B">
        <w:t>, both to protect the marine environment and to separate potentially conflicting activities.</w:t>
      </w:r>
    </w:p>
    <w:p w14:paraId="7D096279" w14:textId="77777777" w:rsidR="00DB4E96" w:rsidRPr="0015369B" w:rsidRDefault="00DB4E96" w:rsidP="007D3264">
      <w:r w:rsidRPr="0015369B">
        <w:t>About 70 Great Barrier Reef Aboriginal and Torres Strait Islander Traditional Owner clan groups hold a range of past and present herit</w:t>
      </w:r>
      <w:r w:rsidR="00790998" w:rsidRPr="0015369B">
        <w:t xml:space="preserve">age values for their land and </w:t>
      </w:r>
      <w:r w:rsidRPr="0015369B">
        <w:t>sea country and for surrounding sea countries. These values may be cultural, spiritual, economic, social or physical, and demonstrate continuing connections with the Great Barrier Reef region and its natural resources.</w:t>
      </w:r>
    </w:p>
    <w:p w14:paraId="4D233743" w14:textId="77777777" w:rsidR="00DB4E96" w:rsidRPr="0015369B" w:rsidRDefault="00DB4E96" w:rsidP="007D3264">
      <w:r w:rsidRPr="0015369B">
        <w:t>The Great Barrier Reef was inscribed on the World Heritage List in 1981, the first coral reef ecosystem in the world to have this distinction and the only coral reef region that has ever qualified on all four natural criteria. This recognition continues to highlight the international significance of the Great Barrier Reef. It also carries an obligation and responsibility to protect and conserve its values for all future generations and to present its values to the world.</w:t>
      </w:r>
    </w:p>
    <w:p w14:paraId="1EA2F6D7" w14:textId="77777777" w:rsidR="000A6D1C" w:rsidRPr="0015369B" w:rsidRDefault="000A6D1C" w:rsidP="007D3264">
      <w:pPr>
        <w:pStyle w:val="Heading2-Newpage"/>
      </w:pPr>
      <w:r w:rsidRPr="0015369B">
        <w:lastRenderedPageBreak/>
        <w:t>U</w:t>
      </w:r>
      <w:r w:rsidR="00B052C1" w:rsidRPr="0015369B">
        <w:t>seful websites</w:t>
      </w:r>
    </w:p>
    <w:p w14:paraId="0DCACC17" w14:textId="10952C36" w:rsidR="00CD6232" w:rsidRPr="0015369B" w:rsidRDefault="00CD6232" w:rsidP="007D3264">
      <w:pPr>
        <w:pStyle w:val="Normalbullet1"/>
      </w:pPr>
      <w:r w:rsidRPr="0015369B">
        <w:t>Reef vid – a resource of free coral reef video clips</w:t>
      </w:r>
      <w:r w:rsidR="005843F4" w:rsidRPr="0015369B">
        <w:t xml:space="preserve"> -</w:t>
      </w:r>
      <w:r w:rsidR="007D3264" w:rsidRPr="0015369B">
        <w:t xml:space="preserve"> </w:t>
      </w:r>
      <w:r w:rsidR="007D3264" w:rsidRPr="0015369B">
        <w:br/>
      </w:r>
      <w:hyperlink r:id="rId28" w:history="1">
        <w:r w:rsidRPr="0015369B">
          <w:rPr>
            <w:rStyle w:val="Hyperlink"/>
          </w:rPr>
          <w:t>http://www.reefvid.org/</w:t>
        </w:r>
      </w:hyperlink>
    </w:p>
    <w:p w14:paraId="15B7A18E" w14:textId="2A6D017F" w:rsidR="00DB4E96" w:rsidRPr="0015369B" w:rsidRDefault="00DB4E96" w:rsidP="007D3264">
      <w:pPr>
        <w:pStyle w:val="Normalbullet1"/>
      </w:pPr>
      <w:r w:rsidRPr="0015369B">
        <w:t>The Great Barrier Reef Marine Park Authority</w:t>
      </w:r>
      <w:r w:rsidR="005843F4" w:rsidRPr="0015369B">
        <w:t xml:space="preserve"> -</w:t>
      </w:r>
      <w:r w:rsidR="007D3264" w:rsidRPr="0015369B">
        <w:br/>
      </w:r>
      <w:hyperlink r:id="rId29" w:history="1">
        <w:r w:rsidR="009941F3" w:rsidRPr="0015369B">
          <w:rPr>
            <w:rStyle w:val="Hyperlink"/>
          </w:rPr>
          <w:t>http://www.gbrmpa.gov.au</w:t>
        </w:r>
      </w:hyperlink>
    </w:p>
    <w:p w14:paraId="40BD8074" w14:textId="32DF384F" w:rsidR="00CD6232" w:rsidRPr="0015369B" w:rsidRDefault="00DB4E96" w:rsidP="007D3264">
      <w:pPr>
        <w:pStyle w:val="Normalbullet1"/>
      </w:pPr>
      <w:proofErr w:type="spellStart"/>
      <w:r w:rsidRPr="0015369B">
        <w:t>Canisius</w:t>
      </w:r>
      <w:proofErr w:type="spellEnd"/>
      <w:r w:rsidRPr="0015369B">
        <w:t xml:space="preserve"> College Ambassadors for Conservation –</w:t>
      </w:r>
      <w:r w:rsidR="006931EB" w:rsidRPr="0015369B">
        <w:t xml:space="preserve"> </w:t>
      </w:r>
      <w:r w:rsidRPr="0015369B">
        <w:t>information about animal and plant relationships on the Great Barrier Reef</w:t>
      </w:r>
      <w:r w:rsidR="008D74F9" w:rsidRPr="0015369B">
        <w:t xml:space="preserve"> (select </w:t>
      </w:r>
      <w:r w:rsidR="00D742F0" w:rsidRPr="0015369B">
        <w:t>‘</w:t>
      </w:r>
      <w:r w:rsidR="008D74F9" w:rsidRPr="0015369B">
        <w:t>Great Barrier Reef</w:t>
      </w:r>
      <w:r w:rsidR="00D742F0" w:rsidRPr="0015369B">
        <w:t>’</w:t>
      </w:r>
      <w:r w:rsidR="008D74F9" w:rsidRPr="0015369B">
        <w:t xml:space="preserve"> under the ‘Learn about Wildlife’ tab):</w:t>
      </w:r>
      <w:r w:rsidR="00CD6232" w:rsidRPr="0015369B">
        <w:br/>
      </w:r>
      <w:hyperlink r:id="rId30" w:history="1">
        <w:r w:rsidR="00790998" w:rsidRPr="0015369B">
          <w:rPr>
            <w:rStyle w:val="Hyperlink"/>
          </w:rPr>
          <w:t>http://www.conservenature.org</w:t>
        </w:r>
      </w:hyperlink>
    </w:p>
    <w:p w14:paraId="2EF9F531" w14:textId="21223D73" w:rsidR="00631EFF" w:rsidRPr="0015369B" w:rsidRDefault="00DB4E96" w:rsidP="007D3264">
      <w:pPr>
        <w:pStyle w:val="Normalbullet1"/>
      </w:pPr>
      <w:r w:rsidRPr="0015369B">
        <w:t xml:space="preserve">National Geographic – </w:t>
      </w:r>
      <w:r w:rsidR="006931EB" w:rsidRPr="0015369B">
        <w:t xml:space="preserve">Ocean Photo Galleries </w:t>
      </w:r>
      <w:r w:rsidR="005843F4" w:rsidRPr="0015369B">
        <w:t xml:space="preserve">- </w:t>
      </w:r>
      <w:r w:rsidRPr="0015369B">
        <w:t xml:space="preserve">quality images of marine life </w:t>
      </w:r>
      <w:r w:rsidR="007D3264" w:rsidRPr="0015369B">
        <w:t>in the oceans:</w:t>
      </w:r>
      <w:r w:rsidR="007D3264" w:rsidRPr="0015369B">
        <w:br/>
      </w:r>
      <w:hyperlink r:id="rId31" w:history="1">
        <w:r w:rsidR="00631EFF" w:rsidRPr="0015369B">
          <w:rPr>
            <w:rStyle w:val="Hyperlink"/>
          </w:rPr>
          <w:t>http://ocean.nationalgeographic.com/ocean/photos/oceans-galleries-main/</w:t>
        </w:r>
      </w:hyperlink>
    </w:p>
    <w:p w14:paraId="26AFFD17" w14:textId="73623BCA" w:rsidR="00631EFF" w:rsidRPr="0015369B" w:rsidRDefault="00631EFF" w:rsidP="007D3264">
      <w:pPr>
        <w:pStyle w:val="Normalbullet1"/>
      </w:pPr>
      <w:r w:rsidRPr="0015369B">
        <w:t xml:space="preserve">National Geographic – </w:t>
      </w:r>
      <w:r w:rsidR="002B208F" w:rsidRPr="0015369B">
        <w:t xml:space="preserve">Great Barrier Reef - </w:t>
      </w:r>
      <w:r w:rsidRPr="0015369B">
        <w:t>this article on the Great Barrier Reef includes several photo galleries and an interactive map</w:t>
      </w:r>
      <w:r w:rsidR="00D742F0" w:rsidRPr="0015369B">
        <w:t xml:space="preserve"> of the Reef</w:t>
      </w:r>
      <w:r w:rsidR="00CD6232" w:rsidRPr="0015369B">
        <w:t>:</w:t>
      </w:r>
      <w:r w:rsidR="007D3264" w:rsidRPr="0015369B">
        <w:br/>
      </w:r>
      <w:hyperlink r:id="rId32" w:history="1">
        <w:r w:rsidR="009941F3" w:rsidRPr="0015369B">
          <w:rPr>
            <w:rStyle w:val="Hyperlink"/>
          </w:rPr>
          <w:t>http://ngm.nationalgeographic.com/2011/05/great-barrier-reef/holland-text</w:t>
        </w:r>
      </w:hyperlink>
    </w:p>
    <w:p w14:paraId="6944D31B" w14:textId="35D78AFC" w:rsidR="00CD6232" w:rsidRPr="0015369B" w:rsidRDefault="00DB4E96" w:rsidP="007D3264">
      <w:pPr>
        <w:pStyle w:val="Normalbullet1"/>
      </w:pPr>
      <w:r w:rsidRPr="0015369B">
        <w:t xml:space="preserve">PBS – </w:t>
      </w:r>
      <w:r w:rsidR="002B208F" w:rsidRPr="0015369B">
        <w:t xml:space="preserve">Evolution – Survival - </w:t>
      </w:r>
      <w:r w:rsidRPr="0015369B">
        <w:t>a good interactive activity to show symbiotic relationships</w:t>
      </w:r>
      <w:r w:rsidR="00CD6232" w:rsidRPr="0015369B">
        <w:t>:</w:t>
      </w:r>
      <w:r w:rsidR="007D3264" w:rsidRPr="0015369B">
        <w:br/>
      </w:r>
      <w:hyperlink r:id="rId33" w:history="1">
        <w:r w:rsidR="00CD6232" w:rsidRPr="0015369B">
          <w:rPr>
            <w:rStyle w:val="Hyperlink"/>
          </w:rPr>
          <w:t>http://www.pbs.org/wgbh/evolution/survival/coral/</w:t>
        </w:r>
      </w:hyperlink>
    </w:p>
    <w:p w14:paraId="58B54FD8" w14:textId="4DEBB898" w:rsidR="00DB4E96" w:rsidRPr="0015369B" w:rsidRDefault="00DB4E96" w:rsidP="007D3264">
      <w:pPr>
        <w:pStyle w:val="Normalbullet1"/>
      </w:pPr>
      <w:r w:rsidRPr="0015369B">
        <w:t xml:space="preserve">YouTube link – </w:t>
      </w:r>
      <w:r w:rsidR="002B208F" w:rsidRPr="0015369B">
        <w:t xml:space="preserve">Coral spawning on the Great Barrier Reef 2009 with TUSA dive - </w:t>
      </w:r>
      <w:r w:rsidRPr="0015369B">
        <w:t>filmed on the Great Barrier Reef. Good images of coral spawning</w:t>
      </w:r>
      <w:r w:rsidR="00CD6232" w:rsidRPr="0015369B">
        <w:t>:</w:t>
      </w:r>
      <w:r w:rsidR="007D3264" w:rsidRPr="0015369B">
        <w:br/>
      </w:r>
      <w:hyperlink r:id="rId34" w:history="1">
        <w:r w:rsidR="009941F3" w:rsidRPr="0015369B">
          <w:rPr>
            <w:rStyle w:val="Hyperlink"/>
          </w:rPr>
          <w:t>http://www.youtube.com/watch?v=eRZczb96uDo&amp;feature=related</w:t>
        </w:r>
      </w:hyperlink>
    </w:p>
    <w:p w14:paraId="2347AA17" w14:textId="0CF2A87C" w:rsidR="00DB4E96" w:rsidRPr="0015369B" w:rsidRDefault="00DB4E96" w:rsidP="007D3264">
      <w:pPr>
        <w:pStyle w:val="Normalbullet1"/>
      </w:pPr>
      <w:r w:rsidRPr="0015369B">
        <w:t xml:space="preserve">YouTube link – </w:t>
      </w:r>
      <w:r w:rsidR="002B208F" w:rsidRPr="0015369B">
        <w:t xml:space="preserve">Coral Spawning, Ningaloo Marine Park, Western Australia - </w:t>
      </w:r>
      <w:r w:rsidRPr="0015369B">
        <w:t>filmed on Ningaloo Reef</w:t>
      </w:r>
      <w:r w:rsidR="00CD6232" w:rsidRPr="0015369B">
        <w:t>:</w:t>
      </w:r>
      <w:r w:rsidR="007D3264" w:rsidRPr="0015369B">
        <w:br/>
      </w:r>
      <w:hyperlink r:id="rId35" w:history="1">
        <w:r w:rsidR="009941F3" w:rsidRPr="0015369B">
          <w:rPr>
            <w:rStyle w:val="Hyperlink"/>
          </w:rPr>
          <w:t>http://www.youtube.com/watch?v=JYm_WV8-CbU&amp;feature=related</w:t>
        </w:r>
      </w:hyperlink>
    </w:p>
    <w:p w14:paraId="48B5F7E3" w14:textId="27D1A3A6" w:rsidR="00DB4E96" w:rsidRPr="0015369B" w:rsidRDefault="00DB4E96" w:rsidP="007D3264">
      <w:pPr>
        <w:pStyle w:val="Normalbullet1"/>
      </w:pPr>
      <w:r w:rsidRPr="0015369B">
        <w:t xml:space="preserve">YouTube link – </w:t>
      </w:r>
      <w:r w:rsidR="002B208F" w:rsidRPr="0015369B">
        <w:t xml:space="preserve">Exploring Oceans: Great Barrier Reef - </w:t>
      </w:r>
      <w:r w:rsidRPr="0015369B">
        <w:t>good National Geographic clip showing many aspects of the reef</w:t>
      </w:r>
      <w:r w:rsidR="00CD6232" w:rsidRPr="0015369B">
        <w:t>:</w:t>
      </w:r>
      <w:r w:rsidR="007D3264" w:rsidRPr="0015369B">
        <w:br/>
      </w:r>
      <w:hyperlink r:id="rId36" w:history="1">
        <w:r w:rsidRPr="0015369B">
          <w:rPr>
            <w:rStyle w:val="Hyperlink"/>
          </w:rPr>
          <w:t>https://www.youtube.com/watch?v=wbNeIn3vVKM</w:t>
        </w:r>
      </w:hyperlink>
    </w:p>
    <w:p w14:paraId="24C6541C" w14:textId="4C26CA07" w:rsidR="00B04973" w:rsidRPr="0015369B" w:rsidRDefault="00DB4E96" w:rsidP="007D3264">
      <w:pPr>
        <w:pStyle w:val="Normalbullet1"/>
      </w:pPr>
      <w:r w:rsidRPr="0015369B">
        <w:t>Queensland Wetlands Program</w:t>
      </w:r>
      <w:r w:rsidR="00CD6232" w:rsidRPr="0015369B">
        <w:t>:</w:t>
      </w:r>
      <w:r w:rsidR="002B208F" w:rsidRPr="0015369B">
        <w:t xml:space="preserve"> </w:t>
      </w:r>
      <w:proofErr w:type="spellStart"/>
      <w:r w:rsidR="002B208F" w:rsidRPr="0015369B">
        <w:t>WetlandInfo</w:t>
      </w:r>
      <w:proofErr w:type="spellEnd"/>
      <w:r w:rsidR="007D3264" w:rsidRPr="0015369B">
        <w:br/>
      </w:r>
      <w:hyperlink r:id="rId37" w:history="1">
        <w:r w:rsidR="00B04973" w:rsidRPr="0015369B">
          <w:rPr>
            <w:rStyle w:val="Hyperlink"/>
          </w:rPr>
          <w:t>http://www.wetlandinfo.derm.qld.gov.au</w:t>
        </w:r>
      </w:hyperlink>
    </w:p>
    <w:p w14:paraId="67956FB7" w14:textId="77777777" w:rsidR="00327D7A" w:rsidRPr="0015369B" w:rsidRDefault="00B04973" w:rsidP="00B04973">
      <w:pPr>
        <w:pStyle w:val="Heading2"/>
      </w:pPr>
      <w:r w:rsidRPr="0015369B">
        <w:t>Usefu</w:t>
      </w:r>
      <w:r w:rsidR="00B052C1" w:rsidRPr="0015369B">
        <w:t>l books</w:t>
      </w:r>
    </w:p>
    <w:p w14:paraId="6AEBAC80" w14:textId="77777777" w:rsidR="00DB4E96" w:rsidRPr="0015369B" w:rsidRDefault="00DB4E96" w:rsidP="007D3264">
      <w:pPr>
        <w:pStyle w:val="Normalbullet1"/>
      </w:pPr>
      <w:r w:rsidRPr="0015369B">
        <w:rPr>
          <w:i/>
        </w:rPr>
        <w:t>I’m the biggest thing in the Ocean</w:t>
      </w:r>
      <w:r w:rsidRPr="0015369B">
        <w:t>, Kevin Sherry (also see YouTube clip)</w:t>
      </w:r>
    </w:p>
    <w:p w14:paraId="6E458F5A" w14:textId="77777777" w:rsidR="00DB4E96" w:rsidRPr="0015369B" w:rsidRDefault="00DB4E96" w:rsidP="007D3264">
      <w:pPr>
        <w:pStyle w:val="Normalbullet1"/>
      </w:pPr>
      <w:r w:rsidRPr="0015369B">
        <w:rPr>
          <w:i/>
        </w:rPr>
        <w:t>One Less Fish</w:t>
      </w:r>
      <w:r w:rsidRPr="0015369B">
        <w:t xml:space="preserve">, Kim Michelle Toft and Allan </w:t>
      </w:r>
      <w:proofErr w:type="spellStart"/>
      <w:r w:rsidRPr="0015369B">
        <w:t>Sheather</w:t>
      </w:r>
      <w:proofErr w:type="spellEnd"/>
    </w:p>
    <w:p w14:paraId="7D995C6A" w14:textId="77777777" w:rsidR="00DB4E96" w:rsidRPr="0015369B" w:rsidRDefault="00DB4E96" w:rsidP="007D3264">
      <w:pPr>
        <w:pStyle w:val="Normalbullet1"/>
      </w:pPr>
      <w:r w:rsidRPr="0015369B">
        <w:rPr>
          <w:i/>
        </w:rPr>
        <w:t>The Great Barrier Reef Book Solar Powered</w:t>
      </w:r>
      <w:r w:rsidRPr="0015369B">
        <w:t>, Mark Norman</w:t>
      </w:r>
    </w:p>
    <w:p w14:paraId="7F7B3DEC" w14:textId="77777777" w:rsidR="00DB4E96" w:rsidRPr="0015369B" w:rsidRDefault="00DB4E96" w:rsidP="007D3264">
      <w:pPr>
        <w:pStyle w:val="Normalbullet1"/>
      </w:pPr>
      <w:r w:rsidRPr="0015369B">
        <w:rPr>
          <w:i/>
        </w:rPr>
        <w:t>The World That we Want</w:t>
      </w:r>
      <w:r w:rsidRPr="0015369B">
        <w:t>, Kim Michelle Toft</w:t>
      </w:r>
    </w:p>
    <w:p w14:paraId="36038AD5" w14:textId="77777777" w:rsidR="00DB4E96" w:rsidRPr="0015369B" w:rsidRDefault="00DB4E96" w:rsidP="007D3264">
      <w:pPr>
        <w:pStyle w:val="Normalbullet1"/>
      </w:pPr>
      <w:r w:rsidRPr="0015369B">
        <w:rPr>
          <w:i/>
        </w:rPr>
        <w:t>Big Picture Book of the Great Barrier Reef</w:t>
      </w:r>
      <w:r w:rsidRPr="0015369B">
        <w:t>, Steve Parish</w:t>
      </w:r>
    </w:p>
    <w:p w14:paraId="40F1F036" w14:textId="77777777" w:rsidR="00327D7A" w:rsidRPr="0015369B" w:rsidRDefault="00DB4E96" w:rsidP="007D3264">
      <w:pPr>
        <w:pStyle w:val="Normalbullet1"/>
      </w:pPr>
      <w:proofErr w:type="spellStart"/>
      <w:r w:rsidRPr="0015369B">
        <w:rPr>
          <w:i/>
        </w:rPr>
        <w:t>Dhyum</w:t>
      </w:r>
      <w:proofErr w:type="spellEnd"/>
      <w:r w:rsidRPr="0015369B">
        <w:rPr>
          <w:i/>
        </w:rPr>
        <w:t xml:space="preserve"> the Dugong</w:t>
      </w:r>
      <w:r w:rsidRPr="0015369B">
        <w:t>, Mariana Fuentes</w:t>
      </w:r>
      <w:r w:rsidR="00691913" w:rsidRPr="0015369B">
        <w:t xml:space="preserve"> (</w:t>
      </w:r>
      <w:r w:rsidR="00D742F0" w:rsidRPr="0015369B">
        <w:t>You can s</w:t>
      </w:r>
      <w:r w:rsidR="00691913" w:rsidRPr="0015369B">
        <w:t xml:space="preserve">elect </w:t>
      </w:r>
      <w:r w:rsidR="00D742F0" w:rsidRPr="0015369B">
        <w:t xml:space="preserve">and download </w:t>
      </w:r>
      <w:r w:rsidR="003A0F9C" w:rsidRPr="0015369B">
        <w:t xml:space="preserve">the book </w:t>
      </w:r>
      <w:r w:rsidR="00D742F0" w:rsidRPr="0015369B">
        <w:t xml:space="preserve">as a PDF </w:t>
      </w:r>
      <w:r w:rsidR="00691913" w:rsidRPr="0015369B">
        <w:t xml:space="preserve">at the </w:t>
      </w:r>
      <w:r w:rsidR="003A0F9C" w:rsidRPr="0015369B">
        <w:t xml:space="preserve">base </w:t>
      </w:r>
      <w:r w:rsidR="00D742F0" w:rsidRPr="0015369B">
        <w:t>of this</w:t>
      </w:r>
      <w:r w:rsidR="00691913" w:rsidRPr="0015369B">
        <w:t xml:space="preserve"> website: </w:t>
      </w:r>
      <w:hyperlink r:id="rId38" w:history="1">
        <w:r w:rsidR="00691913" w:rsidRPr="0015369B">
          <w:rPr>
            <w:rStyle w:val="Hyperlink"/>
          </w:rPr>
          <w:t>http://www.coralcoe.org.au/education-outreach/booklets-and-stories</w:t>
        </w:r>
      </w:hyperlink>
      <w:r w:rsidR="00691913" w:rsidRPr="0015369B">
        <w:t>)</w:t>
      </w:r>
      <w:r w:rsidR="00D742F0" w:rsidRPr="0015369B">
        <w:t>.</w:t>
      </w:r>
    </w:p>
    <w:p w14:paraId="1C991180" w14:textId="77777777" w:rsidR="0036360E" w:rsidRPr="0015369B" w:rsidRDefault="0036360E" w:rsidP="0036360E"/>
    <w:p w14:paraId="374112B9" w14:textId="77777777" w:rsidR="00D60A11" w:rsidRPr="0015369B" w:rsidRDefault="00D60A11" w:rsidP="0036360E">
      <w:pPr>
        <w:pStyle w:val="Heading1"/>
        <w:rPr>
          <w:rFonts w:hint="eastAsia"/>
        </w:rPr>
        <w:sectPr w:rsidR="00D60A11" w:rsidRPr="0015369B" w:rsidSect="000F0498">
          <w:headerReference w:type="default" r:id="rId39"/>
          <w:footerReference w:type="default" r:id="rId40"/>
          <w:headerReference w:type="first" r:id="rId41"/>
          <w:pgSz w:w="11906" w:h="16838" w:code="9"/>
          <w:pgMar w:top="1985" w:right="1134" w:bottom="1418" w:left="1134" w:header="709" w:footer="709" w:gutter="0"/>
          <w:cols w:space="708"/>
          <w:docGrid w:linePitch="360"/>
        </w:sectPr>
      </w:pPr>
    </w:p>
    <w:p w14:paraId="56781806" w14:textId="77777777" w:rsidR="0036360E" w:rsidRPr="0015369B" w:rsidRDefault="0036360E" w:rsidP="0036360E">
      <w:pPr>
        <w:pStyle w:val="Heading1"/>
        <w:rPr>
          <w:rFonts w:hint="eastAsia"/>
        </w:rPr>
      </w:pPr>
      <w:bookmarkStart w:id="4" w:name="_Toc441847561"/>
      <w:r w:rsidRPr="0015369B">
        <w:lastRenderedPageBreak/>
        <w:t>Curriculum intent</w:t>
      </w:r>
      <w:bookmarkEnd w:id="4"/>
    </w:p>
    <w:p w14:paraId="583E8FB2" w14:textId="77777777" w:rsidR="0036360E" w:rsidRPr="0015369B" w:rsidRDefault="0036360E" w:rsidP="00AE26B2">
      <w:pPr>
        <w:pStyle w:val="Heading2"/>
      </w:pPr>
      <w:r w:rsidRPr="0015369B">
        <w:t>Australian Curriculum: Science</w:t>
      </w:r>
    </w:p>
    <w:p w14:paraId="731B809E" w14:textId="77777777" w:rsidR="00BC5843" w:rsidRPr="0015369B" w:rsidRDefault="0036360E" w:rsidP="00BC5843">
      <w:pPr>
        <w:pStyle w:val="Heading2"/>
      </w:pPr>
      <w:r w:rsidRPr="0015369B">
        <w:t xml:space="preserve">Year </w:t>
      </w:r>
      <w:r w:rsidR="006A21C4" w:rsidRPr="0015369B">
        <w:t>3</w:t>
      </w:r>
      <w:r w:rsidR="00AE26B2" w:rsidRPr="0015369B">
        <w:t xml:space="preserve"> </w:t>
      </w:r>
      <w:r w:rsidR="00BC5843" w:rsidRPr="0015369B">
        <w:t>Level Description</w:t>
      </w:r>
    </w:p>
    <w:p w14:paraId="01222F41" w14:textId="77777777" w:rsidR="006A21C4" w:rsidRPr="0015369B" w:rsidRDefault="006A21C4" w:rsidP="00E61947">
      <w:r w:rsidRPr="0015369B">
        <w:t xml:space="preserve">The </w:t>
      </w:r>
      <w:r w:rsidRPr="0015369B">
        <w:rPr>
          <w:i/>
        </w:rPr>
        <w:t>Science Inquiry Skills</w:t>
      </w:r>
      <w:r w:rsidRPr="0015369B">
        <w:t xml:space="preserve"> and </w:t>
      </w:r>
      <w:r w:rsidRPr="0015369B">
        <w:rPr>
          <w:i/>
        </w:rPr>
        <w:t>Science as a Human Endeavour</w:t>
      </w:r>
      <w:r w:rsidRPr="0015369B">
        <w:t xml:space="preserve"> strands are described across a two-year band. In their planning, schools and teachers refer to th</w:t>
      </w:r>
      <w:r w:rsidR="0084212F" w:rsidRPr="0015369B">
        <w:t>e expectations outlined in the a</w:t>
      </w:r>
      <w:r w:rsidRPr="0015369B">
        <w:t xml:space="preserve">chievement </w:t>
      </w:r>
      <w:r w:rsidR="0084212F" w:rsidRPr="0015369B">
        <w:t>s</w:t>
      </w:r>
      <w:r w:rsidRPr="0015369B">
        <w:t xml:space="preserve">tandard and also to the content of the </w:t>
      </w:r>
      <w:r w:rsidRPr="0015369B">
        <w:rPr>
          <w:i/>
        </w:rPr>
        <w:t>Science Understanding</w:t>
      </w:r>
      <w:r w:rsidRPr="0015369B">
        <w:t xml:space="preserve"> strand for the relevant year level to ensure that these two strands are addressed over the two-year period. The three strands of the curriculum are interrelated and their content is taught in an integrated way. The order and detail in which the content descriptions are organised into teaching/learning programs are decisions to be made by the teacher.</w:t>
      </w:r>
    </w:p>
    <w:p w14:paraId="177B7BDA" w14:textId="77777777" w:rsidR="006A21C4" w:rsidRPr="0015369B" w:rsidRDefault="006A21C4" w:rsidP="00E61947">
      <w:r w:rsidRPr="0015369B">
        <w:t>Over Years 3 to 6, students develop their understanding of a range of systems operating at different time and geographic scales. In Year 3, students observe heat and its effects on solids and liquids and begin to develop an understanding of energy flows through simple systems. In observing day and night, they develop an appreciation of regular and predictable cycles. Students order their observations by grouping and classifying; in classifying things as living or non-living they begin to recognise that classifications are not always easy to define or apply. They begin to quantify their observations to enable comparison, and learn more sophisticated ways of identifying and representing relationships, including the use of tables and graphs to identify trends. They use their understanding of relationships between components of simple systems to make predictions.</w:t>
      </w:r>
    </w:p>
    <w:p w14:paraId="6E783FBD" w14:textId="77777777" w:rsidR="0036360E" w:rsidRPr="0015369B" w:rsidRDefault="0036360E" w:rsidP="00B02462">
      <w:pPr>
        <w:pStyle w:val="Heading2-Newpage"/>
      </w:pPr>
      <w:r w:rsidRPr="0015369B">
        <w:lastRenderedPageBreak/>
        <w:t>Content descriptions</w:t>
      </w:r>
    </w:p>
    <w:p w14:paraId="16323351" w14:textId="77777777" w:rsidR="0036360E" w:rsidRPr="0015369B" w:rsidRDefault="0036360E" w:rsidP="0036360E">
      <w:r w:rsidRPr="0015369B">
        <w:t>This unit provides opportunities for students to engage in the following Australian Curriculum Content description</w:t>
      </w:r>
      <w:r w:rsidR="00AE26B2" w:rsidRPr="0015369B">
        <w:t>s:</w:t>
      </w:r>
      <w:r w:rsidR="002C0C8A" w:rsidRPr="0015369B">
        <w:t xml:space="preserve"> </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4739"/>
        <w:gridCol w:w="4739"/>
        <w:gridCol w:w="4740"/>
      </w:tblGrid>
      <w:tr w:rsidR="00BC5843" w:rsidRPr="0015369B" w14:paraId="770DE8C7" w14:textId="77777777" w:rsidTr="00E61947">
        <w:trPr>
          <w:tblHeader/>
        </w:trPr>
        <w:tc>
          <w:tcPr>
            <w:tcW w:w="4740" w:type="dxa"/>
            <w:tcBorders>
              <w:top w:val="single" w:sz="12" w:space="0" w:color="C3D600"/>
              <w:bottom w:val="single" w:sz="8" w:space="0" w:color="C3D600"/>
            </w:tcBorders>
            <w:shd w:val="clear" w:color="auto" w:fill="EDF3B2"/>
          </w:tcPr>
          <w:p w14:paraId="1EE7756E" w14:textId="77777777" w:rsidR="00BC5843" w:rsidRPr="0015369B" w:rsidRDefault="00BC5843" w:rsidP="00E61947">
            <w:pPr>
              <w:pStyle w:val="Tableheader0"/>
            </w:pPr>
            <w:r w:rsidRPr="0015369B">
              <w:t>Science Understanding (SU)</w:t>
            </w:r>
          </w:p>
        </w:tc>
        <w:tc>
          <w:tcPr>
            <w:tcW w:w="4739" w:type="dxa"/>
            <w:tcBorders>
              <w:top w:val="single" w:sz="12" w:space="0" w:color="C3D600"/>
              <w:bottom w:val="single" w:sz="8" w:space="0" w:color="C3D600"/>
            </w:tcBorders>
            <w:shd w:val="clear" w:color="auto" w:fill="EDF3B2"/>
          </w:tcPr>
          <w:p w14:paraId="3090CFFC" w14:textId="77777777" w:rsidR="00BC5843" w:rsidRPr="0015369B" w:rsidRDefault="00BC5843" w:rsidP="00E61947">
            <w:pPr>
              <w:pStyle w:val="Tableheader0"/>
            </w:pPr>
            <w:r w:rsidRPr="0015369B">
              <w:t>Science as a Human Endeavour (SHE)</w:t>
            </w:r>
          </w:p>
        </w:tc>
        <w:tc>
          <w:tcPr>
            <w:tcW w:w="4740" w:type="dxa"/>
            <w:tcBorders>
              <w:top w:val="single" w:sz="12" w:space="0" w:color="C3D600"/>
              <w:bottom w:val="single" w:sz="8" w:space="0" w:color="C3D600"/>
            </w:tcBorders>
            <w:shd w:val="clear" w:color="auto" w:fill="EDF3B2"/>
          </w:tcPr>
          <w:p w14:paraId="3E87B3EA" w14:textId="77777777" w:rsidR="00BC5843" w:rsidRPr="0015369B" w:rsidRDefault="00BC5843" w:rsidP="00E61947">
            <w:pPr>
              <w:pStyle w:val="Tableheader0"/>
            </w:pPr>
            <w:r w:rsidRPr="0015369B">
              <w:t>Science Inquiry Skills (SIS)</w:t>
            </w:r>
          </w:p>
        </w:tc>
      </w:tr>
      <w:tr w:rsidR="00BC5843" w:rsidRPr="0015369B" w14:paraId="0819BC2D" w14:textId="77777777" w:rsidTr="00E61947">
        <w:tc>
          <w:tcPr>
            <w:tcW w:w="4740" w:type="dxa"/>
            <w:tcBorders>
              <w:top w:val="single" w:sz="8" w:space="0" w:color="C3D600"/>
            </w:tcBorders>
            <w:tcMar>
              <w:bottom w:w="142" w:type="dxa"/>
            </w:tcMar>
          </w:tcPr>
          <w:p w14:paraId="6BA81326" w14:textId="77777777" w:rsidR="00BC5843" w:rsidRPr="0015369B" w:rsidRDefault="00BC5843" w:rsidP="00E61947">
            <w:pPr>
              <w:pStyle w:val="Tablecellheading10pt"/>
            </w:pPr>
            <w:r w:rsidRPr="0015369B">
              <w:t>Biological sciences</w:t>
            </w:r>
          </w:p>
          <w:p w14:paraId="29F3988F" w14:textId="3E9E3573" w:rsidR="00BC5843" w:rsidRPr="0015369B" w:rsidRDefault="006A21C4" w:rsidP="00E61947">
            <w:pPr>
              <w:pStyle w:val="Tablebullet110pt"/>
              <w:rPr>
                <w:rFonts w:cs="Arial"/>
              </w:rPr>
            </w:pPr>
            <w:r w:rsidRPr="0015369B">
              <w:rPr>
                <w:rFonts w:cs="Arial"/>
                <w:color w:val="000000"/>
                <w:szCs w:val="20"/>
                <w:shd w:val="clear" w:color="auto" w:fill="FFFFFF"/>
              </w:rPr>
              <w:t xml:space="preserve">Living things </w:t>
            </w:r>
            <w:r w:rsidRPr="0015369B">
              <w:t>can</w:t>
            </w:r>
            <w:r w:rsidRPr="0015369B">
              <w:rPr>
                <w:rFonts w:cs="Arial"/>
                <w:color w:val="000000"/>
                <w:szCs w:val="20"/>
                <w:shd w:val="clear" w:color="auto" w:fill="FFFFFF"/>
              </w:rPr>
              <w:t xml:space="preserve"> be grouped on the basis of </w:t>
            </w:r>
            <w:r w:rsidRPr="0015369B">
              <w:rPr>
                <w:rFonts w:cs="Arial"/>
                <w:szCs w:val="20"/>
                <w:shd w:val="clear" w:color="auto" w:fill="FFFFFF"/>
              </w:rPr>
              <w:t>observable</w:t>
            </w:r>
            <w:r w:rsidR="00E61947" w:rsidRPr="0015369B">
              <w:rPr>
                <w:rFonts w:cs="Arial"/>
                <w:color w:val="000000"/>
                <w:szCs w:val="20"/>
                <w:shd w:val="clear" w:color="auto" w:fill="FFFFFF"/>
              </w:rPr>
              <w:t xml:space="preserve"> </w:t>
            </w:r>
            <w:r w:rsidRPr="0015369B">
              <w:rPr>
                <w:rFonts w:cs="Arial"/>
                <w:color w:val="000000"/>
                <w:szCs w:val="20"/>
                <w:shd w:val="clear" w:color="auto" w:fill="FFFFFF"/>
              </w:rPr>
              <w:t>features and can be distinguished from non-living things</w:t>
            </w:r>
            <w:r w:rsidR="00E61947" w:rsidRPr="0015369B">
              <w:rPr>
                <w:rFonts w:cs="Arial"/>
                <w:color w:val="000000"/>
                <w:szCs w:val="20"/>
                <w:shd w:val="clear" w:color="auto" w:fill="FFFFFF"/>
              </w:rPr>
              <w:t xml:space="preserve"> </w:t>
            </w:r>
            <w:hyperlink r:id="rId42" w:tooltip="View additional details of ACSSU044" w:history="1">
              <w:r w:rsidRPr="0015369B">
                <w:rPr>
                  <w:rStyle w:val="ACARAcode"/>
                </w:rPr>
                <w:t>(ACSSU044)</w:t>
              </w:r>
            </w:hyperlink>
          </w:p>
        </w:tc>
        <w:tc>
          <w:tcPr>
            <w:tcW w:w="4739" w:type="dxa"/>
            <w:tcBorders>
              <w:top w:val="single" w:sz="8" w:space="0" w:color="C3D600"/>
            </w:tcBorders>
            <w:tcMar>
              <w:bottom w:w="142" w:type="dxa"/>
            </w:tcMar>
          </w:tcPr>
          <w:p w14:paraId="01307441" w14:textId="77777777" w:rsidR="00BC5843" w:rsidRPr="0015369B" w:rsidRDefault="00BC5843" w:rsidP="00E61947">
            <w:pPr>
              <w:pStyle w:val="Tablecellheading10pt"/>
            </w:pPr>
            <w:r w:rsidRPr="0015369B">
              <w:t>Use and influence of science</w:t>
            </w:r>
          </w:p>
          <w:p w14:paraId="069B5151" w14:textId="6E82FD54" w:rsidR="00BC5843" w:rsidRPr="0015369B" w:rsidRDefault="006A21C4" w:rsidP="00E61947">
            <w:pPr>
              <w:pStyle w:val="Tablebullet110pt"/>
              <w:rPr>
                <w:rFonts w:cs="Arial"/>
              </w:rPr>
            </w:pPr>
            <w:r w:rsidRPr="0015369B">
              <w:rPr>
                <w:rFonts w:cs="Arial"/>
                <w:color w:val="000000"/>
                <w:szCs w:val="20"/>
                <w:shd w:val="clear" w:color="auto" w:fill="FFFFFF"/>
              </w:rPr>
              <w:t>Science knowledge helps people to understand the effect of their actions</w:t>
            </w:r>
            <w:r w:rsidR="00E61947" w:rsidRPr="0015369B">
              <w:rPr>
                <w:rFonts w:cs="Arial"/>
                <w:color w:val="000000"/>
                <w:szCs w:val="20"/>
                <w:shd w:val="clear" w:color="auto" w:fill="FFFFFF"/>
              </w:rPr>
              <w:t xml:space="preserve"> </w:t>
            </w:r>
            <w:hyperlink r:id="rId43" w:tooltip="View additional details of ACSHE051" w:history="1">
              <w:r w:rsidRPr="0015369B">
                <w:rPr>
                  <w:rStyle w:val="ACARAcode"/>
                </w:rPr>
                <w:t>(ACSHE051)</w:t>
              </w:r>
            </w:hyperlink>
          </w:p>
        </w:tc>
        <w:tc>
          <w:tcPr>
            <w:tcW w:w="4740" w:type="dxa"/>
            <w:tcBorders>
              <w:top w:val="single" w:sz="8" w:space="0" w:color="C3D600"/>
            </w:tcBorders>
            <w:tcMar>
              <w:bottom w:w="142" w:type="dxa"/>
            </w:tcMar>
          </w:tcPr>
          <w:p w14:paraId="0F8B56C9" w14:textId="77777777" w:rsidR="00963251" w:rsidRPr="0015369B" w:rsidRDefault="00963251" w:rsidP="00E61947">
            <w:pPr>
              <w:pStyle w:val="Tablecellheading10pt"/>
            </w:pPr>
            <w:r w:rsidRPr="0015369B">
              <w:t>Planning and conducting</w:t>
            </w:r>
          </w:p>
          <w:p w14:paraId="6F8D25FF" w14:textId="6E5D2465" w:rsidR="006A21C4" w:rsidRPr="0015369B" w:rsidRDefault="006A21C4" w:rsidP="00E61947">
            <w:pPr>
              <w:pStyle w:val="Tablebullet110pt"/>
            </w:pPr>
            <w:r w:rsidRPr="0015369B">
              <w:rPr>
                <w:color w:val="000000"/>
                <w:shd w:val="clear" w:color="auto" w:fill="FFFFFF"/>
              </w:rPr>
              <w:t xml:space="preserve">Safely use </w:t>
            </w:r>
            <w:r w:rsidRPr="0015369B">
              <w:t>appropriate</w:t>
            </w:r>
            <w:r w:rsidRPr="0015369B">
              <w:rPr>
                <w:color w:val="000000"/>
                <w:shd w:val="clear" w:color="auto" w:fill="FFFFFF"/>
              </w:rPr>
              <w:t xml:space="preserve"> materials,</w:t>
            </w:r>
            <w:r w:rsidR="00E61947" w:rsidRPr="0015369B">
              <w:rPr>
                <w:rFonts w:cs="Arial"/>
                <w:color w:val="000000"/>
                <w:szCs w:val="20"/>
                <w:shd w:val="clear" w:color="auto" w:fill="FFFFFF"/>
              </w:rPr>
              <w:t xml:space="preserve"> </w:t>
            </w:r>
            <w:r w:rsidRPr="0015369B">
              <w:rPr>
                <w:shd w:val="clear" w:color="auto" w:fill="FFFFFF"/>
              </w:rPr>
              <w:t>tools</w:t>
            </w:r>
            <w:r w:rsidR="00E61947" w:rsidRPr="0015369B">
              <w:rPr>
                <w:rFonts w:cs="Arial"/>
                <w:color w:val="000000"/>
                <w:szCs w:val="20"/>
                <w:shd w:val="clear" w:color="auto" w:fill="FFFFFF"/>
              </w:rPr>
              <w:t xml:space="preserve"> </w:t>
            </w:r>
            <w:r w:rsidRPr="0015369B">
              <w:rPr>
                <w:color w:val="000000"/>
                <w:shd w:val="clear" w:color="auto" w:fill="FFFFFF"/>
              </w:rPr>
              <w:t xml:space="preserve">or equipment to make and record observations, </w:t>
            </w:r>
            <w:r w:rsidRPr="0015369B">
              <w:rPr>
                <w:rStyle w:val="Non-Descriptor"/>
              </w:rPr>
              <w:t>using formal measurements and</w:t>
            </w:r>
            <w:r w:rsidR="00E61947" w:rsidRPr="0015369B">
              <w:rPr>
                <w:rStyle w:val="Non-Descriptor"/>
              </w:rPr>
              <w:t xml:space="preserve"> </w:t>
            </w:r>
            <w:r w:rsidRPr="0015369B">
              <w:rPr>
                <w:rStyle w:val="Non-Descriptor"/>
              </w:rPr>
              <w:t>digital technologies</w:t>
            </w:r>
            <w:r w:rsidR="00E61947" w:rsidRPr="0015369B">
              <w:rPr>
                <w:rStyle w:val="Non-Descriptor"/>
              </w:rPr>
              <w:t xml:space="preserve"> </w:t>
            </w:r>
            <w:r w:rsidRPr="0015369B">
              <w:rPr>
                <w:rStyle w:val="Non-Descriptor"/>
              </w:rPr>
              <w:t>as appropriate</w:t>
            </w:r>
            <w:r w:rsidR="00E61947" w:rsidRPr="0015369B">
              <w:t xml:space="preserve"> </w:t>
            </w:r>
            <w:hyperlink r:id="rId44" w:tooltip="View additional details of ACSIS055" w:history="1">
              <w:r w:rsidRPr="0015369B">
                <w:rPr>
                  <w:rStyle w:val="ACARAcode"/>
                </w:rPr>
                <w:t>(ACSIS055)</w:t>
              </w:r>
            </w:hyperlink>
          </w:p>
          <w:p w14:paraId="14F7A4B2" w14:textId="77777777" w:rsidR="00BC5843" w:rsidRPr="0015369B" w:rsidRDefault="00BC5843" w:rsidP="00E61947">
            <w:pPr>
              <w:pStyle w:val="Tablecellheading10pt"/>
            </w:pPr>
            <w:r w:rsidRPr="0015369B">
              <w:t>Communicating</w:t>
            </w:r>
          </w:p>
          <w:p w14:paraId="780F9024" w14:textId="65C47C8F" w:rsidR="00BC5843" w:rsidRPr="0015369B" w:rsidRDefault="006A21C4" w:rsidP="00E61947">
            <w:pPr>
              <w:pStyle w:val="Tablebullet110pt"/>
            </w:pPr>
            <w:r w:rsidRPr="0015369B">
              <w:rPr>
                <w:shd w:val="clear" w:color="auto" w:fill="FFFFFF"/>
              </w:rPr>
              <w:t xml:space="preserve">Represent and communicate ideas and findings in a variety of </w:t>
            </w:r>
            <w:r w:rsidRPr="0015369B">
              <w:t>ways</w:t>
            </w:r>
            <w:r w:rsidRPr="0015369B">
              <w:rPr>
                <w:shd w:val="clear" w:color="auto" w:fill="FFFFFF"/>
              </w:rPr>
              <w:t xml:space="preserve"> such as diagrams, physical representations and simple reports</w:t>
            </w:r>
            <w:r w:rsidR="00E61947" w:rsidRPr="0015369B">
              <w:rPr>
                <w:rFonts w:cs="Arial"/>
                <w:color w:val="000000"/>
                <w:szCs w:val="20"/>
                <w:shd w:val="clear" w:color="auto" w:fill="FFFFFF"/>
              </w:rPr>
              <w:t xml:space="preserve"> </w:t>
            </w:r>
            <w:hyperlink r:id="rId45" w:tooltip="View additional details of ACSIS060" w:history="1">
              <w:r w:rsidRPr="0015369B">
                <w:rPr>
                  <w:rStyle w:val="ACARAcode"/>
                </w:rPr>
                <w:t>(ACSIS060)</w:t>
              </w:r>
            </w:hyperlink>
          </w:p>
        </w:tc>
      </w:tr>
    </w:tbl>
    <w:p w14:paraId="5E54D101" w14:textId="77777777" w:rsidR="005200E4" w:rsidRPr="0015369B" w:rsidRDefault="006A21C4" w:rsidP="00B7306D">
      <w:pPr>
        <w:pStyle w:val="Heading2"/>
      </w:pPr>
      <w:r w:rsidRPr="0015369B">
        <w:t>Year 3</w:t>
      </w:r>
      <w:r w:rsidR="005200E4" w:rsidRPr="0015369B">
        <w:t xml:space="preserve"> achievement standard</w:t>
      </w:r>
    </w:p>
    <w:p w14:paraId="76E2F837" w14:textId="77777777" w:rsidR="006A21C4" w:rsidRPr="0015369B" w:rsidRDefault="006A21C4" w:rsidP="00E61947">
      <w:r w:rsidRPr="0015369B">
        <w:t>By the end of Year 3, students use their understanding of the movement of the Earth, materials and the behaviour of heat to suggest explanations for everyday observations</w:t>
      </w:r>
      <w:r w:rsidR="00D742F0" w:rsidRPr="0015369B">
        <w:t>.</w:t>
      </w:r>
      <w:r w:rsidRPr="0015369B">
        <w:t xml:space="preserve"> They describe features common to living things. They describe how they can use science investigations to respond to questions and identify where people use science knowledge in their lives.</w:t>
      </w:r>
    </w:p>
    <w:p w14:paraId="7C59428C" w14:textId="77777777" w:rsidR="006A21C4" w:rsidRPr="0015369B" w:rsidRDefault="006A21C4" w:rsidP="00E61947">
      <w:r w:rsidRPr="0015369B">
        <w:t>Students use their experiences to pose questions and predict the outcomes of investigations. They make formal measurements and follow procedures to collect and present observations in a way that helps to answer the investigation questions. Students suggest possible reasons for their findings. They describe how safety and fairness were considered in their investigations. They use diagrams and other representations to communicate their ideas.</w:t>
      </w:r>
    </w:p>
    <w:p w14:paraId="0546E37D" w14:textId="7DC6CD1D" w:rsidR="00765101" w:rsidRPr="0015369B" w:rsidRDefault="00E61947" w:rsidP="00E61947">
      <w:pPr>
        <w:pStyle w:val="Heading2-Newpage"/>
      </w:pPr>
      <w:r w:rsidRPr="0015369B">
        <w:lastRenderedPageBreak/>
        <w:t>General capabilities</w:t>
      </w:r>
    </w:p>
    <w:p w14:paraId="0B91F09B" w14:textId="451AF81D" w:rsidR="00765101" w:rsidRPr="0015369B" w:rsidRDefault="00765101" w:rsidP="00765101">
      <w:r w:rsidRPr="0015369B">
        <w:t>This unit provides opportunities to address</w:t>
      </w:r>
      <w:r w:rsidR="00091835" w:rsidRPr="0015369B">
        <w:t xml:space="preserve"> </w:t>
      </w:r>
      <w:r w:rsidRPr="0015369B">
        <w:t xml:space="preserve">the following </w:t>
      </w:r>
      <w:r w:rsidR="006B1CF5" w:rsidRPr="0015369B">
        <w:t xml:space="preserve">organising elements of the </w:t>
      </w:r>
      <w:r w:rsidRPr="0015369B">
        <w:t>general capabilities</w:t>
      </w:r>
      <w:r w:rsidR="003D065F" w:rsidRPr="0015369B">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rsidRPr="0015369B" w14:paraId="69BD425F" w14:textId="77777777" w:rsidTr="00E61947">
        <w:trPr>
          <w:tblHeader/>
        </w:trPr>
        <w:tc>
          <w:tcPr>
            <w:tcW w:w="4814" w:type="dxa"/>
          </w:tcPr>
          <w:p w14:paraId="78C814A4" w14:textId="77777777" w:rsidR="00765101" w:rsidRPr="0015369B" w:rsidRDefault="00765101" w:rsidP="00765101">
            <w:pPr>
              <w:pStyle w:val="Tablecellheading10pt"/>
            </w:pPr>
            <w:r w:rsidRPr="0015369B">
              <w:t>Literacy</w:t>
            </w:r>
          </w:p>
          <w:p w14:paraId="2ECCC978" w14:textId="77777777" w:rsidR="006B1CF5" w:rsidRPr="0015369B" w:rsidRDefault="006B1CF5" w:rsidP="00E61947">
            <w:pPr>
              <w:pStyle w:val="Tablebullet110pt"/>
            </w:pPr>
            <w:r w:rsidRPr="0015369B">
              <w:t>Comprehending texts through listening, reading and viewing</w:t>
            </w:r>
          </w:p>
          <w:p w14:paraId="0159DE09" w14:textId="77777777" w:rsidR="006B1CF5" w:rsidRPr="0015369B" w:rsidRDefault="006B1CF5" w:rsidP="00E61947">
            <w:pPr>
              <w:pStyle w:val="Tablebullet110pt"/>
            </w:pPr>
            <w:r w:rsidRPr="0015369B">
              <w:t>Composing texts through speaking, writing and creating</w:t>
            </w:r>
          </w:p>
          <w:p w14:paraId="6FA79FC9" w14:textId="77777777" w:rsidR="006B1CF5" w:rsidRPr="0015369B" w:rsidRDefault="006B1CF5" w:rsidP="00E61947">
            <w:pPr>
              <w:pStyle w:val="Tablebullet110pt"/>
            </w:pPr>
            <w:r w:rsidRPr="0015369B">
              <w:t>Text knowledge</w:t>
            </w:r>
          </w:p>
          <w:p w14:paraId="0CA9DBC8" w14:textId="77777777" w:rsidR="006B1CF5" w:rsidRPr="0015369B" w:rsidRDefault="006B1CF5" w:rsidP="00E61947">
            <w:pPr>
              <w:pStyle w:val="Tablebullet110pt"/>
            </w:pPr>
            <w:r w:rsidRPr="0015369B">
              <w:t>Grammar knowledge</w:t>
            </w:r>
          </w:p>
          <w:p w14:paraId="6B614D1D" w14:textId="77777777" w:rsidR="00D917A2" w:rsidRPr="0015369B" w:rsidRDefault="00D917A2" w:rsidP="00E61947">
            <w:pPr>
              <w:pStyle w:val="Tablebullet110pt"/>
            </w:pPr>
            <w:r w:rsidRPr="0015369B">
              <w:t>Word knowledge</w:t>
            </w:r>
          </w:p>
          <w:p w14:paraId="0ED839FD" w14:textId="77777777" w:rsidR="006B1CF5" w:rsidRPr="0015369B" w:rsidRDefault="00D917A2" w:rsidP="00E61947">
            <w:pPr>
              <w:pStyle w:val="Tablebullet110pt"/>
            </w:pPr>
            <w:r w:rsidRPr="0015369B">
              <w:t>Visual knowledge</w:t>
            </w:r>
          </w:p>
        </w:tc>
        <w:tc>
          <w:tcPr>
            <w:tcW w:w="4814" w:type="dxa"/>
          </w:tcPr>
          <w:p w14:paraId="18355A7B" w14:textId="77777777" w:rsidR="00765101" w:rsidRPr="0015369B" w:rsidRDefault="008169B6" w:rsidP="008169B6">
            <w:pPr>
              <w:pStyle w:val="Tablecellheading10pt"/>
            </w:pPr>
            <w:r w:rsidRPr="0015369B">
              <w:t>ICT capability</w:t>
            </w:r>
          </w:p>
          <w:p w14:paraId="51DCE3AB" w14:textId="77777777" w:rsidR="00D917A2" w:rsidRPr="0015369B" w:rsidRDefault="00D917A2" w:rsidP="00E61947">
            <w:pPr>
              <w:pStyle w:val="Tablebullet110pt"/>
            </w:pPr>
            <w:r w:rsidRPr="0015369B">
              <w:t>Investigating with ICT</w:t>
            </w:r>
          </w:p>
          <w:p w14:paraId="6760056E" w14:textId="5A3230A8" w:rsidR="006B1CF5" w:rsidRPr="0015369B" w:rsidRDefault="006B1CF5" w:rsidP="00E61947">
            <w:pPr>
              <w:pStyle w:val="Tablebullet110pt"/>
            </w:pPr>
            <w:r w:rsidRPr="0015369B">
              <w:t>Managing and operating ICT</w:t>
            </w:r>
          </w:p>
        </w:tc>
      </w:tr>
      <w:tr w:rsidR="00765101" w:rsidRPr="0015369B" w14:paraId="1AFD7563" w14:textId="77777777" w:rsidTr="00E61947">
        <w:tc>
          <w:tcPr>
            <w:tcW w:w="4814" w:type="dxa"/>
          </w:tcPr>
          <w:p w14:paraId="1CA8288E" w14:textId="77777777" w:rsidR="00765101" w:rsidRPr="0015369B" w:rsidRDefault="008169B6" w:rsidP="008169B6">
            <w:pPr>
              <w:pStyle w:val="Tablecellheading10pt"/>
            </w:pPr>
            <w:r w:rsidRPr="0015369B">
              <w:t>Numeracy</w:t>
            </w:r>
          </w:p>
          <w:p w14:paraId="01D9703A" w14:textId="6978CBE0" w:rsidR="006B1CF5" w:rsidRPr="0015369B" w:rsidRDefault="00D917A2" w:rsidP="00E61947">
            <w:pPr>
              <w:pStyle w:val="Tablebullet110pt"/>
              <w:rPr>
                <w:lang w:eastAsia="zh-CN"/>
              </w:rPr>
            </w:pPr>
            <w:r w:rsidRPr="0015369B">
              <w:t>Use</w:t>
            </w:r>
            <w:r w:rsidRPr="0015369B">
              <w:rPr>
                <w:lang w:eastAsia="zh-CN"/>
              </w:rPr>
              <w:t xml:space="preserve"> special reasoning</w:t>
            </w:r>
          </w:p>
        </w:tc>
        <w:tc>
          <w:tcPr>
            <w:tcW w:w="4814" w:type="dxa"/>
          </w:tcPr>
          <w:p w14:paraId="0DB30EDB" w14:textId="77777777" w:rsidR="00765101" w:rsidRPr="0015369B" w:rsidRDefault="008169B6" w:rsidP="008169B6">
            <w:pPr>
              <w:pStyle w:val="Tablecellheading10pt"/>
            </w:pPr>
            <w:r w:rsidRPr="0015369B">
              <w:t>Critical and creative thinking</w:t>
            </w:r>
          </w:p>
          <w:p w14:paraId="294D9A5D" w14:textId="77777777" w:rsidR="006B1CF5" w:rsidRPr="0015369B" w:rsidRDefault="006B1CF5" w:rsidP="00E61947">
            <w:pPr>
              <w:pStyle w:val="Tablebullet110pt"/>
            </w:pPr>
            <w:r w:rsidRPr="0015369B">
              <w:t>Inquiring – identifying, exploring and organising information and ideas</w:t>
            </w:r>
          </w:p>
          <w:p w14:paraId="2127B21C" w14:textId="77777777" w:rsidR="00D917A2" w:rsidRPr="0015369B" w:rsidRDefault="006B1CF5" w:rsidP="00E61947">
            <w:pPr>
              <w:pStyle w:val="Tablebullet110pt"/>
            </w:pPr>
            <w:r w:rsidRPr="0015369B">
              <w:t>Generating i</w:t>
            </w:r>
            <w:r w:rsidR="00D917A2" w:rsidRPr="0015369B">
              <w:t>deas, possibilities and actions</w:t>
            </w:r>
          </w:p>
          <w:p w14:paraId="0AE8AB3A" w14:textId="77777777" w:rsidR="000962D3" w:rsidRPr="0015369B" w:rsidRDefault="006B1CF5" w:rsidP="00E61947">
            <w:pPr>
              <w:pStyle w:val="Tablebullet110pt"/>
              <w:rPr>
                <w:lang w:eastAsia="zh-CN"/>
              </w:rPr>
            </w:pPr>
            <w:r w:rsidRPr="0015369B">
              <w:t>Refle</w:t>
            </w:r>
            <w:r w:rsidR="00CC1C90" w:rsidRPr="0015369B">
              <w:t>cting on thinking and processes</w:t>
            </w:r>
          </w:p>
        </w:tc>
      </w:tr>
      <w:tr w:rsidR="006B1CF5" w:rsidRPr="0015369B" w14:paraId="617FF2E9" w14:textId="77777777" w:rsidTr="00E61947">
        <w:tc>
          <w:tcPr>
            <w:tcW w:w="4814" w:type="dxa"/>
          </w:tcPr>
          <w:p w14:paraId="088D1BFA" w14:textId="77777777" w:rsidR="006B1CF5" w:rsidRPr="0015369B" w:rsidRDefault="006B1CF5" w:rsidP="006B1CF5">
            <w:pPr>
              <w:pStyle w:val="Tablecellheading10pt"/>
            </w:pPr>
            <w:r w:rsidRPr="0015369B">
              <w:t>Personal and social competence</w:t>
            </w:r>
          </w:p>
          <w:p w14:paraId="28770476" w14:textId="77777777" w:rsidR="006B1CF5" w:rsidRPr="0015369B" w:rsidRDefault="006B1CF5" w:rsidP="00E61947">
            <w:pPr>
              <w:pStyle w:val="Tablebullet110pt"/>
            </w:pPr>
            <w:r w:rsidRPr="0015369B">
              <w:t>Self-awareness</w:t>
            </w:r>
          </w:p>
          <w:p w14:paraId="78F2F702" w14:textId="77777777" w:rsidR="006B1CF5" w:rsidRPr="0015369B" w:rsidRDefault="006B1CF5" w:rsidP="00E61947">
            <w:pPr>
              <w:pStyle w:val="Tablebullet110pt"/>
            </w:pPr>
            <w:r w:rsidRPr="0015369B">
              <w:t>Self-management</w:t>
            </w:r>
          </w:p>
          <w:p w14:paraId="1BFB0742" w14:textId="77777777" w:rsidR="0006649B" w:rsidRPr="0015369B" w:rsidRDefault="0006649B" w:rsidP="00E61947">
            <w:pPr>
              <w:pStyle w:val="Tablebullet110pt"/>
            </w:pPr>
            <w:r w:rsidRPr="0015369B">
              <w:t>Social awareness</w:t>
            </w:r>
          </w:p>
          <w:p w14:paraId="08522873" w14:textId="77777777" w:rsidR="005135B5" w:rsidRPr="0015369B" w:rsidRDefault="006B1CF5" w:rsidP="00E61947">
            <w:pPr>
              <w:pStyle w:val="Tablebullet110pt"/>
              <w:rPr>
                <w:lang w:eastAsia="zh-CN"/>
              </w:rPr>
            </w:pPr>
            <w:r w:rsidRPr="0015369B">
              <w:t>Social management</w:t>
            </w:r>
          </w:p>
        </w:tc>
        <w:tc>
          <w:tcPr>
            <w:tcW w:w="4814" w:type="dxa"/>
          </w:tcPr>
          <w:p w14:paraId="52E68377" w14:textId="77777777" w:rsidR="006B1CF5" w:rsidRPr="0015369B" w:rsidRDefault="006B1CF5" w:rsidP="008169B6">
            <w:pPr>
              <w:pStyle w:val="Tablecellheading10pt"/>
            </w:pPr>
            <w:r w:rsidRPr="0015369B">
              <w:t>Ethical understanding</w:t>
            </w:r>
          </w:p>
          <w:p w14:paraId="704E5534" w14:textId="77777777" w:rsidR="0006649B" w:rsidRPr="0015369B" w:rsidRDefault="0006649B" w:rsidP="00E61947">
            <w:pPr>
              <w:pStyle w:val="Tablebullet110pt"/>
            </w:pPr>
            <w:r w:rsidRPr="0015369B">
              <w:t>Understanding ethical concepts and issues</w:t>
            </w:r>
          </w:p>
          <w:p w14:paraId="720268EB" w14:textId="52818688" w:rsidR="006B1CF5" w:rsidRPr="0015369B" w:rsidRDefault="006B1CF5" w:rsidP="00E61947">
            <w:pPr>
              <w:pStyle w:val="Tablebullet110pt"/>
            </w:pPr>
            <w:r w:rsidRPr="0015369B">
              <w:t>Reasoning in decision</w:t>
            </w:r>
            <w:r w:rsidR="0084212F" w:rsidRPr="0015369B">
              <w:t>-</w:t>
            </w:r>
            <w:r w:rsidRPr="0015369B">
              <w:t>making and actions</w:t>
            </w:r>
          </w:p>
        </w:tc>
      </w:tr>
      <w:tr w:rsidR="00B65E09" w:rsidRPr="0015369B" w14:paraId="63F28DC1" w14:textId="77777777" w:rsidTr="00E61947">
        <w:tc>
          <w:tcPr>
            <w:tcW w:w="9628" w:type="dxa"/>
            <w:gridSpan w:val="2"/>
          </w:tcPr>
          <w:p w14:paraId="0496B216" w14:textId="77777777" w:rsidR="00B65E09" w:rsidRPr="0015369B" w:rsidRDefault="00B65E09" w:rsidP="006B1CF5">
            <w:pPr>
              <w:pStyle w:val="Tablecellheading10pt"/>
            </w:pPr>
            <w:r w:rsidRPr="0015369B">
              <w:t>Intercultural understanding</w:t>
            </w:r>
          </w:p>
          <w:p w14:paraId="243A9683" w14:textId="77777777" w:rsidR="0006649B" w:rsidRPr="0015369B" w:rsidRDefault="00B65E09" w:rsidP="00E61947">
            <w:pPr>
              <w:pStyle w:val="Tablebullet110pt"/>
            </w:pPr>
            <w:r w:rsidRPr="0015369B">
              <w:t>Recognising</w:t>
            </w:r>
            <w:r w:rsidR="0006649B" w:rsidRPr="0015369B">
              <w:t xml:space="preserve"> culture and developing respect</w:t>
            </w:r>
          </w:p>
          <w:p w14:paraId="76ACF2FB" w14:textId="77777777" w:rsidR="00B65E09" w:rsidRPr="0015369B" w:rsidRDefault="002838C0" w:rsidP="00E61947">
            <w:pPr>
              <w:pStyle w:val="Tablebullet110pt"/>
              <w:rPr>
                <w:lang w:eastAsia="zh-CN"/>
              </w:rPr>
            </w:pPr>
            <w:r w:rsidRPr="0015369B">
              <w:t>Interacting and empath</w:t>
            </w:r>
            <w:r w:rsidR="00CC1C90" w:rsidRPr="0015369B">
              <w:t>ising with others</w:t>
            </w:r>
          </w:p>
        </w:tc>
      </w:tr>
    </w:tbl>
    <w:p w14:paraId="6B3507A4" w14:textId="2F89E7E1" w:rsidR="000063B5" w:rsidRPr="0015369B" w:rsidRDefault="00E61947" w:rsidP="00E61947">
      <w:pPr>
        <w:pStyle w:val="Heading2-Newpage"/>
      </w:pPr>
      <w:r w:rsidRPr="0015369B">
        <w:lastRenderedPageBreak/>
        <w:t>Cross-curriculum priorities</w:t>
      </w:r>
    </w:p>
    <w:p w14:paraId="6C73194F" w14:textId="77777777" w:rsidR="00765101" w:rsidRPr="0015369B" w:rsidRDefault="000063B5" w:rsidP="000063B5">
      <w:r w:rsidRPr="0015369B">
        <w:t xml:space="preserve">This unit provides opportunities for students to address aspects of </w:t>
      </w:r>
      <w:r w:rsidR="00DC21B7" w:rsidRPr="0015369B">
        <w:t xml:space="preserve">the </w:t>
      </w:r>
      <w:r w:rsidR="005135B5" w:rsidRPr="0015369B">
        <w:t xml:space="preserve">following </w:t>
      </w:r>
      <w:r w:rsidR="00DC21B7" w:rsidRPr="0015369B">
        <w:t>c</w:t>
      </w:r>
      <w:r w:rsidR="005135B5" w:rsidRPr="0015369B">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CC1C90" w:rsidRPr="0015369B" w14:paraId="287E1BAF" w14:textId="77777777" w:rsidTr="00E41D1C">
        <w:trPr>
          <w:tblHeader/>
        </w:trPr>
        <w:tc>
          <w:tcPr>
            <w:tcW w:w="14218" w:type="dxa"/>
          </w:tcPr>
          <w:p w14:paraId="169ED9EC" w14:textId="77777777" w:rsidR="00CC1C90" w:rsidRPr="0015369B" w:rsidRDefault="00CC1C90" w:rsidP="000063B5">
            <w:pPr>
              <w:pStyle w:val="Tablecellheading10pt"/>
            </w:pPr>
            <w:r w:rsidRPr="0015369B">
              <w:t>Sustainability</w:t>
            </w:r>
          </w:p>
          <w:p w14:paraId="671AEDB3" w14:textId="77777777" w:rsidR="00CC1C90" w:rsidRPr="0015369B" w:rsidRDefault="00CC1C90" w:rsidP="00E41D1C">
            <w:pPr>
              <w:pStyle w:val="Tablepara10pt0"/>
            </w:pPr>
            <w:r w:rsidRPr="0015369B">
              <w:t>Students will:</w:t>
            </w:r>
          </w:p>
          <w:p w14:paraId="0F1DEA5C" w14:textId="77777777" w:rsidR="0006649B" w:rsidRPr="0015369B" w:rsidRDefault="0084212F" w:rsidP="00E41D1C">
            <w:pPr>
              <w:pStyle w:val="Tablebullet110pt"/>
            </w:pPr>
            <w:r w:rsidRPr="0015369B">
              <w:t>r</w:t>
            </w:r>
            <w:r w:rsidR="0006649B" w:rsidRPr="0015369B">
              <w:t>ecognise cause and effect relationships</w:t>
            </w:r>
          </w:p>
          <w:p w14:paraId="09B48858" w14:textId="77777777" w:rsidR="00CC1C90" w:rsidRPr="0015369B" w:rsidRDefault="0084212F" w:rsidP="00E41D1C">
            <w:pPr>
              <w:pStyle w:val="Tablebullet110pt"/>
            </w:pPr>
            <w:r w:rsidRPr="0015369B">
              <w:t>i</w:t>
            </w:r>
            <w:r w:rsidR="0006649B" w:rsidRPr="0015369B">
              <w:t>dentify how scientific knowledge</w:t>
            </w:r>
            <w:r w:rsidRPr="0015369B">
              <w:t xml:space="preserve"> provides the basis of decision-</w:t>
            </w:r>
            <w:r w:rsidR="0006649B" w:rsidRPr="0015369B">
              <w:t>making and helps people understand the effect of their actions</w:t>
            </w:r>
          </w:p>
          <w:p w14:paraId="6DDF3EEE" w14:textId="77777777" w:rsidR="0006649B" w:rsidRPr="0015369B" w:rsidRDefault="0084212F" w:rsidP="00E41D1C">
            <w:pPr>
              <w:pStyle w:val="Tablebullet110pt"/>
            </w:pPr>
            <w:proofErr w:type="gramStart"/>
            <w:r w:rsidRPr="0015369B">
              <w:t>u</w:t>
            </w:r>
            <w:r w:rsidR="0006649B" w:rsidRPr="0015369B">
              <w:t>nderstand</w:t>
            </w:r>
            <w:proofErr w:type="gramEnd"/>
            <w:r w:rsidR="0006649B" w:rsidRPr="0015369B">
              <w:t xml:space="preserve"> the importance of caring for the environment</w:t>
            </w:r>
            <w:r w:rsidRPr="0015369B">
              <w:t>.</w:t>
            </w:r>
          </w:p>
        </w:tc>
      </w:tr>
    </w:tbl>
    <w:p w14:paraId="08F8DFB8" w14:textId="77777777" w:rsidR="00E04852" w:rsidRPr="0015369B" w:rsidRDefault="00E04852" w:rsidP="000063B5">
      <w:pPr>
        <w:sectPr w:rsidR="00E04852" w:rsidRPr="0015369B" w:rsidSect="00B02462">
          <w:headerReference w:type="default" r:id="rId46"/>
          <w:footerReference w:type="default" r:id="rId47"/>
          <w:pgSz w:w="16838" w:h="11906" w:orient="landscape" w:code="9"/>
          <w:pgMar w:top="1559" w:right="1418" w:bottom="1134" w:left="1418" w:header="709" w:footer="709" w:gutter="0"/>
          <w:cols w:space="708"/>
          <w:docGrid w:linePitch="360"/>
        </w:sectPr>
      </w:pPr>
    </w:p>
    <w:p w14:paraId="4EAB52D6" w14:textId="77777777" w:rsidR="000063B5" w:rsidRPr="0015369B" w:rsidRDefault="008E5862" w:rsidP="00E04852">
      <w:pPr>
        <w:pStyle w:val="Heading2-Column2"/>
        <w:pageBreakBefore/>
      </w:pPr>
      <w:r w:rsidRPr="0015369B">
        <w:lastRenderedPageBreak/>
        <w:t>Relevant prior curriculum</w:t>
      </w:r>
    </w:p>
    <w:p w14:paraId="1D95B00A" w14:textId="77777777" w:rsidR="005135B5" w:rsidRPr="0015369B" w:rsidRDefault="00E554A7" w:rsidP="00C0059C">
      <w:r w:rsidRPr="0015369B">
        <w:t xml:space="preserve">Students require prior experience from </w:t>
      </w:r>
      <w:r w:rsidR="00CC1C90" w:rsidRPr="0015369B">
        <w:t>Y</w:t>
      </w:r>
      <w:r w:rsidR="00C53348" w:rsidRPr="0015369B">
        <w:t>ear</w:t>
      </w:r>
      <w:r w:rsidRPr="0015369B">
        <w:t xml:space="preserve"> </w:t>
      </w:r>
      <w:r w:rsidR="002415D2" w:rsidRPr="0015369B">
        <w:t xml:space="preserve">2 </w:t>
      </w:r>
      <w:r w:rsidRPr="0015369B">
        <w:t>with:</w:t>
      </w:r>
    </w:p>
    <w:p w14:paraId="1A3F83F5" w14:textId="77777777" w:rsidR="00E554A7" w:rsidRPr="0015369B" w:rsidRDefault="00E554A7" w:rsidP="00E554A7">
      <w:pPr>
        <w:pStyle w:val="Heading3"/>
        <w:rPr>
          <w:rFonts w:cs="Arial"/>
        </w:rPr>
      </w:pPr>
      <w:r w:rsidRPr="0015369B">
        <w:rPr>
          <w:rFonts w:cs="Arial"/>
        </w:rPr>
        <w:t>Science Understanding</w:t>
      </w:r>
    </w:p>
    <w:p w14:paraId="11B60082" w14:textId="77777777" w:rsidR="00E554A7" w:rsidRPr="0015369B" w:rsidRDefault="00E04852" w:rsidP="00E554A7">
      <w:pPr>
        <w:pStyle w:val="Heading4"/>
        <w:rPr>
          <w:rFonts w:cs="Arial"/>
          <w:color w:val="auto"/>
        </w:rPr>
      </w:pPr>
      <w:r w:rsidRPr="0015369B">
        <w:rPr>
          <w:rFonts w:cs="Arial"/>
          <w:color w:val="auto"/>
        </w:rPr>
        <w:t>Biological</w:t>
      </w:r>
      <w:r w:rsidR="00E554A7" w:rsidRPr="0015369B">
        <w:rPr>
          <w:rFonts w:cs="Arial"/>
          <w:color w:val="auto"/>
        </w:rPr>
        <w:t xml:space="preserve"> Sciences</w:t>
      </w:r>
    </w:p>
    <w:p w14:paraId="0E3E3F0A" w14:textId="6695F907" w:rsidR="002415D2" w:rsidRPr="0015369B" w:rsidRDefault="002415D2" w:rsidP="00D6789C">
      <w:pPr>
        <w:pStyle w:val="Tablebullet110pt"/>
        <w:rPr>
          <w:rFonts w:cs="Arial"/>
        </w:rPr>
      </w:pPr>
      <w:r w:rsidRPr="0015369B">
        <w:rPr>
          <w:rFonts w:cs="Arial"/>
          <w:color w:val="000000"/>
          <w:szCs w:val="20"/>
          <w:shd w:val="clear" w:color="auto" w:fill="FFFFFF"/>
        </w:rPr>
        <w:t>Living things grow, change and have offspring similar to themselves</w:t>
      </w:r>
      <w:r w:rsidR="00E61947" w:rsidRPr="0015369B">
        <w:rPr>
          <w:rFonts w:cs="Arial"/>
          <w:color w:val="000000"/>
          <w:szCs w:val="20"/>
          <w:shd w:val="clear" w:color="auto" w:fill="FFFFFF"/>
        </w:rPr>
        <w:t xml:space="preserve"> </w:t>
      </w:r>
      <w:hyperlink r:id="rId48" w:tooltip="View additional details of ACSSU030" w:history="1">
        <w:r w:rsidRPr="0015369B">
          <w:rPr>
            <w:rStyle w:val="ACARAcode"/>
          </w:rPr>
          <w:t>(ACSSU030)</w:t>
        </w:r>
      </w:hyperlink>
    </w:p>
    <w:p w14:paraId="3164485E" w14:textId="081D6737" w:rsidR="00E04852" w:rsidRPr="0015369B" w:rsidRDefault="00E04852" w:rsidP="00E04852">
      <w:pPr>
        <w:pStyle w:val="Heading3"/>
        <w:rPr>
          <w:rFonts w:cs="Arial"/>
        </w:rPr>
      </w:pPr>
      <w:r w:rsidRPr="0015369B">
        <w:rPr>
          <w:rFonts w:cs="Arial"/>
        </w:rPr>
        <w:t>Science as a Hum</w:t>
      </w:r>
      <w:r w:rsidR="009435C1" w:rsidRPr="0015369B">
        <w:rPr>
          <w:rFonts w:cs="Arial"/>
        </w:rPr>
        <w:t>an E</w:t>
      </w:r>
      <w:r w:rsidR="00E41D1C" w:rsidRPr="0015369B">
        <w:rPr>
          <w:rFonts w:cs="Arial"/>
        </w:rPr>
        <w:t>ndeavour</w:t>
      </w:r>
    </w:p>
    <w:p w14:paraId="7B5A4217" w14:textId="77777777" w:rsidR="002415D2" w:rsidRPr="0015369B" w:rsidRDefault="002415D2" w:rsidP="002415D2">
      <w:pPr>
        <w:pStyle w:val="Heading4"/>
        <w:rPr>
          <w:rFonts w:cs="Arial"/>
          <w:color w:val="auto"/>
        </w:rPr>
      </w:pPr>
      <w:r w:rsidRPr="0015369B">
        <w:rPr>
          <w:rFonts w:cs="Arial"/>
          <w:color w:val="auto"/>
        </w:rPr>
        <w:t>Use and influence of science</w:t>
      </w:r>
    </w:p>
    <w:p w14:paraId="50A65B53" w14:textId="49BFDD14" w:rsidR="002415D2" w:rsidRPr="0015369B" w:rsidRDefault="002415D2" w:rsidP="002415D2">
      <w:pPr>
        <w:pStyle w:val="Tablebullet110pt"/>
      </w:pPr>
      <w:r w:rsidRPr="0015369B">
        <w:rPr>
          <w:rFonts w:cs="Arial"/>
          <w:color w:val="000000"/>
          <w:szCs w:val="20"/>
          <w:shd w:val="clear" w:color="auto" w:fill="FFFFFF"/>
        </w:rPr>
        <w:t>People use science in their daily lives, including when caring for their</w:t>
      </w:r>
      <w:r w:rsidR="00E61947" w:rsidRPr="0015369B">
        <w:rPr>
          <w:rFonts w:cs="Arial"/>
          <w:color w:val="000000"/>
          <w:szCs w:val="20"/>
          <w:shd w:val="clear" w:color="auto" w:fill="FFFFFF"/>
        </w:rPr>
        <w:t xml:space="preserve"> </w:t>
      </w:r>
      <w:r w:rsidRPr="0015369B">
        <w:rPr>
          <w:rFonts w:cs="Arial"/>
          <w:szCs w:val="20"/>
          <w:shd w:val="clear" w:color="auto" w:fill="FFFFFF"/>
        </w:rPr>
        <w:t>environment</w:t>
      </w:r>
      <w:r w:rsidR="00E61947" w:rsidRPr="0015369B">
        <w:rPr>
          <w:rFonts w:cs="Arial"/>
          <w:color w:val="000000"/>
          <w:szCs w:val="20"/>
          <w:shd w:val="clear" w:color="auto" w:fill="FFFFFF"/>
        </w:rPr>
        <w:t xml:space="preserve"> </w:t>
      </w:r>
      <w:r w:rsidRPr="0015369B">
        <w:rPr>
          <w:rFonts w:cs="Arial"/>
          <w:color w:val="000000"/>
          <w:szCs w:val="20"/>
          <w:shd w:val="clear" w:color="auto" w:fill="FFFFFF"/>
        </w:rPr>
        <w:t>and living things</w:t>
      </w:r>
      <w:r w:rsidR="00E61947" w:rsidRPr="0015369B">
        <w:rPr>
          <w:rFonts w:cs="Arial"/>
          <w:color w:val="000000"/>
          <w:szCs w:val="20"/>
          <w:shd w:val="clear" w:color="auto" w:fill="FFFFFF"/>
        </w:rPr>
        <w:t xml:space="preserve"> </w:t>
      </w:r>
      <w:hyperlink r:id="rId49" w:tooltip="View additional details of ACSHE035" w:history="1">
        <w:r w:rsidRPr="0015369B">
          <w:rPr>
            <w:rStyle w:val="ACARAcode"/>
          </w:rPr>
          <w:t>(ACSHE035)</w:t>
        </w:r>
      </w:hyperlink>
    </w:p>
    <w:p w14:paraId="3D16192B" w14:textId="774800D9" w:rsidR="00E04852" w:rsidRPr="0015369B" w:rsidRDefault="00E41D1C" w:rsidP="00E04852">
      <w:pPr>
        <w:pStyle w:val="Heading2-Column2"/>
        <w:rPr>
          <w:rFonts w:cs="Arial"/>
        </w:rPr>
      </w:pPr>
      <w:r w:rsidRPr="0015369B">
        <w:rPr>
          <w:rFonts w:cs="Arial"/>
        </w:rPr>
        <w:br w:type="column"/>
      </w:r>
      <w:r w:rsidR="00E04852" w:rsidRPr="0015369B">
        <w:rPr>
          <w:rFonts w:cs="Arial"/>
        </w:rPr>
        <w:lastRenderedPageBreak/>
        <w:t>Curriculum working towards</w:t>
      </w:r>
    </w:p>
    <w:p w14:paraId="13D06DA7" w14:textId="3B8E2F34" w:rsidR="00E04852" w:rsidRPr="0015369B" w:rsidRDefault="00E04852" w:rsidP="00E04852">
      <w:pPr>
        <w:rPr>
          <w:rFonts w:cs="Arial"/>
        </w:rPr>
      </w:pPr>
      <w:r w:rsidRPr="0015369B">
        <w:rPr>
          <w:rFonts w:cs="Arial"/>
        </w:rPr>
        <w:t>The teaching and learning in this unit works</w:t>
      </w:r>
      <w:r w:rsidR="00CC1C90" w:rsidRPr="0015369B">
        <w:rPr>
          <w:rFonts w:cs="Arial"/>
        </w:rPr>
        <w:t xml:space="preserve"> towards the following in Y</w:t>
      </w:r>
      <w:r w:rsidR="002415D2" w:rsidRPr="0015369B">
        <w:rPr>
          <w:rFonts w:cs="Arial"/>
        </w:rPr>
        <w:t>ear 4</w:t>
      </w:r>
      <w:r w:rsidR="00E41D1C" w:rsidRPr="0015369B">
        <w:rPr>
          <w:rFonts w:cs="Arial"/>
        </w:rPr>
        <w:t>:</w:t>
      </w:r>
    </w:p>
    <w:p w14:paraId="521A3447" w14:textId="77777777" w:rsidR="00E04852" w:rsidRPr="0015369B" w:rsidRDefault="00E04852" w:rsidP="00E04852">
      <w:pPr>
        <w:pStyle w:val="Heading3"/>
        <w:rPr>
          <w:rFonts w:cs="Arial"/>
        </w:rPr>
      </w:pPr>
      <w:r w:rsidRPr="0015369B">
        <w:rPr>
          <w:rFonts w:cs="Arial"/>
        </w:rPr>
        <w:t>Science Understanding</w:t>
      </w:r>
    </w:p>
    <w:p w14:paraId="52547197" w14:textId="77777777" w:rsidR="00E04852" w:rsidRPr="0015369B" w:rsidRDefault="00E04852" w:rsidP="00E04852">
      <w:pPr>
        <w:pStyle w:val="Heading4"/>
        <w:rPr>
          <w:rFonts w:cs="Arial"/>
          <w:color w:val="auto"/>
        </w:rPr>
      </w:pPr>
      <w:r w:rsidRPr="0015369B">
        <w:rPr>
          <w:rFonts w:cs="Arial"/>
          <w:color w:val="auto"/>
        </w:rPr>
        <w:t>Biological Sciences</w:t>
      </w:r>
    </w:p>
    <w:p w14:paraId="0C9699FB" w14:textId="06CA8760" w:rsidR="002415D2" w:rsidRPr="0015369B" w:rsidRDefault="002415D2" w:rsidP="00C536EF">
      <w:pPr>
        <w:pStyle w:val="Tablebullet110pt"/>
        <w:rPr>
          <w:rFonts w:cs="Arial"/>
        </w:rPr>
      </w:pPr>
      <w:r w:rsidRPr="0015369B">
        <w:rPr>
          <w:rFonts w:cs="Arial"/>
          <w:color w:val="000000"/>
          <w:szCs w:val="20"/>
          <w:shd w:val="clear" w:color="auto" w:fill="FFFFFF"/>
        </w:rPr>
        <w:t>Living things have life cycles</w:t>
      </w:r>
      <w:r w:rsidR="00E61947" w:rsidRPr="0015369B">
        <w:rPr>
          <w:rFonts w:cs="Arial"/>
          <w:color w:val="000000"/>
          <w:szCs w:val="20"/>
          <w:shd w:val="clear" w:color="auto" w:fill="FFFFFF"/>
        </w:rPr>
        <w:t xml:space="preserve"> </w:t>
      </w:r>
      <w:hyperlink r:id="rId50" w:tooltip="View additional details of ACSSU072" w:history="1">
        <w:r w:rsidRPr="0015369B">
          <w:rPr>
            <w:rStyle w:val="ACARAcode"/>
          </w:rPr>
          <w:t>(ACSSU072)</w:t>
        </w:r>
      </w:hyperlink>
    </w:p>
    <w:p w14:paraId="0393638E" w14:textId="7AE8A2F0" w:rsidR="00E04852" w:rsidRPr="0015369B" w:rsidRDefault="00CD6232" w:rsidP="00E04852">
      <w:pPr>
        <w:pStyle w:val="Heading3"/>
        <w:rPr>
          <w:rFonts w:cs="Arial"/>
        </w:rPr>
      </w:pPr>
      <w:r w:rsidRPr="0015369B">
        <w:rPr>
          <w:rFonts w:cs="Arial"/>
        </w:rPr>
        <w:t>Science as a Human E</w:t>
      </w:r>
      <w:r w:rsidR="00E41D1C" w:rsidRPr="0015369B">
        <w:rPr>
          <w:rFonts w:cs="Arial"/>
        </w:rPr>
        <w:t>ndeavour</w:t>
      </w:r>
    </w:p>
    <w:p w14:paraId="7ED211F6" w14:textId="77777777" w:rsidR="00E04852" w:rsidRPr="0015369B" w:rsidRDefault="00E04852" w:rsidP="00E04852">
      <w:pPr>
        <w:pStyle w:val="Heading4"/>
        <w:rPr>
          <w:rFonts w:cs="Arial"/>
          <w:color w:val="auto"/>
        </w:rPr>
      </w:pPr>
      <w:r w:rsidRPr="0015369B">
        <w:rPr>
          <w:rFonts w:cs="Arial"/>
          <w:color w:val="auto"/>
        </w:rPr>
        <w:t>Use and influence of science</w:t>
      </w:r>
    </w:p>
    <w:p w14:paraId="5C080E51" w14:textId="0F654E88" w:rsidR="002415D2" w:rsidRPr="0015369B" w:rsidRDefault="002415D2" w:rsidP="00C536EF">
      <w:pPr>
        <w:pStyle w:val="Tablebullet110pt"/>
        <w:rPr>
          <w:rFonts w:cs="Arial"/>
        </w:rPr>
      </w:pPr>
      <w:r w:rsidRPr="0015369B">
        <w:rPr>
          <w:rFonts w:cs="Arial"/>
          <w:color w:val="000000"/>
          <w:szCs w:val="20"/>
          <w:shd w:val="clear" w:color="auto" w:fill="FFFFFF"/>
        </w:rPr>
        <w:t>Science knowledge helps people to understand the effect of their actions</w:t>
      </w:r>
      <w:r w:rsidR="00E61947" w:rsidRPr="0015369B">
        <w:rPr>
          <w:rFonts w:cs="Arial"/>
          <w:color w:val="000000"/>
          <w:szCs w:val="20"/>
          <w:shd w:val="clear" w:color="auto" w:fill="FFFFFF"/>
        </w:rPr>
        <w:t xml:space="preserve"> </w:t>
      </w:r>
      <w:hyperlink r:id="rId51" w:tooltip="View additional details of ACSHE062" w:history="1">
        <w:r w:rsidRPr="0015369B">
          <w:rPr>
            <w:rStyle w:val="ACARAcode"/>
          </w:rPr>
          <w:t>(ACSHE062)</w:t>
        </w:r>
      </w:hyperlink>
    </w:p>
    <w:p w14:paraId="3C1A0E52" w14:textId="77777777" w:rsidR="00D60A11" w:rsidRPr="0015369B" w:rsidRDefault="00D60A11" w:rsidP="00102DEE">
      <w:pPr>
        <w:pStyle w:val="Sourceline"/>
        <w:sectPr w:rsidR="00D60A11" w:rsidRPr="0015369B" w:rsidSect="00E41D1C">
          <w:type w:val="continuous"/>
          <w:pgSz w:w="16838" w:h="11906" w:orient="landscape" w:code="9"/>
          <w:pgMar w:top="1559" w:right="1418" w:bottom="1134" w:left="1418" w:header="709" w:footer="709" w:gutter="0"/>
          <w:cols w:num="2" w:space="709"/>
          <w:docGrid w:linePitch="360"/>
        </w:sectPr>
      </w:pPr>
    </w:p>
    <w:p w14:paraId="191C0E8C" w14:textId="77777777" w:rsidR="0036360E" w:rsidRPr="0015369B" w:rsidRDefault="005200E4" w:rsidP="005200E4">
      <w:pPr>
        <w:pStyle w:val="Heading1"/>
        <w:rPr>
          <w:rFonts w:hint="eastAsia"/>
        </w:rPr>
      </w:pPr>
      <w:bookmarkStart w:id="5" w:name="_Toc441847562"/>
      <w:r w:rsidRPr="0015369B">
        <w:lastRenderedPageBreak/>
        <w:t>Feedback</w:t>
      </w:r>
      <w:bookmarkEnd w:id="5"/>
    </w:p>
    <w:p w14:paraId="6466DEDC" w14:textId="77777777" w:rsidR="00DF27B3" w:rsidRPr="0015369B" w:rsidRDefault="00DF27B3" w:rsidP="00E41D1C">
      <w:pPr>
        <w:pStyle w:val="Heading2"/>
      </w:pPr>
      <w:r w:rsidRPr="0015369B">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D75641" w:rsidRPr="0015369B" w14:paraId="7A4BCEEB" w14:textId="77777777" w:rsidTr="00EB7BF5">
        <w:trPr>
          <w:tblHeader/>
        </w:trPr>
        <w:tc>
          <w:tcPr>
            <w:tcW w:w="4786" w:type="dxa"/>
          </w:tcPr>
          <w:p w14:paraId="31009FB1" w14:textId="77777777" w:rsidR="00D75641" w:rsidRPr="0015369B" w:rsidRDefault="00D75641" w:rsidP="00E41D1C">
            <w:pPr>
              <w:pStyle w:val="Tableheader1"/>
            </w:pPr>
            <w:r w:rsidRPr="0015369B">
              <w:t>Differentiation</w:t>
            </w:r>
          </w:p>
          <w:p w14:paraId="61630388" w14:textId="1E726EAE" w:rsidR="00D75641" w:rsidRPr="0015369B" w:rsidRDefault="00D75641" w:rsidP="003234A3">
            <w:r w:rsidRPr="0015369B">
              <w:t>Consider the individual needs of your students – including gifted and talented, ESL and students requiring additional support.</w:t>
            </w:r>
          </w:p>
          <w:p w14:paraId="2E8B6594" w14:textId="77777777" w:rsidR="00D75641" w:rsidRPr="0015369B" w:rsidRDefault="00D75641" w:rsidP="003234A3">
            <w:r w:rsidRPr="0015369B">
              <w:t xml:space="preserve">For information refer to the Australian Curriculum, Assessment and Reporting Authority (ACARA) web pages on student diversity: </w:t>
            </w:r>
          </w:p>
          <w:p w14:paraId="34C4AB32" w14:textId="784550B5" w:rsidR="00D75641" w:rsidRPr="0015369B" w:rsidRDefault="00680587" w:rsidP="003234A3">
            <w:hyperlink r:id="rId52" w:history="1">
              <w:r w:rsidR="00B04973" w:rsidRPr="0015369B">
                <w:rPr>
                  <w:rStyle w:val="Hyperlink"/>
                </w:rPr>
                <w:t>http://www.australiancurriculum.edu.au/studentdiversity/student-diversity-advice</w:t>
              </w:r>
            </w:hyperlink>
          </w:p>
          <w:p w14:paraId="77E85B20" w14:textId="77777777" w:rsidR="00D75641" w:rsidRPr="0015369B" w:rsidRDefault="00D75641" w:rsidP="003234A3">
            <w:r w:rsidRPr="0015369B">
              <w:t>Further information for Queensland state schools can be found as part of the P-12 curriculum, assessment and reporting framework and associated resources:</w:t>
            </w:r>
          </w:p>
          <w:p w14:paraId="52CE4128" w14:textId="270CC65B" w:rsidR="00D75641" w:rsidRPr="0015369B" w:rsidRDefault="00680587" w:rsidP="00E41D1C">
            <w:hyperlink r:id="rId53" w:history="1">
              <w:r w:rsidR="00D75641" w:rsidRPr="0015369B">
                <w:rPr>
                  <w:rStyle w:val="Hyperlink"/>
                </w:rPr>
                <w:t>http://education.qld.gov.au/curriculum/framework/p-12/</w:t>
              </w:r>
            </w:hyperlink>
            <w:r w:rsidR="00D75641" w:rsidRPr="0015369B">
              <w:rPr>
                <w:rStyle w:val="Hyperlink"/>
              </w:rPr>
              <w:t xml:space="preserve"> </w:t>
            </w:r>
          </w:p>
        </w:tc>
        <w:tc>
          <w:tcPr>
            <w:tcW w:w="5068" w:type="dxa"/>
          </w:tcPr>
          <w:p w14:paraId="07EB786D" w14:textId="77777777" w:rsidR="00D75641" w:rsidRPr="0015369B" w:rsidRDefault="00D75641" w:rsidP="00E41D1C">
            <w:pPr>
              <w:pStyle w:val="Tableheader1"/>
            </w:pPr>
            <w:r w:rsidRPr="0015369B">
              <w:t>Feedback to students</w:t>
            </w:r>
          </w:p>
          <w:p w14:paraId="5BE3E224" w14:textId="77777777" w:rsidR="00D75641" w:rsidRPr="0015369B" w:rsidRDefault="00D75641" w:rsidP="003234A3">
            <w:pPr>
              <w:pStyle w:val="Normalbullet1"/>
              <w:numPr>
                <w:ilvl w:val="0"/>
                <w:numId w:val="0"/>
              </w:numPr>
            </w:pPr>
            <w:r w:rsidRPr="0015369B">
              <w:t>Teachers:</w:t>
            </w:r>
          </w:p>
          <w:p w14:paraId="50676B33" w14:textId="77777777" w:rsidR="00D75641" w:rsidRPr="0015369B" w:rsidRDefault="009F6259" w:rsidP="00E41D1C">
            <w:pPr>
              <w:pStyle w:val="Tablebullet1"/>
            </w:pPr>
            <w:r w:rsidRPr="0015369B">
              <w:t>p</w:t>
            </w:r>
            <w:r w:rsidR="00D75641" w:rsidRPr="0015369B">
              <w:t>lan opportunities for conversations to provide ongoing feedback (spoken and written) and encouragement to students on their strengths and areas for improvement</w:t>
            </w:r>
          </w:p>
          <w:p w14:paraId="2A88617D" w14:textId="77777777" w:rsidR="00D75641" w:rsidRPr="0015369B" w:rsidRDefault="009F6259" w:rsidP="00E41D1C">
            <w:pPr>
              <w:pStyle w:val="Tablebullet1"/>
            </w:pPr>
            <w:r w:rsidRPr="0015369B">
              <w:t>r</w:t>
            </w:r>
            <w:r w:rsidR="00D75641" w:rsidRPr="0015369B">
              <w:t>eflect on and review learning opportunities to individualise learning experiences required</w:t>
            </w:r>
          </w:p>
          <w:p w14:paraId="4D10C9B5" w14:textId="77777777" w:rsidR="00D75641" w:rsidRPr="0015369B" w:rsidRDefault="009F6259" w:rsidP="00E41D1C">
            <w:pPr>
              <w:pStyle w:val="Tablebullet1"/>
            </w:pPr>
            <w:proofErr w:type="gramStart"/>
            <w:r w:rsidRPr="0015369B">
              <w:t>p</w:t>
            </w:r>
            <w:r w:rsidR="00D75641" w:rsidRPr="0015369B">
              <w:t>rovide</w:t>
            </w:r>
            <w:proofErr w:type="gramEnd"/>
            <w:r w:rsidR="00D75641" w:rsidRPr="0015369B">
              <w:t xml:space="preserve"> multiple opportunities for students to experience, practise and improve knowledge, processes and skills.</w:t>
            </w:r>
          </w:p>
          <w:p w14:paraId="45A7B997" w14:textId="77777777" w:rsidR="00D75641" w:rsidRPr="0015369B" w:rsidRDefault="00D75641" w:rsidP="003234A3">
            <w:pPr>
              <w:pStyle w:val="Normalbullet1"/>
              <w:numPr>
                <w:ilvl w:val="0"/>
                <w:numId w:val="0"/>
              </w:numPr>
            </w:pPr>
            <w:r w:rsidRPr="0015369B">
              <w:t>Students:</w:t>
            </w:r>
          </w:p>
          <w:p w14:paraId="4E879FBC" w14:textId="77777777" w:rsidR="00D75641" w:rsidRPr="0015369B" w:rsidRDefault="009F6259" w:rsidP="00E41D1C">
            <w:pPr>
              <w:pStyle w:val="Tablebullet1"/>
            </w:pPr>
            <w:r w:rsidRPr="0015369B">
              <w:t>i</w:t>
            </w:r>
            <w:r w:rsidR="00D75641" w:rsidRPr="0015369B">
              <w:t>dentify what they can do well and what they need to improve</w:t>
            </w:r>
          </w:p>
          <w:p w14:paraId="4407CCE2" w14:textId="77777777" w:rsidR="00D75641" w:rsidRPr="0015369B" w:rsidRDefault="009F6259" w:rsidP="00E41D1C">
            <w:pPr>
              <w:pStyle w:val="Tablebullet1"/>
            </w:pPr>
            <w:proofErr w:type="gramStart"/>
            <w:r w:rsidRPr="0015369B">
              <w:t>p</w:t>
            </w:r>
            <w:r w:rsidR="00D75641" w:rsidRPr="0015369B">
              <w:t>rovide</w:t>
            </w:r>
            <w:proofErr w:type="gramEnd"/>
            <w:r w:rsidR="00D75641" w:rsidRPr="0015369B">
              <w:t xml:space="preserve"> feedback to a peer on interaction skills and suggest some strategies for improvement (written and spoken feedback).</w:t>
            </w:r>
          </w:p>
        </w:tc>
      </w:tr>
      <w:tr w:rsidR="00D75641" w:rsidRPr="0015369B" w14:paraId="37A3764B" w14:textId="77777777" w:rsidTr="00E41D1C">
        <w:tc>
          <w:tcPr>
            <w:tcW w:w="9854" w:type="dxa"/>
            <w:gridSpan w:val="2"/>
          </w:tcPr>
          <w:p w14:paraId="50382B7F" w14:textId="77777777" w:rsidR="00D75641" w:rsidRPr="0015369B" w:rsidRDefault="00D75641" w:rsidP="003234A3">
            <w:pPr>
              <w:pStyle w:val="Tableheader1"/>
            </w:pPr>
            <w:r w:rsidRPr="0015369B">
              <w:t>Reflection on the unit plan</w:t>
            </w:r>
          </w:p>
          <w:p w14:paraId="3B50599F" w14:textId="77777777" w:rsidR="00D75641" w:rsidRPr="0015369B" w:rsidRDefault="00D75641" w:rsidP="003234A3">
            <w:r w:rsidRPr="0015369B">
              <w:t>At the conclusion of the unit</w:t>
            </w:r>
            <w:r w:rsidR="00B11FB2" w:rsidRPr="0015369B">
              <w:t>,</w:t>
            </w:r>
            <w:r w:rsidRPr="0015369B">
              <w:t xml:space="preserve"> teachers can reflect on </w:t>
            </w:r>
            <w:r w:rsidR="00B11FB2" w:rsidRPr="0015369B">
              <w:t xml:space="preserve">it </w:t>
            </w:r>
            <w:r w:rsidRPr="0015369B">
              <w:t>for future planning by answering the following questions:</w:t>
            </w:r>
          </w:p>
          <w:p w14:paraId="148AF498" w14:textId="77777777" w:rsidR="00D75641" w:rsidRPr="0015369B" w:rsidRDefault="00D75641" w:rsidP="00E41D1C">
            <w:pPr>
              <w:pStyle w:val="Tablebullet1"/>
            </w:pPr>
            <w:r w:rsidRPr="0015369B">
              <w:t>What worked well in this unit?</w:t>
            </w:r>
          </w:p>
          <w:p w14:paraId="31D617CD" w14:textId="77777777" w:rsidR="00D75641" w:rsidRPr="0015369B" w:rsidRDefault="00D75641" w:rsidP="00E41D1C">
            <w:pPr>
              <w:pStyle w:val="Tablebullet1"/>
            </w:pPr>
            <w:r w:rsidRPr="0015369B">
              <w:t>What was a stumbling block?</w:t>
            </w:r>
          </w:p>
          <w:p w14:paraId="7D5BF03B" w14:textId="77777777" w:rsidR="00D75641" w:rsidRPr="0015369B" w:rsidRDefault="00D75641" w:rsidP="00E41D1C">
            <w:pPr>
              <w:pStyle w:val="Tablebullet1"/>
            </w:pPr>
            <w:r w:rsidRPr="0015369B">
              <w:t>How would you refine it?</w:t>
            </w:r>
          </w:p>
          <w:p w14:paraId="4B1C02B1" w14:textId="77777777" w:rsidR="00D75641" w:rsidRPr="0015369B" w:rsidRDefault="00D75641" w:rsidP="00E41D1C">
            <w:pPr>
              <w:pStyle w:val="Tablebullet1"/>
            </w:pPr>
            <w:r w:rsidRPr="0015369B">
              <w:t>What trends and gaps in learning have you identified?</w:t>
            </w:r>
          </w:p>
          <w:p w14:paraId="73F275F0" w14:textId="30224CED" w:rsidR="00D75641" w:rsidRPr="0015369B" w:rsidRDefault="00D75641" w:rsidP="00E41D1C">
            <w:pPr>
              <w:pStyle w:val="Tablebullet1"/>
            </w:pPr>
            <w:r w:rsidRPr="0015369B">
              <w:t>How will you build on these learning experiences next term and beyond?</w:t>
            </w:r>
          </w:p>
        </w:tc>
      </w:tr>
    </w:tbl>
    <w:p w14:paraId="14FDE9B3" w14:textId="77777777" w:rsidR="005200E4" w:rsidRPr="0015369B" w:rsidRDefault="005200E4" w:rsidP="005200E4">
      <w:pPr>
        <w:pStyle w:val="Heading1"/>
        <w:rPr>
          <w:rFonts w:hint="eastAsia"/>
        </w:rPr>
      </w:pPr>
      <w:bookmarkStart w:id="6" w:name="_Toc441847563"/>
      <w:r w:rsidRPr="0015369B">
        <w:lastRenderedPageBreak/>
        <w:t>Assessment</w:t>
      </w:r>
      <w:bookmarkEnd w:id="6"/>
    </w:p>
    <w:p w14:paraId="6BFB3252" w14:textId="77777777" w:rsidR="006249BB" w:rsidRPr="0015369B" w:rsidRDefault="006249BB" w:rsidP="006249BB">
      <w:r w:rsidRPr="0015369B">
        <w:t>Assessment is the purposeful, systematic and ongoing collection of information as evidence for use in making judgements about student learning and to support improving student learning.</w:t>
      </w:r>
    </w:p>
    <w:p w14:paraId="1EC659C5" w14:textId="77777777" w:rsidR="00C74909" w:rsidRPr="0015369B" w:rsidRDefault="00C74909" w:rsidP="00F345FB">
      <w:pPr>
        <w:pStyle w:val="Heading2"/>
      </w:pPr>
      <w:r w:rsidRPr="0015369B">
        <w:t>Monitoring student learning</w:t>
      </w:r>
    </w:p>
    <w:p w14:paraId="3A6E9649" w14:textId="347204A2" w:rsidR="00C74909" w:rsidRPr="0015369B" w:rsidRDefault="00C74909" w:rsidP="00C74909">
      <w:r w:rsidRPr="0015369B">
        <w:t xml:space="preserve">Student learning should be monitored throughout the </w:t>
      </w:r>
      <w:r w:rsidR="004B0B8F" w:rsidRPr="0015369B">
        <w:t xml:space="preserve">unit. Each lesson in this unit </w:t>
      </w:r>
      <w:r w:rsidR="00A82C73" w:rsidRPr="0015369B">
        <w:t>provides</w:t>
      </w:r>
      <w:r w:rsidRPr="0015369B">
        <w:t xml:space="preserve"> opportunities for monitoring learning and for gathering evidence of student progress.</w:t>
      </w:r>
      <w:r w:rsidR="00A82C73" w:rsidRPr="0015369B">
        <w:t xml:space="preserve"> For examples </w:t>
      </w:r>
      <w:r w:rsidR="005135B5" w:rsidRPr="0015369B">
        <w:t>of</w:t>
      </w:r>
      <w:r w:rsidR="00A82C73" w:rsidRPr="0015369B">
        <w:t xml:space="preserve"> ways to monitor learning</w:t>
      </w:r>
      <w:r w:rsidR="00B11FB2" w:rsidRPr="0015369B">
        <w:t>,</w:t>
      </w:r>
      <w:r w:rsidR="00A82C73" w:rsidRPr="0015369B">
        <w:t xml:space="preserve"> refer to each of the lesson plans under t</w:t>
      </w:r>
      <w:r w:rsidR="00A223AC" w:rsidRPr="0015369B">
        <w:t>he section ‘Teaching sequence’.</w:t>
      </w:r>
    </w:p>
    <w:p w14:paraId="3F883F71" w14:textId="77777777" w:rsidR="00C74909" w:rsidRPr="0015369B" w:rsidRDefault="00C74909" w:rsidP="00C74909">
      <w:pPr>
        <w:pStyle w:val="Heading2"/>
      </w:pPr>
      <w:r w:rsidRPr="0015369B">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s"/>
      </w:tblPr>
      <w:tblGrid>
        <w:gridCol w:w="2608"/>
        <w:gridCol w:w="7246"/>
      </w:tblGrid>
      <w:tr w:rsidR="002E3F04" w:rsidRPr="0015369B" w14:paraId="77B93D44" w14:textId="77777777" w:rsidTr="00F345FB">
        <w:trPr>
          <w:tblHeader/>
        </w:trPr>
        <w:tc>
          <w:tcPr>
            <w:tcW w:w="2608" w:type="dxa"/>
            <w:tcBorders>
              <w:top w:val="single" w:sz="12" w:space="0" w:color="C3D600"/>
              <w:bottom w:val="single" w:sz="8" w:space="0" w:color="C3D600"/>
            </w:tcBorders>
            <w:shd w:val="clear" w:color="auto" w:fill="EDF3B2"/>
          </w:tcPr>
          <w:p w14:paraId="68F6B27B" w14:textId="77777777" w:rsidR="002E3F04" w:rsidRPr="0015369B" w:rsidRDefault="005135B5" w:rsidP="00F345FB">
            <w:pPr>
              <w:pStyle w:val="Tableheader1"/>
            </w:pPr>
            <w:r w:rsidRPr="0015369B">
              <w:t>Summative a</w:t>
            </w:r>
            <w:r w:rsidR="002E3F04" w:rsidRPr="0015369B">
              <w:t>ssessment task:</w:t>
            </w:r>
          </w:p>
        </w:tc>
        <w:tc>
          <w:tcPr>
            <w:tcW w:w="0" w:type="auto"/>
          </w:tcPr>
          <w:p w14:paraId="5B2A101E" w14:textId="77777777" w:rsidR="002E3F04" w:rsidRPr="0015369B" w:rsidRDefault="002415D2" w:rsidP="00F345FB">
            <w:pPr>
              <w:pStyle w:val="Tablepara0"/>
            </w:pPr>
            <w:r w:rsidRPr="0015369B">
              <w:t>Great Barrier Reef</w:t>
            </w:r>
            <w:r w:rsidR="0052361C" w:rsidRPr="0015369B">
              <w:t xml:space="preserve"> – </w:t>
            </w:r>
            <w:r w:rsidR="009A4498" w:rsidRPr="0015369B">
              <w:t>poster</w:t>
            </w:r>
            <w:r w:rsidR="00D742F0" w:rsidRPr="0015369B">
              <w:t xml:space="preserve"> </w:t>
            </w:r>
            <w:r w:rsidR="009A4498" w:rsidRPr="0015369B">
              <w:t xml:space="preserve">and </w:t>
            </w:r>
            <w:r w:rsidR="007B5026" w:rsidRPr="0015369B">
              <w:t>report</w:t>
            </w:r>
            <w:r w:rsidR="00C54CAC" w:rsidRPr="0015369B">
              <w:t xml:space="preserve"> </w:t>
            </w:r>
            <w:r w:rsidR="0053433B" w:rsidRPr="0015369B">
              <w:t>(</w:t>
            </w:r>
            <w:r w:rsidR="004B0B8F" w:rsidRPr="0015369B">
              <w:t>Lesson</w:t>
            </w:r>
            <w:r w:rsidR="00C54CAC" w:rsidRPr="0015369B">
              <w:t xml:space="preserve"> </w:t>
            </w:r>
            <w:r w:rsidR="00D8488A" w:rsidRPr="0015369B">
              <w:t>11-13</w:t>
            </w:r>
            <w:r w:rsidR="0053433B" w:rsidRPr="0015369B">
              <w:t>)</w:t>
            </w:r>
          </w:p>
        </w:tc>
      </w:tr>
      <w:tr w:rsidR="002E3F04" w:rsidRPr="0015369B" w14:paraId="24291F1B" w14:textId="77777777" w:rsidTr="00F345FB">
        <w:trPr>
          <w:trHeight w:val="1533"/>
        </w:trPr>
        <w:tc>
          <w:tcPr>
            <w:tcW w:w="2608" w:type="dxa"/>
            <w:tcBorders>
              <w:top w:val="single" w:sz="8" w:space="0" w:color="C3D600"/>
              <w:bottom w:val="single" w:sz="8" w:space="0" w:color="C3D600"/>
            </w:tcBorders>
            <w:shd w:val="clear" w:color="auto" w:fill="EDF3B2"/>
          </w:tcPr>
          <w:p w14:paraId="187048E6" w14:textId="77777777" w:rsidR="002E3F04" w:rsidRPr="0015369B" w:rsidRDefault="002E3F04" w:rsidP="00F345FB">
            <w:pPr>
              <w:pStyle w:val="Tableheader1"/>
            </w:pPr>
            <w:r w:rsidRPr="0015369B">
              <w:t>Description:</w:t>
            </w:r>
          </w:p>
        </w:tc>
        <w:tc>
          <w:tcPr>
            <w:tcW w:w="0" w:type="auto"/>
          </w:tcPr>
          <w:p w14:paraId="4C1386D9" w14:textId="01236566" w:rsidR="00DF1D2A" w:rsidRPr="0015369B" w:rsidRDefault="004B0B8F" w:rsidP="00F345FB">
            <w:pPr>
              <w:pStyle w:val="Tablepara0"/>
            </w:pPr>
            <w:r w:rsidRPr="0015369B">
              <w:t xml:space="preserve">Students will </w:t>
            </w:r>
            <w:r w:rsidR="00414C48" w:rsidRPr="0015369B">
              <w:rPr>
                <w:color w:val="231F20"/>
              </w:rPr>
              <w:t>c</w:t>
            </w:r>
            <w:r w:rsidR="009A4498" w:rsidRPr="0015369B">
              <w:rPr>
                <w:color w:val="231F20"/>
              </w:rPr>
              <w:t xml:space="preserve">reate a </w:t>
            </w:r>
            <w:r w:rsidR="00D742F0" w:rsidRPr="0015369B">
              <w:rPr>
                <w:color w:val="231F20"/>
              </w:rPr>
              <w:t>poster of</w:t>
            </w:r>
            <w:r w:rsidR="009A4498" w:rsidRPr="0015369B">
              <w:rPr>
                <w:color w:val="231F20"/>
              </w:rPr>
              <w:t xml:space="preserve"> a Great Barrier Reef habitat</w:t>
            </w:r>
            <w:r w:rsidR="00D87FAA" w:rsidRPr="0015369B">
              <w:rPr>
                <w:color w:val="231F20"/>
              </w:rPr>
              <w:t>. Students will</w:t>
            </w:r>
            <w:r w:rsidR="00996805" w:rsidRPr="0015369B">
              <w:rPr>
                <w:color w:val="231F20"/>
              </w:rPr>
              <w:t xml:space="preserve"> </w:t>
            </w:r>
            <w:r w:rsidR="00D87FAA" w:rsidRPr="0015369B">
              <w:t xml:space="preserve">identify and describe the observable features of living and non-living things in the Great Barrier Reef habitat. Students will explain why things they have identified are living. </w:t>
            </w:r>
            <w:r w:rsidR="000F0C30" w:rsidRPr="0015369B">
              <w:rPr>
                <w:color w:val="231F20"/>
              </w:rPr>
              <w:t xml:space="preserve">Students will </w:t>
            </w:r>
            <w:r w:rsidR="00996805" w:rsidRPr="0015369B">
              <w:rPr>
                <w:color w:val="231F20"/>
              </w:rPr>
              <w:t xml:space="preserve">write a </w:t>
            </w:r>
            <w:r w:rsidR="00076D0D" w:rsidRPr="0015369B">
              <w:rPr>
                <w:color w:val="231F20"/>
              </w:rPr>
              <w:t xml:space="preserve">simple </w:t>
            </w:r>
            <w:r w:rsidR="009A4498" w:rsidRPr="0015369B">
              <w:rPr>
                <w:color w:val="231F20"/>
              </w:rPr>
              <w:t xml:space="preserve">report on </w:t>
            </w:r>
            <w:r w:rsidR="00996805" w:rsidRPr="0015369B">
              <w:rPr>
                <w:color w:val="231F20"/>
              </w:rPr>
              <w:t xml:space="preserve">a threat to living things on </w:t>
            </w:r>
            <w:r w:rsidR="000F0C30" w:rsidRPr="0015369B">
              <w:rPr>
                <w:color w:val="231F20"/>
              </w:rPr>
              <w:t>the Great Barrier Reef and ways to address the threat.</w:t>
            </w:r>
          </w:p>
        </w:tc>
      </w:tr>
      <w:tr w:rsidR="002E3F04" w:rsidRPr="0015369B" w14:paraId="47B27DE2" w14:textId="77777777" w:rsidTr="00F345FB">
        <w:tc>
          <w:tcPr>
            <w:tcW w:w="2608" w:type="dxa"/>
            <w:tcBorders>
              <w:top w:val="single" w:sz="8" w:space="0" w:color="C3D600"/>
              <w:bottom w:val="single" w:sz="12" w:space="0" w:color="C3D600"/>
            </w:tcBorders>
            <w:shd w:val="clear" w:color="auto" w:fill="EDF3B2"/>
          </w:tcPr>
          <w:p w14:paraId="589B1457" w14:textId="77777777" w:rsidR="002E3F04" w:rsidRPr="0015369B" w:rsidRDefault="0053433B" w:rsidP="00F345FB">
            <w:pPr>
              <w:pStyle w:val="Tableheader1"/>
            </w:pPr>
            <w:r w:rsidRPr="0015369B">
              <w:t>This assessment task provide</w:t>
            </w:r>
            <w:r w:rsidR="00EE431A" w:rsidRPr="0015369B">
              <w:t>s</w:t>
            </w:r>
            <w:r w:rsidRPr="0015369B">
              <w:t xml:space="preserve"> opportunities to gather evidence of student learning in:</w:t>
            </w:r>
          </w:p>
        </w:tc>
        <w:tc>
          <w:tcPr>
            <w:tcW w:w="0" w:type="auto"/>
          </w:tcPr>
          <w:p w14:paraId="50683D06" w14:textId="77777777" w:rsidR="00EE431A" w:rsidRPr="0015369B" w:rsidRDefault="00EE431A" w:rsidP="00EE431A">
            <w:pPr>
              <w:pStyle w:val="Tableheader1"/>
            </w:pPr>
            <w:r w:rsidRPr="0015369B">
              <w:t>Science Understanding</w:t>
            </w:r>
          </w:p>
          <w:p w14:paraId="49F9ECD7" w14:textId="77777777" w:rsidR="002415D2" w:rsidRPr="0015369B" w:rsidRDefault="002415D2" w:rsidP="002415D2">
            <w:pPr>
              <w:pStyle w:val="Tablecellheading10pt"/>
              <w:rPr>
                <w:rFonts w:cs="Arial"/>
              </w:rPr>
            </w:pPr>
            <w:r w:rsidRPr="0015369B">
              <w:rPr>
                <w:rFonts w:cs="Arial"/>
              </w:rPr>
              <w:t>Biological sciences</w:t>
            </w:r>
          </w:p>
          <w:p w14:paraId="13FFCFE5" w14:textId="5AE3673B" w:rsidR="00EE431A" w:rsidRPr="0015369B" w:rsidRDefault="002415D2" w:rsidP="002415D2">
            <w:pPr>
              <w:pStyle w:val="Tablebullet110pt"/>
              <w:rPr>
                <w:sz w:val="22"/>
              </w:rPr>
            </w:pPr>
            <w:r w:rsidRPr="0015369B">
              <w:rPr>
                <w:rFonts w:ascii="Helvetica" w:hAnsi="Helvetica"/>
                <w:color w:val="000000"/>
                <w:szCs w:val="20"/>
                <w:shd w:val="clear" w:color="auto" w:fill="FFFFFF"/>
              </w:rPr>
              <w:t xml:space="preserve">Living things can be grouped on the basis of </w:t>
            </w:r>
            <w:r w:rsidRPr="0015369B">
              <w:rPr>
                <w:rFonts w:ascii="Helvetica" w:hAnsi="Helvetica"/>
                <w:szCs w:val="20"/>
                <w:shd w:val="clear" w:color="auto" w:fill="FFFFFF"/>
              </w:rPr>
              <w:t>observable</w:t>
            </w:r>
            <w:r w:rsidR="00E61947" w:rsidRPr="0015369B">
              <w:rPr>
                <w:rFonts w:ascii="Helvetica" w:hAnsi="Helvetica"/>
                <w:color w:val="000000"/>
                <w:szCs w:val="20"/>
                <w:shd w:val="clear" w:color="auto" w:fill="FFFFFF"/>
              </w:rPr>
              <w:t xml:space="preserve"> </w:t>
            </w:r>
            <w:r w:rsidRPr="0015369B">
              <w:rPr>
                <w:rFonts w:ascii="Helvetica" w:hAnsi="Helvetica"/>
                <w:color w:val="000000"/>
                <w:szCs w:val="20"/>
                <w:shd w:val="clear" w:color="auto" w:fill="FFFFFF"/>
              </w:rPr>
              <w:t>features and can be distinguished from non-living things</w:t>
            </w:r>
            <w:r w:rsidR="00E61947" w:rsidRPr="0015369B">
              <w:rPr>
                <w:rFonts w:ascii="Helvetica" w:hAnsi="Helvetica"/>
                <w:color w:val="000000"/>
                <w:szCs w:val="20"/>
                <w:shd w:val="clear" w:color="auto" w:fill="FFFFFF"/>
              </w:rPr>
              <w:t xml:space="preserve"> </w:t>
            </w:r>
            <w:hyperlink r:id="rId54" w:tooltip="View additional details of ACSSU044" w:history="1">
              <w:r w:rsidRPr="0015369B">
                <w:rPr>
                  <w:rStyle w:val="ACARAcode"/>
                </w:rPr>
                <w:t>(ACSSU044)</w:t>
              </w:r>
            </w:hyperlink>
          </w:p>
          <w:p w14:paraId="57D74B39" w14:textId="77777777" w:rsidR="00EE431A" w:rsidRPr="0015369B" w:rsidRDefault="00EE431A" w:rsidP="00F345FB">
            <w:pPr>
              <w:pStyle w:val="Tableheader1"/>
            </w:pPr>
            <w:r w:rsidRPr="0015369B">
              <w:t>Science as a Human Endeavour</w:t>
            </w:r>
          </w:p>
          <w:p w14:paraId="796DAB09" w14:textId="77777777" w:rsidR="002415D2" w:rsidRPr="0015369B" w:rsidRDefault="002415D2" w:rsidP="002415D2">
            <w:pPr>
              <w:pStyle w:val="Tablecellheading10pt"/>
              <w:rPr>
                <w:rFonts w:cs="Arial"/>
              </w:rPr>
            </w:pPr>
            <w:r w:rsidRPr="0015369B">
              <w:rPr>
                <w:rFonts w:cs="Arial"/>
              </w:rPr>
              <w:t>Use and influence of science</w:t>
            </w:r>
          </w:p>
          <w:p w14:paraId="7F477698" w14:textId="5B8A256C" w:rsidR="002415D2" w:rsidRPr="0015369B" w:rsidRDefault="002415D2" w:rsidP="00F345FB">
            <w:pPr>
              <w:pStyle w:val="Tablebullet110pt"/>
            </w:pPr>
            <w:r w:rsidRPr="0015369B">
              <w:t>Science knowledge helps people to understand the effect of their actions</w:t>
            </w:r>
            <w:r w:rsidR="00E61947" w:rsidRPr="0015369B">
              <w:t xml:space="preserve"> </w:t>
            </w:r>
            <w:hyperlink r:id="rId55" w:tooltip="View additional details of ACSHE051" w:history="1">
              <w:r w:rsidRPr="0015369B">
                <w:rPr>
                  <w:rStyle w:val="ACARAcode"/>
                </w:rPr>
                <w:t>(ACSHE051)</w:t>
              </w:r>
            </w:hyperlink>
          </w:p>
          <w:p w14:paraId="034FE16E" w14:textId="77777777" w:rsidR="00E85FF4" w:rsidRPr="0015369B" w:rsidRDefault="00C54CAC" w:rsidP="00F345FB">
            <w:pPr>
              <w:pStyle w:val="Tableheader1"/>
            </w:pPr>
            <w:r w:rsidRPr="0015369B">
              <w:t>Science Inquiry Skills</w:t>
            </w:r>
          </w:p>
          <w:p w14:paraId="2A87FC9F" w14:textId="77777777" w:rsidR="002415D2" w:rsidRPr="0015369B" w:rsidRDefault="002415D2" w:rsidP="002415D2">
            <w:pPr>
              <w:pStyle w:val="Tablecellheading10pt"/>
              <w:rPr>
                <w:rFonts w:cs="Arial"/>
              </w:rPr>
            </w:pPr>
            <w:r w:rsidRPr="0015369B">
              <w:rPr>
                <w:rFonts w:cs="Arial"/>
              </w:rPr>
              <w:t>Communicating</w:t>
            </w:r>
          </w:p>
          <w:p w14:paraId="37155033" w14:textId="60FC257D" w:rsidR="00EE431A" w:rsidRPr="0015369B" w:rsidRDefault="002415D2" w:rsidP="00F345FB">
            <w:pPr>
              <w:pStyle w:val="Tablebullet110pt"/>
            </w:pPr>
            <w:r w:rsidRPr="0015369B">
              <w:rPr>
                <w:rFonts w:cs="Arial"/>
                <w:color w:val="000000"/>
                <w:szCs w:val="20"/>
                <w:shd w:val="clear" w:color="auto" w:fill="FFFFFF"/>
              </w:rPr>
              <w:t>Represent and communicate ideas and findings in a variety of ways such as diagrams, physical representations and simple reports</w:t>
            </w:r>
            <w:r w:rsidR="00E61947" w:rsidRPr="0015369B">
              <w:rPr>
                <w:rFonts w:cs="Arial"/>
                <w:color w:val="000000"/>
                <w:szCs w:val="20"/>
                <w:shd w:val="clear" w:color="auto" w:fill="FFFFFF"/>
              </w:rPr>
              <w:t xml:space="preserve"> </w:t>
            </w:r>
            <w:hyperlink r:id="rId56" w:tooltip="View additional details of ACSIS060" w:history="1">
              <w:r w:rsidRPr="0015369B">
                <w:rPr>
                  <w:rStyle w:val="ACARAcode"/>
                </w:rPr>
                <w:t>(ACSIS060)</w:t>
              </w:r>
            </w:hyperlink>
          </w:p>
        </w:tc>
      </w:tr>
    </w:tbl>
    <w:p w14:paraId="25941A46" w14:textId="123BAF4E" w:rsidR="00C74909" w:rsidRPr="0015369B" w:rsidRDefault="006C5FCC" w:rsidP="0053433B">
      <w:pPr>
        <w:pStyle w:val="Highlightnote"/>
        <w:rPr>
          <w:b/>
        </w:rPr>
      </w:pPr>
      <w:r w:rsidRPr="0015369B">
        <w:rPr>
          <w:b/>
        </w:rPr>
        <w:t>See R</w:t>
      </w:r>
      <w:r w:rsidR="004B0B8F" w:rsidRPr="0015369B">
        <w:rPr>
          <w:b/>
        </w:rPr>
        <w:t xml:space="preserve">esource </w:t>
      </w:r>
      <w:r w:rsidR="005135B5" w:rsidRPr="0015369B">
        <w:rPr>
          <w:b/>
        </w:rPr>
        <w:t>section: Resource</w:t>
      </w:r>
      <w:r w:rsidRPr="0015369B">
        <w:rPr>
          <w:b/>
        </w:rPr>
        <w:t xml:space="preserve"> </w:t>
      </w:r>
      <w:r w:rsidR="00327B1B" w:rsidRPr="0015369B">
        <w:rPr>
          <w:b/>
        </w:rPr>
        <w:t>11</w:t>
      </w:r>
      <w:r w:rsidR="005135B5" w:rsidRPr="0015369B">
        <w:rPr>
          <w:b/>
        </w:rPr>
        <w:t xml:space="preserve"> </w:t>
      </w:r>
      <w:r w:rsidR="0053433B" w:rsidRPr="0015369B">
        <w:rPr>
          <w:b/>
        </w:rPr>
        <w:t>fo</w:t>
      </w:r>
      <w:r w:rsidR="00EE431A" w:rsidRPr="0015369B">
        <w:rPr>
          <w:b/>
        </w:rPr>
        <w:t>r the</w:t>
      </w:r>
      <w:r w:rsidR="001569DC" w:rsidRPr="0015369B">
        <w:rPr>
          <w:b/>
        </w:rPr>
        <w:t xml:space="preserve"> Student t</w:t>
      </w:r>
      <w:r w:rsidR="00EE431A" w:rsidRPr="0015369B">
        <w:rPr>
          <w:b/>
        </w:rPr>
        <w:t xml:space="preserve">ask sheet and </w:t>
      </w:r>
      <w:r w:rsidR="005135B5" w:rsidRPr="0015369B">
        <w:rPr>
          <w:b/>
        </w:rPr>
        <w:t xml:space="preserve">the </w:t>
      </w:r>
      <w:r w:rsidR="00951C35" w:rsidRPr="0015369B">
        <w:rPr>
          <w:b/>
        </w:rPr>
        <w:t>Guide for making j</w:t>
      </w:r>
      <w:r w:rsidR="00356DCE" w:rsidRPr="0015369B">
        <w:rPr>
          <w:b/>
        </w:rPr>
        <w:t>udgements for the</w:t>
      </w:r>
      <w:r w:rsidR="00194332" w:rsidRPr="0015369B">
        <w:rPr>
          <w:b/>
        </w:rPr>
        <w:t xml:space="preserve"> </w:t>
      </w:r>
      <w:r w:rsidR="001569DC" w:rsidRPr="0015369B">
        <w:rPr>
          <w:b/>
        </w:rPr>
        <w:t>a</w:t>
      </w:r>
      <w:r w:rsidR="00356DCE" w:rsidRPr="0015369B">
        <w:rPr>
          <w:b/>
        </w:rPr>
        <w:t xml:space="preserve">ssessment </w:t>
      </w:r>
      <w:r w:rsidR="001569DC" w:rsidRPr="0015369B">
        <w:rPr>
          <w:b/>
        </w:rPr>
        <w:t>t</w:t>
      </w:r>
      <w:r w:rsidR="0053433B" w:rsidRPr="0015369B">
        <w:rPr>
          <w:b/>
        </w:rPr>
        <w:t>ask</w:t>
      </w:r>
      <w:r w:rsidR="004B0B8F" w:rsidRPr="0015369B">
        <w:rPr>
          <w:b/>
        </w:rPr>
        <w:t xml:space="preserve">: </w:t>
      </w:r>
      <w:r w:rsidR="00B0695E" w:rsidRPr="0015369B">
        <w:rPr>
          <w:b/>
        </w:rPr>
        <w:t xml:space="preserve">Great Barrier Reef – poster and </w:t>
      </w:r>
      <w:r w:rsidR="00076D0D" w:rsidRPr="0015369B">
        <w:rPr>
          <w:b/>
        </w:rPr>
        <w:t xml:space="preserve">simple </w:t>
      </w:r>
      <w:r w:rsidR="00B0695E" w:rsidRPr="0015369B">
        <w:rPr>
          <w:b/>
        </w:rPr>
        <w:t>report</w:t>
      </w:r>
    </w:p>
    <w:p w14:paraId="25C886D4" w14:textId="77777777" w:rsidR="005200E4" w:rsidRPr="0015369B" w:rsidRDefault="005200E4" w:rsidP="005200E4">
      <w:pPr>
        <w:pStyle w:val="Heading1"/>
        <w:rPr>
          <w:rFonts w:hint="eastAsia"/>
        </w:rPr>
      </w:pPr>
      <w:bookmarkStart w:id="7" w:name="_Toc441847564"/>
      <w:r w:rsidRPr="0015369B">
        <w:lastRenderedPageBreak/>
        <w:t>Sequencing teaching and learning</w:t>
      </w:r>
      <w:bookmarkEnd w:id="7"/>
    </w:p>
    <w:p w14:paraId="18E94643" w14:textId="314C3CC9" w:rsidR="00C406ED" w:rsidRPr="0015369B" w:rsidRDefault="00C406ED" w:rsidP="00F345FB">
      <w:r w:rsidRPr="0015369B">
        <w:t>A suggested learning sequence for this unit is summarised below. For detailed information for each lesson in this sequence go to t</w:t>
      </w:r>
      <w:r w:rsidR="00F345FB" w:rsidRPr="0015369B">
        <w:t>he section ‘Teaching Sequence’.</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uggested learning sequence - three columns."/>
      </w:tblPr>
      <w:tblGrid>
        <w:gridCol w:w="1711"/>
        <w:gridCol w:w="3198"/>
        <w:gridCol w:w="4945"/>
      </w:tblGrid>
      <w:tr w:rsidR="00C406ED" w:rsidRPr="0015369B" w14:paraId="367BEFFC" w14:textId="77777777" w:rsidTr="003D1A5D">
        <w:trPr>
          <w:tblHeader/>
        </w:trPr>
        <w:tc>
          <w:tcPr>
            <w:tcW w:w="1668" w:type="dxa"/>
            <w:tcBorders>
              <w:top w:val="single" w:sz="12" w:space="0" w:color="C3D600"/>
              <w:bottom w:val="single" w:sz="8" w:space="0" w:color="C3D600"/>
            </w:tcBorders>
            <w:shd w:val="clear" w:color="auto" w:fill="EDF3B2"/>
          </w:tcPr>
          <w:p w14:paraId="58F02D72" w14:textId="77777777" w:rsidR="00C406ED" w:rsidRPr="0015369B" w:rsidRDefault="005342DE" w:rsidP="00F345FB">
            <w:pPr>
              <w:pStyle w:val="Tableheader0"/>
            </w:pPr>
            <w:r w:rsidRPr="0015369B">
              <w:t>Inquiry phase</w:t>
            </w:r>
          </w:p>
        </w:tc>
        <w:tc>
          <w:tcPr>
            <w:tcW w:w="3118" w:type="dxa"/>
            <w:tcBorders>
              <w:top w:val="single" w:sz="12" w:space="0" w:color="C3D600"/>
              <w:bottom w:val="single" w:sz="8" w:space="0" w:color="C3D600"/>
            </w:tcBorders>
            <w:shd w:val="clear" w:color="auto" w:fill="EDF3B2"/>
          </w:tcPr>
          <w:p w14:paraId="110C420A" w14:textId="77777777" w:rsidR="00C406ED" w:rsidRPr="0015369B" w:rsidRDefault="005342DE" w:rsidP="00F345FB">
            <w:pPr>
              <w:pStyle w:val="Tableheader0"/>
            </w:pPr>
            <w:r w:rsidRPr="0015369B">
              <w:t xml:space="preserve">Lesson </w:t>
            </w:r>
          </w:p>
        </w:tc>
        <w:tc>
          <w:tcPr>
            <w:tcW w:w="4822" w:type="dxa"/>
            <w:tcBorders>
              <w:top w:val="single" w:sz="12" w:space="0" w:color="C3D600"/>
              <w:bottom w:val="single" w:sz="8" w:space="0" w:color="C3D600"/>
            </w:tcBorders>
            <w:shd w:val="clear" w:color="auto" w:fill="EDF3B2"/>
          </w:tcPr>
          <w:p w14:paraId="1E4E2206" w14:textId="77777777" w:rsidR="00C406ED" w:rsidRPr="0015369B" w:rsidRDefault="00610C28" w:rsidP="00F345FB">
            <w:pPr>
              <w:pStyle w:val="Tableheader0"/>
            </w:pPr>
            <w:r w:rsidRPr="0015369B">
              <w:t>Purpose</w:t>
            </w:r>
          </w:p>
        </w:tc>
      </w:tr>
      <w:tr w:rsidR="00AD22A9" w:rsidRPr="0015369B" w14:paraId="3DA9191F" w14:textId="77777777" w:rsidTr="003D1A5D">
        <w:trPr>
          <w:trHeight w:val="996"/>
        </w:trPr>
        <w:tc>
          <w:tcPr>
            <w:tcW w:w="1668" w:type="dxa"/>
            <w:tcBorders>
              <w:top w:val="single" w:sz="8" w:space="0" w:color="C3D600"/>
            </w:tcBorders>
          </w:tcPr>
          <w:p w14:paraId="16E79F24" w14:textId="54C4C229" w:rsidR="00AD22A9" w:rsidRPr="0015369B" w:rsidRDefault="00AD22A9" w:rsidP="003D1A5D">
            <w:pPr>
              <w:pStyle w:val="Tablepara1"/>
            </w:pPr>
            <w:r w:rsidRPr="0015369B">
              <w:t>Engage</w:t>
            </w:r>
          </w:p>
        </w:tc>
        <w:tc>
          <w:tcPr>
            <w:tcW w:w="3118" w:type="dxa"/>
            <w:tcBorders>
              <w:top w:val="single" w:sz="8" w:space="0" w:color="C3D600"/>
            </w:tcBorders>
          </w:tcPr>
          <w:p w14:paraId="4ED0E3F2" w14:textId="77777777" w:rsidR="00AD22A9" w:rsidRPr="0015369B" w:rsidRDefault="00AD22A9" w:rsidP="003D1A5D">
            <w:pPr>
              <w:pStyle w:val="Tablepara1"/>
            </w:pPr>
            <w:r w:rsidRPr="0015369B">
              <w:rPr>
                <w:b/>
              </w:rPr>
              <w:t xml:space="preserve">Lesson 1: </w:t>
            </w:r>
            <w:r w:rsidRPr="0015369B">
              <w:t>The Great Barrier Reef</w:t>
            </w:r>
          </w:p>
        </w:tc>
        <w:tc>
          <w:tcPr>
            <w:tcW w:w="4822" w:type="dxa"/>
            <w:tcBorders>
              <w:top w:val="single" w:sz="8" w:space="0" w:color="C3D600"/>
            </w:tcBorders>
          </w:tcPr>
          <w:p w14:paraId="3EC599C6" w14:textId="77777777" w:rsidR="00AD22A9" w:rsidRPr="0015369B" w:rsidRDefault="00AD22A9" w:rsidP="003D1A5D">
            <w:pPr>
              <w:pStyle w:val="Tablepara1"/>
            </w:pPr>
            <w:r w:rsidRPr="0015369B">
              <w:t>To capture interest and discover what students think they know about the Great Barrier Reef.</w:t>
            </w:r>
          </w:p>
        </w:tc>
      </w:tr>
      <w:tr w:rsidR="00AD22A9" w:rsidRPr="0015369B" w14:paraId="2275EA90" w14:textId="77777777" w:rsidTr="003D1A5D">
        <w:tc>
          <w:tcPr>
            <w:tcW w:w="1668" w:type="dxa"/>
            <w:vMerge w:val="restart"/>
          </w:tcPr>
          <w:p w14:paraId="1B358C16" w14:textId="77777777" w:rsidR="00AD22A9" w:rsidRPr="0015369B" w:rsidRDefault="00AD22A9" w:rsidP="003D1A5D">
            <w:pPr>
              <w:pStyle w:val="Tablepara1"/>
            </w:pPr>
            <w:r w:rsidRPr="0015369B">
              <w:t>Explore</w:t>
            </w:r>
          </w:p>
        </w:tc>
        <w:tc>
          <w:tcPr>
            <w:tcW w:w="3118" w:type="dxa"/>
            <w:tcBorders>
              <w:bottom w:val="single" w:sz="8" w:space="0" w:color="C3D600"/>
            </w:tcBorders>
            <w:shd w:val="clear" w:color="auto" w:fill="auto"/>
          </w:tcPr>
          <w:p w14:paraId="704BE8F4" w14:textId="77777777" w:rsidR="00AD22A9" w:rsidRPr="0015369B" w:rsidRDefault="00AD22A9" w:rsidP="003D1A5D">
            <w:pPr>
              <w:pStyle w:val="Tablepara1"/>
            </w:pPr>
            <w:r w:rsidRPr="0015369B">
              <w:rPr>
                <w:b/>
              </w:rPr>
              <w:t xml:space="preserve">Lesson 2: </w:t>
            </w:r>
            <w:r w:rsidRPr="0015369B">
              <w:t xml:space="preserve">What do we know about </w:t>
            </w:r>
            <w:r w:rsidR="00FA42FB" w:rsidRPr="0015369B">
              <w:t>t</w:t>
            </w:r>
            <w:r w:rsidRPr="0015369B">
              <w:t>he Great Barrier Reef?</w:t>
            </w:r>
          </w:p>
        </w:tc>
        <w:tc>
          <w:tcPr>
            <w:tcW w:w="4822" w:type="dxa"/>
            <w:tcBorders>
              <w:bottom w:val="single" w:sz="8" w:space="0" w:color="C3D600"/>
            </w:tcBorders>
            <w:shd w:val="clear" w:color="auto" w:fill="auto"/>
          </w:tcPr>
          <w:p w14:paraId="2B34C4FD" w14:textId="77777777" w:rsidR="00AD22A9" w:rsidRPr="0015369B" w:rsidRDefault="00AD22A9" w:rsidP="003D1A5D">
            <w:pPr>
              <w:pStyle w:val="Tablepara1"/>
            </w:pPr>
            <w:r w:rsidRPr="0015369B">
              <w:t>To explore in detail what students know about the Great Barrier Reef.</w:t>
            </w:r>
          </w:p>
        </w:tc>
      </w:tr>
      <w:tr w:rsidR="00AD22A9" w:rsidRPr="0015369B" w14:paraId="02BDC182" w14:textId="77777777" w:rsidTr="003D1A5D">
        <w:tc>
          <w:tcPr>
            <w:tcW w:w="1668" w:type="dxa"/>
            <w:vMerge/>
          </w:tcPr>
          <w:p w14:paraId="20B4692F" w14:textId="77777777" w:rsidR="00AD22A9" w:rsidRPr="0015369B" w:rsidRDefault="00AD22A9" w:rsidP="003D1A5D">
            <w:pPr>
              <w:pStyle w:val="Tablepara1"/>
            </w:pPr>
          </w:p>
        </w:tc>
        <w:tc>
          <w:tcPr>
            <w:tcW w:w="3118" w:type="dxa"/>
            <w:tcBorders>
              <w:top w:val="single" w:sz="8" w:space="0" w:color="C3D600"/>
              <w:bottom w:val="single" w:sz="8" w:space="0" w:color="C3D600"/>
            </w:tcBorders>
            <w:shd w:val="clear" w:color="auto" w:fill="EDF3B2"/>
          </w:tcPr>
          <w:p w14:paraId="443405DE" w14:textId="77777777" w:rsidR="00AD22A9" w:rsidRPr="0015369B" w:rsidRDefault="00303215" w:rsidP="003D1A5D">
            <w:pPr>
              <w:pStyle w:val="Tablepara1"/>
            </w:pPr>
            <w:r w:rsidRPr="0015369B">
              <w:rPr>
                <w:b/>
              </w:rPr>
              <w:t xml:space="preserve">OPTIONAL </w:t>
            </w:r>
            <w:r w:rsidR="00D8488A" w:rsidRPr="0015369B">
              <w:rPr>
                <w:b/>
              </w:rPr>
              <w:t>Lesson</w:t>
            </w:r>
            <w:r w:rsidR="00AD22A9" w:rsidRPr="0015369B">
              <w:rPr>
                <w:b/>
              </w:rPr>
              <w:t>:</w:t>
            </w:r>
            <w:r w:rsidR="00AD22A9" w:rsidRPr="0015369B">
              <w:t xml:space="preserve"> Can we set up our own aquarium?</w:t>
            </w:r>
          </w:p>
        </w:tc>
        <w:tc>
          <w:tcPr>
            <w:tcW w:w="4822" w:type="dxa"/>
            <w:tcBorders>
              <w:top w:val="single" w:sz="8" w:space="0" w:color="C3D600"/>
              <w:bottom w:val="single" w:sz="8" w:space="0" w:color="C3D600"/>
            </w:tcBorders>
            <w:shd w:val="clear" w:color="auto" w:fill="EDF3B2"/>
          </w:tcPr>
          <w:p w14:paraId="1AD1EEAA" w14:textId="77777777" w:rsidR="00AD22A9" w:rsidRPr="0015369B" w:rsidRDefault="00AD22A9" w:rsidP="003D1A5D">
            <w:pPr>
              <w:pStyle w:val="Tablepara1"/>
            </w:pPr>
            <w:r w:rsidRPr="0015369B">
              <w:t xml:space="preserve">To observe and learn how to care for fish </w:t>
            </w:r>
            <w:r w:rsidR="00D742F0" w:rsidRPr="0015369B">
              <w:t xml:space="preserve">and other living things </w:t>
            </w:r>
            <w:r w:rsidRPr="0015369B">
              <w:t>by setting up or exploring a</w:t>
            </w:r>
            <w:r w:rsidR="00D742F0" w:rsidRPr="0015369B">
              <w:t>n</w:t>
            </w:r>
            <w:r w:rsidRPr="0015369B">
              <w:t xml:space="preserve"> aquarium.</w:t>
            </w:r>
          </w:p>
        </w:tc>
      </w:tr>
      <w:tr w:rsidR="00AD22A9" w:rsidRPr="0015369B" w14:paraId="5969960E" w14:textId="77777777" w:rsidTr="003D1A5D">
        <w:trPr>
          <w:trHeight w:val="991"/>
        </w:trPr>
        <w:tc>
          <w:tcPr>
            <w:tcW w:w="1668" w:type="dxa"/>
            <w:vMerge w:val="restart"/>
          </w:tcPr>
          <w:p w14:paraId="7B201ECF" w14:textId="1B598241" w:rsidR="00AD22A9" w:rsidRPr="0015369B" w:rsidRDefault="00AD22A9" w:rsidP="003D1A5D">
            <w:pPr>
              <w:pStyle w:val="Tablepara1"/>
            </w:pPr>
            <w:r w:rsidRPr="0015369B">
              <w:t>Explain</w:t>
            </w:r>
          </w:p>
        </w:tc>
        <w:tc>
          <w:tcPr>
            <w:tcW w:w="3118" w:type="dxa"/>
            <w:tcBorders>
              <w:top w:val="single" w:sz="8" w:space="0" w:color="C3D600"/>
            </w:tcBorders>
          </w:tcPr>
          <w:p w14:paraId="1A4AF4B2" w14:textId="77777777" w:rsidR="00AD22A9" w:rsidRPr="0015369B" w:rsidRDefault="00D8488A" w:rsidP="003D1A5D">
            <w:pPr>
              <w:pStyle w:val="Tablepara1"/>
            </w:pPr>
            <w:r w:rsidRPr="0015369B">
              <w:rPr>
                <w:rFonts w:cs="Arial"/>
                <w:b/>
              </w:rPr>
              <w:t>Lesson 3</w:t>
            </w:r>
            <w:r w:rsidR="00AD22A9" w:rsidRPr="0015369B">
              <w:rPr>
                <w:rFonts w:cs="Arial"/>
                <w:b/>
              </w:rPr>
              <w:t>:</w:t>
            </w:r>
            <w:r w:rsidR="00AD22A9" w:rsidRPr="0015369B">
              <w:rPr>
                <w:rFonts w:cs="Arial"/>
              </w:rPr>
              <w:t xml:space="preserve"> What is living and non-living?</w:t>
            </w:r>
          </w:p>
        </w:tc>
        <w:tc>
          <w:tcPr>
            <w:tcW w:w="4822" w:type="dxa"/>
            <w:tcBorders>
              <w:top w:val="single" w:sz="8" w:space="0" w:color="C3D600"/>
            </w:tcBorders>
            <w:shd w:val="clear" w:color="auto" w:fill="auto"/>
          </w:tcPr>
          <w:p w14:paraId="489A1021" w14:textId="77777777" w:rsidR="00AD22A9" w:rsidRPr="0015369B" w:rsidRDefault="00AD22A9" w:rsidP="003D1A5D">
            <w:pPr>
              <w:pStyle w:val="Tablepara1"/>
            </w:pPr>
            <w:r w:rsidRPr="0015369B">
              <w:t xml:space="preserve">To identify what makes something living or non-living </w:t>
            </w:r>
            <w:r w:rsidR="00907FE6" w:rsidRPr="0015369B">
              <w:t xml:space="preserve">and group </w:t>
            </w:r>
            <w:r w:rsidR="00D742F0" w:rsidRPr="0015369B">
              <w:t xml:space="preserve">things </w:t>
            </w:r>
            <w:r w:rsidR="00907FE6" w:rsidRPr="0015369B">
              <w:t>based on characteristics.</w:t>
            </w:r>
          </w:p>
        </w:tc>
      </w:tr>
      <w:tr w:rsidR="00907FE6" w:rsidRPr="0015369B" w14:paraId="635E0B5D" w14:textId="77777777" w:rsidTr="00F345FB">
        <w:trPr>
          <w:trHeight w:val="910"/>
        </w:trPr>
        <w:tc>
          <w:tcPr>
            <w:tcW w:w="1668" w:type="dxa"/>
            <w:vMerge/>
          </w:tcPr>
          <w:p w14:paraId="42AE8FA5" w14:textId="77777777" w:rsidR="00907FE6" w:rsidRPr="0015369B" w:rsidRDefault="00907FE6" w:rsidP="003D1A5D">
            <w:pPr>
              <w:pStyle w:val="Tablepara1"/>
            </w:pPr>
          </w:p>
        </w:tc>
        <w:tc>
          <w:tcPr>
            <w:tcW w:w="3118" w:type="dxa"/>
          </w:tcPr>
          <w:p w14:paraId="3DC990BF" w14:textId="77777777" w:rsidR="00907FE6" w:rsidRPr="0015369B" w:rsidRDefault="00D8488A" w:rsidP="003D1A5D">
            <w:pPr>
              <w:pStyle w:val="Tablepara1"/>
            </w:pPr>
            <w:r w:rsidRPr="0015369B">
              <w:rPr>
                <w:rFonts w:cs="Arial"/>
                <w:b/>
              </w:rPr>
              <w:t>Lesson 4</w:t>
            </w:r>
            <w:r w:rsidR="00907FE6" w:rsidRPr="0015369B">
              <w:rPr>
                <w:rFonts w:cs="Arial"/>
                <w:b/>
              </w:rPr>
              <w:t>:</w:t>
            </w:r>
            <w:r w:rsidR="00907FE6" w:rsidRPr="0015369B">
              <w:rPr>
                <w:rFonts w:cs="Arial"/>
              </w:rPr>
              <w:t xml:space="preserve"> </w:t>
            </w:r>
            <w:r w:rsidR="00D742F0" w:rsidRPr="0015369B">
              <w:t>Can you classify things on the Great Barrier Reef?</w:t>
            </w:r>
          </w:p>
        </w:tc>
        <w:tc>
          <w:tcPr>
            <w:tcW w:w="4822" w:type="dxa"/>
            <w:shd w:val="clear" w:color="auto" w:fill="auto"/>
          </w:tcPr>
          <w:p w14:paraId="78C2C720" w14:textId="77777777" w:rsidR="00907FE6" w:rsidRPr="0015369B" w:rsidRDefault="00907FE6" w:rsidP="003D1A5D">
            <w:pPr>
              <w:pStyle w:val="Tablepara1"/>
            </w:pPr>
            <w:r w:rsidRPr="0015369B">
              <w:t>To classify</w:t>
            </w:r>
            <w:r w:rsidR="00D742F0" w:rsidRPr="0015369B">
              <w:t xml:space="preserve"> things on the Great Barrier Reef into</w:t>
            </w:r>
            <w:r w:rsidRPr="0015369B">
              <w:t xml:space="preserve"> groups based on observable features.</w:t>
            </w:r>
          </w:p>
        </w:tc>
      </w:tr>
      <w:tr w:rsidR="00AD22A9" w:rsidRPr="0015369B" w14:paraId="504C26B9" w14:textId="77777777" w:rsidTr="00F345FB">
        <w:trPr>
          <w:trHeight w:val="1125"/>
        </w:trPr>
        <w:tc>
          <w:tcPr>
            <w:tcW w:w="1668" w:type="dxa"/>
            <w:vMerge/>
          </w:tcPr>
          <w:p w14:paraId="29E6C8A0" w14:textId="77777777" w:rsidR="00AD22A9" w:rsidRPr="0015369B" w:rsidRDefault="00AD22A9" w:rsidP="003D1A5D">
            <w:pPr>
              <w:pStyle w:val="Tablepara1"/>
            </w:pPr>
          </w:p>
        </w:tc>
        <w:tc>
          <w:tcPr>
            <w:tcW w:w="3118" w:type="dxa"/>
          </w:tcPr>
          <w:p w14:paraId="15AB73CD" w14:textId="77777777" w:rsidR="00AD22A9" w:rsidRPr="0015369B" w:rsidRDefault="00AD22A9" w:rsidP="003D1A5D">
            <w:pPr>
              <w:pStyle w:val="Tablepara1"/>
            </w:pPr>
            <w:r w:rsidRPr="0015369B">
              <w:rPr>
                <w:b/>
              </w:rPr>
              <w:t xml:space="preserve">Lesson </w:t>
            </w:r>
            <w:r w:rsidR="00D8488A" w:rsidRPr="0015369B">
              <w:rPr>
                <w:b/>
              </w:rPr>
              <w:t>5 - 7</w:t>
            </w:r>
            <w:r w:rsidRPr="0015369B">
              <w:rPr>
                <w:b/>
              </w:rPr>
              <w:t>:</w:t>
            </w:r>
            <w:r w:rsidRPr="0015369B">
              <w:t xml:space="preserve"> What living things live on </w:t>
            </w:r>
            <w:r w:rsidR="00FA42FB" w:rsidRPr="0015369B">
              <w:t>t</w:t>
            </w:r>
            <w:r w:rsidRPr="0015369B">
              <w:t>he Great Barrier Reef?</w:t>
            </w:r>
          </w:p>
        </w:tc>
        <w:tc>
          <w:tcPr>
            <w:tcW w:w="4822" w:type="dxa"/>
          </w:tcPr>
          <w:p w14:paraId="6D86327F" w14:textId="77777777" w:rsidR="00AD22A9" w:rsidRPr="0015369B" w:rsidRDefault="00AD22A9" w:rsidP="003D1A5D">
            <w:pPr>
              <w:pStyle w:val="Tablepara1"/>
            </w:pPr>
            <w:r w:rsidRPr="0015369B">
              <w:t xml:space="preserve">To research different marine animals from the Great Barrier Reef. </w:t>
            </w:r>
          </w:p>
        </w:tc>
      </w:tr>
      <w:tr w:rsidR="00AD22A9" w:rsidRPr="0015369B" w14:paraId="71C80287" w14:textId="77777777" w:rsidTr="00F345FB">
        <w:trPr>
          <w:trHeight w:val="965"/>
        </w:trPr>
        <w:tc>
          <w:tcPr>
            <w:tcW w:w="1668" w:type="dxa"/>
            <w:vMerge/>
          </w:tcPr>
          <w:p w14:paraId="14767953" w14:textId="77777777" w:rsidR="00AD22A9" w:rsidRPr="0015369B" w:rsidRDefault="00AD22A9" w:rsidP="003D1A5D">
            <w:pPr>
              <w:pStyle w:val="Tablepara1"/>
            </w:pPr>
          </w:p>
        </w:tc>
        <w:tc>
          <w:tcPr>
            <w:tcW w:w="3118" w:type="dxa"/>
          </w:tcPr>
          <w:p w14:paraId="20193122" w14:textId="77777777" w:rsidR="00AD22A9" w:rsidRPr="0015369B" w:rsidRDefault="00D8488A" w:rsidP="003D1A5D">
            <w:pPr>
              <w:pStyle w:val="Tablepara1"/>
            </w:pPr>
            <w:r w:rsidRPr="0015369B">
              <w:rPr>
                <w:b/>
              </w:rPr>
              <w:t>Lesson 8</w:t>
            </w:r>
            <w:r w:rsidR="00AD22A9" w:rsidRPr="0015369B">
              <w:rPr>
                <w:b/>
              </w:rPr>
              <w:t xml:space="preserve">: </w:t>
            </w:r>
            <w:r w:rsidR="00AD22A9" w:rsidRPr="0015369B">
              <w:t>How can pollution affect the Great Barrier Reef?</w:t>
            </w:r>
          </w:p>
        </w:tc>
        <w:tc>
          <w:tcPr>
            <w:tcW w:w="4822" w:type="dxa"/>
          </w:tcPr>
          <w:p w14:paraId="017E9FE0" w14:textId="77777777" w:rsidR="00AD22A9" w:rsidRPr="0015369B" w:rsidRDefault="00AD22A9" w:rsidP="003D1A5D">
            <w:pPr>
              <w:pStyle w:val="Tablepara1"/>
            </w:pPr>
            <w:r w:rsidRPr="0015369B">
              <w:t>To investigate the effect of oil pollution in an experiment.</w:t>
            </w:r>
          </w:p>
        </w:tc>
      </w:tr>
      <w:tr w:rsidR="00AD22A9" w:rsidRPr="0015369B" w14:paraId="7BA007C2" w14:textId="77777777" w:rsidTr="00F345FB">
        <w:trPr>
          <w:trHeight w:val="1223"/>
        </w:trPr>
        <w:tc>
          <w:tcPr>
            <w:tcW w:w="1668" w:type="dxa"/>
          </w:tcPr>
          <w:p w14:paraId="1D79006B" w14:textId="5269AC99" w:rsidR="00AD22A9" w:rsidRPr="0015369B" w:rsidRDefault="00AD22A9" w:rsidP="003D1A5D">
            <w:pPr>
              <w:pStyle w:val="Tablepara1"/>
            </w:pPr>
            <w:r w:rsidRPr="0015369B">
              <w:t>Elaborate</w:t>
            </w:r>
          </w:p>
        </w:tc>
        <w:tc>
          <w:tcPr>
            <w:tcW w:w="3118" w:type="dxa"/>
          </w:tcPr>
          <w:p w14:paraId="4611CF87" w14:textId="77777777" w:rsidR="00AD22A9" w:rsidRPr="0015369B" w:rsidRDefault="00AD22A9" w:rsidP="003D1A5D">
            <w:pPr>
              <w:pStyle w:val="Tablepara1"/>
            </w:pPr>
            <w:r w:rsidRPr="0015369B">
              <w:rPr>
                <w:rFonts w:cs="Arial"/>
                <w:b/>
              </w:rPr>
              <w:t xml:space="preserve">Lesson </w:t>
            </w:r>
            <w:r w:rsidR="00D8488A" w:rsidRPr="0015369B">
              <w:rPr>
                <w:rFonts w:cs="Arial"/>
                <w:b/>
              </w:rPr>
              <w:t>9 - 10</w:t>
            </w:r>
            <w:r w:rsidRPr="0015369B">
              <w:rPr>
                <w:rFonts w:cs="Arial"/>
                <w:b/>
              </w:rPr>
              <w:t xml:space="preserve">: </w:t>
            </w:r>
            <w:r w:rsidRPr="0015369B">
              <w:rPr>
                <w:rFonts w:cs="Arial"/>
              </w:rPr>
              <w:t xml:space="preserve">What threatens the survival of living things </w:t>
            </w:r>
            <w:r w:rsidR="00D742F0" w:rsidRPr="0015369B">
              <w:rPr>
                <w:rFonts w:cs="Arial"/>
              </w:rPr>
              <w:t>on</w:t>
            </w:r>
            <w:r w:rsidRPr="0015369B">
              <w:rPr>
                <w:rFonts w:cs="Arial"/>
              </w:rPr>
              <w:t xml:space="preserve"> </w:t>
            </w:r>
            <w:r w:rsidR="00FA42FB" w:rsidRPr="0015369B">
              <w:rPr>
                <w:rFonts w:cs="Arial"/>
              </w:rPr>
              <w:t>t</w:t>
            </w:r>
            <w:r w:rsidRPr="0015369B">
              <w:rPr>
                <w:rFonts w:cs="Arial"/>
              </w:rPr>
              <w:t>he Great Barrier Reef?</w:t>
            </w:r>
          </w:p>
        </w:tc>
        <w:tc>
          <w:tcPr>
            <w:tcW w:w="4822" w:type="dxa"/>
          </w:tcPr>
          <w:p w14:paraId="345352E6" w14:textId="77777777" w:rsidR="00AD22A9" w:rsidRPr="0015369B" w:rsidRDefault="00746B45" w:rsidP="003D1A5D">
            <w:pPr>
              <w:pStyle w:val="Tablepara1"/>
            </w:pPr>
            <w:r w:rsidRPr="0015369B">
              <w:t>To use Cause-and-</w:t>
            </w:r>
            <w:r w:rsidR="009435C1" w:rsidRPr="0015369B">
              <w:t>e</w:t>
            </w:r>
            <w:r w:rsidR="00AD22A9" w:rsidRPr="0015369B">
              <w:t>ffect charts to identify threats to living things on the Great Barrier Reef.</w:t>
            </w:r>
          </w:p>
        </w:tc>
      </w:tr>
      <w:tr w:rsidR="00AD22A9" w:rsidRPr="0015369B" w14:paraId="0FB10406" w14:textId="77777777" w:rsidTr="00F345FB">
        <w:trPr>
          <w:trHeight w:val="776"/>
        </w:trPr>
        <w:tc>
          <w:tcPr>
            <w:tcW w:w="1668" w:type="dxa"/>
          </w:tcPr>
          <w:p w14:paraId="280E40D3" w14:textId="3B0F4106" w:rsidR="00AD22A9" w:rsidRPr="0015369B" w:rsidRDefault="00AD22A9" w:rsidP="003D1A5D">
            <w:pPr>
              <w:pStyle w:val="Tablepara1"/>
            </w:pPr>
            <w:r w:rsidRPr="0015369B">
              <w:t>Evaluate</w:t>
            </w:r>
          </w:p>
        </w:tc>
        <w:tc>
          <w:tcPr>
            <w:tcW w:w="3118" w:type="dxa"/>
          </w:tcPr>
          <w:p w14:paraId="45D99773" w14:textId="77777777" w:rsidR="00AD22A9" w:rsidRPr="0015369B" w:rsidRDefault="00AD22A9" w:rsidP="003D1A5D">
            <w:pPr>
              <w:pStyle w:val="Tablepara1"/>
            </w:pPr>
            <w:r w:rsidRPr="0015369B">
              <w:rPr>
                <w:b/>
              </w:rPr>
              <w:t xml:space="preserve">Lesson </w:t>
            </w:r>
            <w:r w:rsidR="00D8488A" w:rsidRPr="0015369B">
              <w:rPr>
                <w:b/>
              </w:rPr>
              <w:t>11-13</w:t>
            </w:r>
            <w:r w:rsidRPr="0015369B">
              <w:rPr>
                <w:b/>
              </w:rPr>
              <w:t>:</w:t>
            </w:r>
            <w:r w:rsidRPr="0015369B">
              <w:t xml:space="preserve"> </w:t>
            </w:r>
            <w:r w:rsidR="001569DC" w:rsidRPr="0015369B">
              <w:t>Reflections and assessment task</w:t>
            </w:r>
          </w:p>
        </w:tc>
        <w:tc>
          <w:tcPr>
            <w:tcW w:w="4822" w:type="dxa"/>
          </w:tcPr>
          <w:p w14:paraId="4793E47A" w14:textId="77777777" w:rsidR="00AD22A9" w:rsidRPr="0015369B" w:rsidRDefault="00AD22A9" w:rsidP="003D1A5D">
            <w:pPr>
              <w:pStyle w:val="Tablepara1"/>
            </w:pPr>
            <w:r w:rsidRPr="0015369B">
              <w:t>To review and reflect on learning and introduce and complete the assessment task.</w:t>
            </w:r>
          </w:p>
        </w:tc>
      </w:tr>
    </w:tbl>
    <w:p w14:paraId="14F41CA5" w14:textId="6B4FE20F" w:rsidR="00C406ED" w:rsidRPr="0015369B" w:rsidRDefault="00C406ED" w:rsidP="003D1A5D">
      <w:pPr>
        <w:tabs>
          <w:tab w:val="left" w:pos="1701"/>
        </w:tabs>
        <w:rPr>
          <w:b/>
        </w:rPr>
      </w:pPr>
      <w:r w:rsidRPr="0015369B">
        <w:rPr>
          <w:b/>
        </w:rPr>
        <w:t xml:space="preserve">TOTAL: </w:t>
      </w:r>
      <w:r w:rsidR="003D1A5D" w:rsidRPr="0015369B">
        <w:rPr>
          <w:b/>
        </w:rPr>
        <w:tab/>
      </w:r>
      <w:r w:rsidR="0057090C" w:rsidRPr="0015369B">
        <w:rPr>
          <w:b/>
        </w:rPr>
        <w:t>1</w:t>
      </w:r>
      <w:r w:rsidR="00D8488A" w:rsidRPr="0015369B">
        <w:rPr>
          <w:b/>
        </w:rPr>
        <w:t>3</w:t>
      </w:r>
      <w:r w:rsidR="001D48A1" w:rsidRPr="0015369B">
        <w:rPr>
          <w:b/>
        </w:rPr>
        <w:t xml:space="preserve"> </w:t>
      </w:r>
      <w:r w:rsidRPr="0015369B">
        <w:rPr>
          <w:b/>
        </w:rPr>
        <w:t>Lessons</w:t>
      </w:r>
      <w:r w:rsidR="0048262B" w:rsidRPr="0015369B">
        <w:rPr>
          <w:b/>
          <w:i/>
        </w:rPr>
        <w:t xml:space="preserve"> </w:t>
      </w:r>
      <w:r w:rsidR="00D75641" w:rsidRPr="0015369B">
        <w:rPr>
          <w:b/>
          <w:i/>
        </w:rPr>
        <w:t>(50 minute</w:t>
      </w:r>
      <w:r w:rsidR="00FA42FB" w:rsidRPr="0015369B">
        <w:rPr>
          <w:b/>
          <w:i/>
        </w:rPr>
        <w:t>s per</w:t>
      </w:r>
      <w:r w:rsidR="00D75641" w:rsidRPr="0015369B">
        <w:rPr>
          <w:b/>
          <w:i/>
        </w:rPr>
        <w:t xml:space="preserve"> lesson)</w:t>
      </w:r>
    </w:p>
    <w:p w14:paraId="73FB9DD6" w14:textId="77777777" w:rsidR="005200E4" w:rsidRPr="0015369B" w:rsidRDefault="005200E4" w:rsidP="005200E4">
      <w:pPr>
        <w:pStyle w:val="Heading1"/>
        <w:rPr>
          <w:rFonts w:hint="eastAsia"/>
        </w:rPr>
      </w:pPr>
      <w:bookmarkStart w:id="8" w:name="_Toc441847565"/>
      <w:r w:rsidRPr="0015369B">
        <w:lastRenderedPageBreak/>
        <w:t>Making judgements</w:t>
      </w:r>
      <w:bookmarkEnd w:id="8"/>
    </w:p>
    <w:p w14:paraId="16E307EA" w14:textId="77777777" w:rsidR="0087296F" w:rsidRPr="0015369B" w:rsidRDefault="0087296F" w:rsidP="0087296F">
      <w:pPr>
        <w:pStyle w:val="Heading2"/>
      </w:pPr>
      <w:r w:rsidRPr="0015369B">
        <w:t>Achievement standard</w:t>
      </w:r>
    </w:p>
    <w:p w14:paraId="1EB36883" w14:textId="77777777" w:rsidR="003750E3" w:rsidRPr="0015369B" w:rsidRDefault="0035667E" w:rsidP="006C5FCC">
      <w:r w:rsidRPr="0015369B">
        <w:t>In this unit</w:t>
      </w:r>
      <w:r w:rsidR="00493BF6" w:rsidRPr="0015369B">
        <w:t>,</w:t>
      </w:r>
      <w:r w:rsidRPr="0015369B">
        <w:t xml:space="preserve"> assessment of student learning aligns to the following components of the Year </w:t>
      </w:r>
      <w:r w:rsidR="002415D2" w:rsidRPr="0015369B">
        <w:t>3</w:t>
      </w:r>
      <w:r w:rsidR="0012059F" w:rsidRPr="0015369B">
        <w:t xml:space="preserve"> </w:t>
      </w:r>
      <w:r w:rsidR="006C5FCC" w:rsidRPr="0015369B">
        <w:t>achievement standard</w:t>
      </w:r>
      <w:r w:rsidR="00493BF6" w:rsidRPr="0015369B">
        <w:t>.</w:t>
      </w:r>
    </w:p>
    <w:p w14:paraId="6BAEA8B6" w14:textId="77777777" w:rsidR="002415D2" w:rsidRPr="0015369B" w:rsidRDefault="002415D2" w:rsidP="003D1A5D">
      <w:r w:rsidRPr="0015369B">
        <w:t xml:space="preserve">By the end of Year 3, </w:t>
      </w:r>
      <w:r w:rsidRPr="0015369B">
        <w:rPr>
          <w:rStyle w:val="Non-Descriptor"/>
        </w:rPr>
        <w:t>students use their understanding of the movement of the Earth, materials and the behaviour of heat to suggest explanations for everyday observations. They</w:t>
      </w:r>
      <w:r w:rsidRPr="0015369B">
        <w:t xml:space="preserve"> describe features common to living things. They </w:t>
      </w:r>
      <w:r w:rsidRPr="0015369B">
        <w:rPr>
          <w:rStyle w:val="Non-Descriptor"/>
        </w:rPr>
        <w:t xml:space="preserve">describe how they can use science investigations to respond to questions and </w:t>
      </w:r>
      <w:r w:rsidRPr="0015369B">
        <w:t>identify where people use science knowledge in their lives.</w:t>
      </w:r>
    </w:p>
    <w:p w14:paraId="268B4CBF" w14:textId="77777777" w:rsidR="002415D2" w:rsidRPr="0015369B" w:rsidRDefault="002415D2" w:rsidP="003D1A5D">
      <w:r w:rsidRPr="0015369B">
        <w:t xml:space="preserve">Students use </w:t>
      </w:r>
      <w:r w:rsidRPr="0015369B">
        <w:rPr>
          <w:rStyle w:val="Non-Descriptor"/>
        </w:rPr>
        <w:t>their experiences to pose questions and predict the outcomes of investigations. They make formal measurements and follow procedures to collect and present observations in a way that helps to answer the investigation questions. Students suggest possible reasons for their findings. They describe how safety and fairness were considered in their investigations. They use</w:t>
      </w:r>
      <w:r w:rsidRPr="0015369B">
        <w:rPr>
          <w:color w:val="D9D9D9" w:themeColor="background1" w:themeShade="D9"/>
        </w:rPr>
        <w:t xml:space="preserve"> </w:t>
      </w:r>
      <w:r w:rsidRPr="0015369B">
        <w:t>diagrams and other representations to communicate their ideas.</w:t>
      </w:r>
    </w:p>
    <w:p w14:paraId="6F74A54B" w14:textId="77777777" w:rsidR="005135B5" w:rsidRPr="0015369B" w:rsidRDefault="0035667E" w:rsidP="005135B5">
      <w:pPr>
        <w:pStyle w:val="Heading2"/>
      </w:pPr>
      <w:r w:rsidRPr="0015369B">
        <w:t>Guide for making judgements</w:t>
      </w:r>
    </w:p>
    <w:p w14:paraId="68F612B9" w14:textId="77777777" w:rsidR="005135B5" w:rsidRPr="0015369B" w:rsidRDefault="005135B5" w:rsidP="005135B5">
      <w:pPr>
        <w:pStyle w:val="Highlightnote"/>
        <w:rPr>
          <w:b/>
        </w:rPr>
      </w:pPr>
      <w:r w:rsidRPr="0015369B">
        <w:rPr>
          <w:b/>
        </w:rPr>
        <w:t>See Resource section: R</w:t>
      </w:r>
      <w:r w:rsidR="006E447B" w:rsidRPr="0015369B">
        <w:rPr>
          <w:b/>
        </w:rPr>
        <w:t xml:space="preserve">esource </w:t>
      </w:r>
      <w:r w:rsidR="00327B1B" w:rsidRPr="0015369B">
        <w:rPr>
          <w:b/>
        </w:rPr>
        <w:t>11</w:t>
      </w:r>
      <w:r w:rsidR="006E447B" w:rsidRPr="0015369B">
        <w:rPr>
          <w:b/>
        </w:rPr>
        <w:t xml:space="preserve"> </w:t>
      </w:r>
      <w:r w:rsidRPr="0015369B">
        <w:rPr>
          <w:b/>
        </w:rPr>
        <w:t>for</w:t>
      </w:r>
      <w:r w:rsidR="001569DC" w:rsidRPr="0015369B">
        <w:rPr>
          <w:b/>
        </w:rPr>
        <w:t xml:space="preserve"> the Student t</w:t>
      </w:r>
      <w:r w:rsidRPr="0015369B">
        <w:rPr>
          <w:b/>
        </w:rPr>
        <w:t xml:space="preserve">ask sheet and the </w:t>
      </w:r>
      <w:r w:rsidR="00951C35" w:rsidRPr="0015369B">
        <w:rPr>
          <w:b/>
        </w:rPr>
        <w:t>Guide for making j</w:t>
      </w:r>
      <w:r w:rsidR="00356DCE" w:rsidRPr="0015369B">
        <w:rPr>
          <w:b/>
        </w:rPr>
        <w:t xml:space="preserve">udgements for the </w:t>
      </w:r>
      <w:r w:rsidR="001569DC" w:rsidRPr="0015369B">
        <w:rPr>
          <w:b/>
        </w:rPr>
        <w:t>assessment t</w:t>
      </w:r>
      <w:r w:rsidR="009C76D1" w:rsidRPr="0015369B">
        <w:rPr>
          <w:b/>
        </w:rPr>
        <w:t xml:space="preserve">ask: </w:t>
      </w:r>
      <w:r w:rsidR="00B0695E" w:rsidRPr="0015369B">
        <w:rPr>
          <w:b/>
        </w:rPr>
        <w:t xml:space="preserve">Great Barrier Reef – poster and </w:t>
      </w:r>
      <w:r w:rsidR="00076D0D" w:rsidRPr="0015369B">
        <w:rPr>
          <w:b/>
        </w:rPr>
        <w:t xml:space="preserve">simple </w:t>
      </w:r>
      <w:r w:rsidR="00B0695E" w:rsidRPr="0015369B">
        <w:rPr>
          <w:b/>
        </w:rPr>
        <w:t>report</w:t>
      </w:r>
      <w:r w:rsidR="007A42B9" w:rsidRPr="0015369B">
        <w:rPr>
          <w:b/>
        </w:rPr>
        <w:t>.</w:t>
      </w:r>
    </w:p>
    <w:p w14:paraId="1F503381" w14:textId="77777777" w:rsidR="008A1743" w:rsidRPr="0015369B" w:rsidRDefault="008A1743" w:rsidP="008A1743">
      <w:pPr>
        <w:pStyle w:val="Heading1"/>
        <w:rPr>
          <w:rFonts w:hint="eastAsia"/>
        </w:rPr>
      </w:pPr>
      <w:bookmarkStart w:id="9" w:name="_Toc423689059"/>
      <w:bookmarkStart w:id="10" w:name="_Toc441847566"/>
      <w:r w:rsidRPr="0015369B">
        <w:lastRenderedPageBreak/>
        <w:t>Teaching sequence</w:t>
      </w:r>
      <w:bookmarkEnd w:id="9"/>
      <w:bookmarkEnd w:id="10"/>
    </w:p>
    <w:p w14:paraId="62D49422" w14:textId="77777777" w:rsidR="008A1743" w:rsidRPr="0015369B" w:rsidRDefault="008A1743" w:rsidP="008A1743">
      <w:r w:rsidRPr="0015369B">
        <w:rPr>
          <w:noProof/>
          <w:lang w:eastAsia="en-AU"/>
        </w:rPr>
        <mc:AlternateContent>
          <mc:Choice Requires="wps">
            <w:drawing>
              <wp:inline distT="0" distB="0" distL="0" distR="0" wp14:anchorId="42AA217A" wp14:editId="1E62B69E">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F4456" w14:textId="77777777" w:rsidR="000A1A79" w:rsidRDefault="000A1A79" w:rsidP="008A1743">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6FF4456" w14:textId="77777777" w:rsidR="000A1A79" w:rsidRDefault="000A1A79" w:rsidP="008A1743">
                      <w:pPr>
                        <w:pStyle w:val="Tab-ON"/>
                      </w:pPr>
                      <w:r>
                        <w:t>Engage</w:t>
                      </w:r>
                    </w:p>
                  </w:txbxContent>
                </v:textbox>
                <w10:anchorlock/>
              </v:shape>
            </w:pict>
          </mc:Fallback>
        </mc:AlternateContent>
      </w:r>
      <w:r w:rsidRPr="0015369B">
        <w:rPr>
          <w:noProof/>
          <w:lang w:eastAsia="en-AU"/>
        </w:rPr>
        <mc:AlternateContent>
          <mc:Choice Requires="wps">
            <w:drawing>
              <wp:inline distT="0" distB="0" distL="0" distR="0" wp14:anchorId="270E662B" wp14:editId="6E7254AA">
                <wp:extent cx="1206000" cy="409575"/>
                <wp:effectExtent l="0" t="0" r="13335" b="28575"/>
                <wp:docPr id="28" name="Round Same Side Corner Rectangle 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FAF68" w14:textId="77777777" w:rsidR="000A1A79" w:rsidRDefault="000A1A79" w:rsidP="008A174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8"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t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RK&#10;Ga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n+YiacabFZQHnBUHzRLxlt/V2Jn3zIcFc9hw2My4CcMjfqQCLC+0EiUVuO/n7qM+DjO+&#10;UrLDLVRQ/23DnKBEfTI45nFldYLrhFUnmI2eA/YhtjxGk0Q0cEF1onSgX3BBzqIXfGKGo6+C8uC6&#10;wzw02xBXLBezWVLD1WRZuDdLyyN45DWOxPP+hTnbjmPAQX6AbkO109NwetSNlgZmmwCyDvHxyGN7&#10;wLWG0snefH1OWsc/iukP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3bNt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9AFAF68" w14:textId="77777777" w:rsidR="000A1A79" w:rsidRDefault="000A1A79" w:rsidP="008A1743">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3326DDD1" wp14:editId="75186FAB">
                <wp:extent cx="1206000" cy="409575"/>
                <wp:effectExtent l="0" t="0" r="13335" b="28575"/>
                <wp:docPr id="29" name="Round Same Side Corner Rectangle 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3FBF1" w14:textId="77777777" w:rsidR="000A1A79" w:rsidRDefault="000A1A79" w:rsidP="008A1743">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9"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S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0Z+HS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D63FBF1" w14:textId="77777777" w:rsidR="000A1A79" w:rsidRDefault="000A1A79" w:rsidP="008A1743">
                      <w:pPr>
                        <w:pStyle w:val="Tab-OFF"/>
                      </w:pPr>
                      <w:r>
                        <w:t>Explain</w:t>
                      </w:r>
                    </w:p>
                  </w:txbxContent>
                </v:textbox>
                <w10:anchorlock/>
              </v:shape>
            </w:pict>
          </mc:Fallback>
        </mc:AlternateContent>
      </w:r>
      <w:r w:rsidRPr="0015369B">
        <w:rPr>
          <w:noProof/>
          <w:lang w:eastAsia="en-AU"/>
        </w:rPr>
        <mc:AlternateContent>
          <mc:Choice Requires="wps">
            <w:drawing>
              <wp:inline distT="0" distB="0" distL="0" distR="0" wp14:anchorId="4580DDAB" wp14:editId="7BC4CE59">
                <wp:extent cx="1206000" cy="409575"/>
                <wp:effectExtent l="0" t="0" r="13335" b="28575"/>
                <wp:docPr id="30" name="Round Same Side Corner Rectangle 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FF62F" w14:textId="77777777" w:rsidR="000A1A79" w:rsidRDefault="000A1A79" w:rsidP="008A174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0"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62wIAAHA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gglP6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9DFF62F" w14:textId="77777777" w:rsidR="000A1A79" w:rsidRDefault="000A1A79" w:rsidP="008A1743">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482D1562" wp14:editId="049A1D8F">
                <wp:extent cx="1206000" cy="409575"/>
                <wp:effectExtent l="0" t="0" r="13335" b="28575"/>
                <wp:docPr id="32" name="Round Same Side Corner Rectangle 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B34AE" w14:textId="77777777" w:rsidR="000A1A79" w:rsidRDefault="000A1A79" w:rsidP="008A174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2"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013gIAAHA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SS6013gIAAHA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3DB34AE" w14:textId="77777777" w:rsidR="000A1A79" w:rsidRDefault="000A1A79" w:rsidP="008A1743">
                      <w:pPr>
                        <w:pStyle w:val="Tab-OFF"/>
                      </w:pPr>
                      <w:r>
                        <w:t>Evaluate</w:t>
                      </w:r>
                    </w:p>
                  </w:txbxContent>
                </v:textbox>
                <w10:anchorlock/>
              </v:shape>
            </w:pict>
          </mc:Fallback>
        </mc:AlternateContent>
      </w:r>
    </w:p>
    <w:p w14:paraId="1043C601" w14:textId="77777777" w:rsidR="008A1743" w:rsidRPr="0015369B" w:rsidRDefault="008A1743" w:rsidP="008A1743">
      <w:pPr>
        <w:sectPr w:rsidR="008A1743" w:rsidRPr="0015369B" w:rsidSect="00A223AC">
          <w:headerReference w:type="default" r:id="rId57"/>
          <w:footerReference w:type="default" r:id="rId58"/>
          <w:headerReference w:type="first" r:id="rId59"/>
          <w:footerReference w:type="first" r:id="rId60"/>
          <w:pgSz w:w="11906" w:h="16838" w:code="9"/>
          <w:pgMar w:top="1985" w:right="1134" w:bottom="1418" w:left="1134" w:header="709" w:footer="709" w:gutter="0"/>
          <w:cols w:space="708"/>
          <w:docGrid w:linePitch="360"/>
        </w:sectPr>
      </w:pPr>
    </w:p>
    <w:p w14:paraId="130FCC30" w14:textId="77777777" w:rsidR="008A1743" w:rsidRPr="0015369B" w:rsidRDefault="008A1743" w:rsidP="008A1743">
      <w:pPr>
        <w:pStyle w:val="TS-Lesson"/>
      </w:pPr>
      <w:r w:rsidRPr="0015369B">
        <w:rPr>
          <w:b/>
        </w:rPr>
        <w:lastRenderedPageBreak/>
        <w:t>Lesson 1:</w:t>
      </w:r>
      <w:r w:rsidRPr="0015369B">
        <w:rPr>
          <w:b/>
        </w:rPr>
        <w:tab/>
      </w:r>
      <w:r w:rsidRPr="0015369B">
        <w:t>The Great Barrier Reef</w:t>
      </w:r>
    </w:p>
    <w:p w14:paraId="60190D46" w14:textId="77777777" w:rsidR="008A1743" w:rsidRPr="0015369B" w:rsidRDefault="008A1743" w:rsidP="008A1743">
      <w:r w:rsidRPr="0015369B">
        <w:rPr>
          <w:b/>
        </w:rPr>
        <w:lastRenderedPageBreak/>
        <w:t>Duration:</w:t>
      </w:r>
      <w:r w:rsidR="002415D2" w:rsidRPr="0015369B">
        <w:t xml:space="preserve"> </w:t>
      </w:r>
      <w:r w:rsidR="00AD22A9" w:rsidRPr="0015369B">
        <w:t>50</w:t>
      </w:r>
      <w:r w:rsidRPr="0015369B">
        <w:t xml:space="preserve"> minutes</w:t>
      </w:r>
    </w:p>
    <w:p w14:paraId="3C1F2D57" w14:textId="77777777" w:rsidR="008A1743" w:rsidRPr="0015369B" w:rsidRDefault="008A1743" w:rsidP="008A1743">
      <w:pPr>
        <w:sectPr w:rsidR="008A1743" w:rsidRPr="0015369B" w:rsidSect="005C3224">
          <w:type w:val="continuous"/>
          <w:pgSz w:w="11906" w:h="16838" w:code="9"/>
          <w:pgMar w:top="1985" w:right="1134" w:bottom="1418" w:left="1134" w:header="709" w:footer="709" w:gutter="0"/>
          <w:cols w:num="2" w:space="708" w:equalWidth="0">
            <w:col w:w="5670" w:space="708"/>
            <w:col w:w="3260"/>
          </w:cols>
          <w:titlePg/>
          <w:docGrid w:linePitch="360"/>
        </w:sectPr>
      </w:pPr>
    </w:p>
    <w:p w14:paraId="131B4690" w14:textId="77777777" w:rsidR="008A1743" w:rsidRPr="0015369B" w:rsidRDefault="008A1743" w:rsidP="008A1743">
      <w:r w:rsidRPr="0015369B">
        <w:rPr>
          <w:noProof/>
          <w:lang w:eastAsia="en-AU"/>
        </w:rPr>
        <w:lastRenderedPageBreak/>
        <mc:AlternateContent>
          <mc:Choice Requires="wps">
            <w:drawing>
              <wp:inline distT="0" distB="0" distL="0" distR="0" wp14:anchorId="276C98F8" wp14:editId="069D8160">
                <wp:extent cx="6119495" cy="981075"/>
                <wp:effectExtent l="0" t="0" r="14605" b="28575"/>
                <wp:docPr id="34" name="Rounded Rectangle 34"/>
                <wp:cNvGraphicFramePr/>
                <a:graphic xmlns:a="http://schemas.openxmlformats.org/drawingml/2006/main">
                  <a:graphicData uri="http://schemas.microsoft.com/office/word/2010/wordprocessingShape">
                    <wps:wsp>
                      <wps:cNvSpPr/>
                      <wps:spPr>
                        <a:xfrm>
                          <a:off x="0" y="0"/>
                          <a:ext cx="6119495" cy="981075"/>
                        </a:xfrm>
                        <a:prstGeom prst="roundRect">
                          <a:avLst>
                            <a:gd name="adj" fmla="val 3183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503B260" w14:textId="77777777" w:rsidR="000A1A79" w:rsidRDefault="000A1A79" w:rsidP="00340386">
                            <w:pPr>
                              <w:pStyle w:val="TS-Purpose"/>
                              <w:tabs>
                                <w:tab w:val="clear" w:pos="1418"/>
                              </w:tabs>
                              <w:ind w:left="0" w:firstLine="0"/>
                            </w:pPr>
                            <w:r>
                              <w:rPr>
                                <w:b/>
                              </w:rPr>
                              <w:t>Lesson objectives</w:t>
                            </w:r>
                            <w:r>
                              <w:rPr>
                                <w:b/>
                              </w:rPr>
                              <w:br/>
                            </w:r>
                            <w:r>
                              <w:t>Students will:</w:t>
                            </w:r>
                          </w:p>
                          <w:p w14:paraId="79DECEF5" w14:textId="77777777" w:rsidR="000A1A79" w:rsidRDefault="000A1A79" w:rsidP="00D17BE4">
                            <w:pPr>
                              <w:pStyle w:val="TS-Bullet1"/>
                            </w:pPr>
                            <w:proofErr w:type="gramStart"/>
                            <w:r>
                              <w:t>identify</w:t>
                            </w:r>
                            <w:proofErr w:type="gramEnd"/>
                            <w:r>
                              <w:t xml:space="preserve"> and </w:t>
                            </w:r>
                            <w:r w:rsidRPr="00D17BE4">
                              <w:t>communicate</w:t>
                            </w:r>
                            <w:r>
                              <w:t xml:space="preserve"> what they already know about the Great Barrier Reef.</w:t>
                            </w:r>
                          </w:p>
                          <w:p w14:paraId="73B69525" w14:textId="77777777" w:rsidR="000A1A79" w:rsidRDefault="000A1A79" w:rsidP="008A1743">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34" o:spid="_x0000_s1031" style="width:481.85pt;height:77.25pt;visibility:visible;mso-wrap-style:square;mso-left-percent:-10001;mso-top-percent:-10001;mso-position-horizontal:absolute;mso-position-horizontal-relative:char;mso-position-vertical:absolute;mso-position-vertical-relative:line;mso-left-percent:-10001;mso-top-percent:-10001;v-text-anchor:top" arcsize="20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" fillcolor="white [3212]" strokecolor="#bfbfbf [2412]" strokeweight="1pt">
                <v:stroke dashstyle="dash" joinstyle="miter"/>
                <v:textbox>
                  <w:txbxContent>
                    <w:p w14:paraId="0503B260" w14:textId="77777777" w:rsidR="000A1A79" w:rsidRDefault="000A1A79" w:rsidP="00340386">
                      <w:pPr>
                        <w:pStyle w:val="TS-Purpose"/>
                        <w:tabs>
                          <w:tab w:val="clear" w:pos="1418"/>
                        </w:tabs>
                        <w:ind w:left="0" w:firstLine="0"/>
                      </w:pPr>
                      <w:r>
                        <w:rPr>
                          <w:b/>
                        </w:rPr>
                        <w:t>Lesson objectives</w:t>
                      </w:r>
                      <w:r>
                        <w:rPr>
                          <w:b/>
                        </w:rPr>
                        <w:br/>
                      </w:r>
                      <w:r>
                        <w:t>Students will:</w:t>
                      </w:r>
                    </w:p>
                    <w:p w14:paraId="79DECEF5" w14:textId="77777777" w:rsidR="000A1A79" w:rsidRDefault="000A1A79" w:rsidP="00D17BE4">
                      <w:pPr>
                        <w:pStyle w:val="TS-Bullet1"/>
                      </w:pPr>
                      <w:proofErr w:type="gramStart"/>
                      <w:r>
                        <w:t>identify</w:t>
                      </w:r>
                      <w:proofErr w:type="gramEnd"/>
                      <w:r>
                        <w:t xml:space="preserve"> and </w:t>
                      </w:r>
                      <w:r w:rsidRPr="00D17BE4">
                        <w:t>communicate</w:t>
                      </w:r>
                      <w:r>
                        <w:t xml:space="preserve"> what they already know about the Great Barrier Reef.</w:t>
                      </w:r>
                    </w:p>
                    <w:p w14:paraId="73B69525" w14:textId="77777777" w:rsidR="000A1A79" w:rsidRDefault="000A1A79" w:rsidP="008A1743">
                      <w:pPr>
                        <w:pStyle w:val="TS-Purpose"/>
                      </w:pPr>
                    </w:p>
                  </w:txbxContent>
                </v:textbox>
                <w10:anchorlock/>
              </v:roundrect>
            </w:pict>
          </mc:Fallback>
        </mc:AlternateContent>
      </w:r>
    </w:p>
    <w:p w14:paraId="186EC1A1" w14:textId="46DC5B49" w:rsidR="00340386" w:rsidRPr="0015369B" w:rsidRDefault="00340386" w:rsidP="00340386">
      <w:pPr>
        <w:pStyle w:val="TS-Heading3"/>
      </w:pPr>
      <w:r w:rsidRPr="0015369B">
        <w:t>Suggested learning sequence</w:t>
      </w:r>
    </w:p>
    <w:p w14:paraId="6C07039E" w14:textId="77777777" w:rsidR="00077223" w:rsidRPr="0015369B" w:rsidRDefault="00077223" w:rsidP="00340386">
      <w:pPr>
        <w:pStyle w:val="TS-Heading3"/>
        <w:sectPr w:rsidR="00077223" w:rsidRPr="0015369B" w:rsidSect="000F0498">
          <w:type w:val="continuous"/>
          <w:pgSz w:w="11906" w:h="16838" w:code="9"/>
          <w:pgMar w:top="1985" w:right="1134" w:bottom="1418" w:left="1134" w:header="709" w:footer="709" w:gutter="0"/>
          <w:cols w:space="708"/>
          <w:titlePg/>
          <w:docGrid w:linePitch="360"/>
        </w:sectPr>
      </w:pPr>
      <w:r w:rsidRPr="0015369B">
        <w:t xml:space="preserve">Introduction - </w:t>
      </w:r>
      <w:r w:rsidRPr="0015369B">
        <w:rPr>
          <w:b w:val="0"/>
        </w:rPr>
        <w:t>Book reading</w:t>
      </w:r>
    </w:p>
    <w:p w14:paraId="6422C533" w14:textId="77777777" w:rsidR="008A1743" w:rsidRPr="0015369B" w:rsidRDefault="008A1743" w:rsidP="008A1743">
      <w:pPr>
        <w:pStyle w:val="TS-Numberedlist"/>
      </w:pPr>
      <w:r w:rsidRPr="0015369B">
        <w:lastRenderedPageBreak/>
        <w:t xml:space="preserve">Read a book to the students about the Great Barrier Reef such as the </w:t>
      </w:r>
      <w:r w:rsidRPr="0015369B">
        <w:rPr>
          <w:i/>
        </w:rPr>
        <w:t>Big Picture Book of the Great Barrier Reef</w:t>
      </w:r>
      <w:r w:rsidRPr="0015369B">
        <w:t xml:space="preserve"> by Steve Parish.</w:t>
      </w:r>
    </w:p>
    <w:p w14:paraId="24F418A9" w14:textId="77777777" w:rsidR="008A1743" w:rsidRPr="0015369B" w:rsidRDefault="008A1743" w:rsidP="008A1743">
      <w:pPr>
        <w:pStyle w:val="TS-Numberedlist"/>
      </w:pPr>
      <w:r w:rsidRPr="0015369B">
        <w:t xml:space="preserve">Ask students to share what they know of the Great Barrier Reef, record student comments on </w:t>
      </w:r>
      <w:r w:rsidR="00340386" w:rsidRPr="0015369B">
        <w:t xml:space="preserve">the T of </w:t>
      </w:r>
      <w:r w:rsidRPr="0015369B">
        <w:t xml:space="preserve">a </w:t>
      </w:r>
      <w:r w:rsidR="00340386" w:rsidRPr="0015369B">
        <w:t xml:space="preserve">class or individual </w:t>
      </w:r>
      <w:r w:rsidRPr="0015369B">
        <w:t xml:space="preserve">TWHL chart. </w:t>
      </w:r>
      <w:r w:rsidR="00340386" w:rsidRPr="0015369B">
        <w:t xml:space="preserve">(See </w:t>
      </w:r>
      <w:r w:rsidR="00340386" w:rsidRPr="0015369B">
        <w:rPr>
          <w:i/>
        </w:rPr>
        <w:t>Resource 1 – TWLH chart</w:t>
      </w:r>
      <w:r w:rsidR="00340386" w:rsidRPr="0015369B">
        <w:t xml:space="preserve"> for individual charts). </w:t>
      </w:r>
      <w:r w:rsidRPr="0015369B">
        <w:t>Add to the TWHL chart throughout the unit and use it as a reflection tool during the Evaluate phase of the unit.</w:t>
      </w:r>
    </w:p>
    <w:tbl>
      <w:tblPr>
        <w:tblStyle w:val="TableGrid"/>
        <w:tblW w:w="4423" w:type="dxa"/>
        <w:tblLayout w:type="fixed"/>
        <w:tblCellMar>
          <w:left w:w="57" w:type="dxa"/>
          <w:right w:w="57" w:type="dxa"/>
        </w:tblCellMar>
        <w:tblLook w:val="04A0" w:firstRow="1" w:lastRow="0" w:firstColumn="1" w:lastColumn="0" w:noHBand="0" w:noVBand="1"/>
        <w:tblDescription w:val="TWLH chart template - four columns"/>
      </w:tblPr>
      <w:tblGrid>
        <w:gridCol w:w="1105"/>
        <w:gridCol w:w="1106"/>
        <w:gridCol w:w="1106"/>
        <w:gridCol w:w="1106"/>
      </w:tblGrid>
      <w:tr w:rsidR="002241D4" w14:paraId="1DE742B6" w14:textId="77777777" w:rsidTr="002241D4">
        <w:trPr>
          <w:tblHeader/>
        </w:trPr>
        <w:tc>
          <w:tcPr>
            <w:tcW w:w="1105" w:type="dxa"/>
          </w:tcPr>
          <w:p w14:paraId="5E57A009" w14:textId="77777777" w:rsidR="002241D4" w:rsidRPr="00F860E3" w:rsidRDefault="002241D4" w:rsidP="00A71315">
            <w:pPr>
              <w:tabs>
                <w:tab w:val="left" w:pos="750"/>
              </w:tabs>
              <w:jc w:val="center"/>
              <w:rPr>
                <w:rFonts w:cs="Arial"/>
                <w:b/>
                <w:sz w:val="28"/>
              </w:rPr>
            </w:pPr>
            <w:r w:rsidRPr="00F860E3">
              <w:rPr>
                <w:rFonts w:cs="Arial"/>
                <w:b/>
                <w:sz w:val="28"/>
              </w:rPr>
              <w:t>T</w:t>
            </w:r>
          </w:p>
          <w:p w14:paraId="62A36697" w14:textId="34F8BD3D" w:rsidR="002241D4" w:rsidRPr="00280C50" w:rsidRDefault="002241D4" w:rsidP="002241D4">
            <w:pPr>
              <w:tabs>
                <w:tab w:val="left" w:pos="750"/>
              </w:tabs>
              <w:jc w:val="center"/>
              <w:rPr>
                <w:rFonts w:ascii="Arial Narrow" w:hAnsi="Arial Narrow"/>
                <w:sz w:val="18"/>
                <w:szCs w:val="18"/>
              </w:rPr>
            </w:pPr>
            <w:r w:rsidRPr="00280C50">
              <w:rPr>
                <w:rFonts w:ascii="Arial Narrow" w:hAnsi="Arial Narrow"/>
                <w:sz w:val="18"/>
                <w:szCs w:val="18"/>
              </w:rPr>
              <w:t>W</w:t>
            </w:r>
            <w:r>
              <w:rPr>
                <w:rFonts w:ascii="Arial Narrow" w:hAnsi="Arial Narrow"/>
                <w:sz w:val="18"/>
                <w:szCs w:val="18"/>
              </w:rPr>
              <w:t xml:space="preserve">hat we </w:t>
            </w:r>
            <w:r w:rsidRPr="002241D4">
              <w:rPr>
                <w:rFonts w:ascii="Arial Narrow" w:hAnsi="Arial Narrow"/>
                <w:b/>
                <w:sz w:val="18"/>
                <w:szCs w:val="18"/>
              </w:rPr>
              <w:t>think</w:t>
            </w:r>
            <w:r>
              <w:rPr>
                <w:rFonts w:ascii="Arial Narrow" w:hAnsi="Arial Narrow"/>
                <w:sz w:val="18"/>
                <w:szCs w:val="18"/>
              </w:rPr>
              <w:t xml:space="preserve"> we know about the Great Barrier Reef</w:t>
            </w:r>
          </w:p>
        </w:tc>
        <w:tc>
          <w:tcPr>
            <w:tcW w:w="1106" w:type="dxa"/>
          </w:tcPr>
          <w:p w14:paraId="31A38938" w14:textId="77777777" w:rsidR="002241D4" w:rsidRPr="00F860E3" w:rsidRDefault="002241D4" w:rsidP="00A71315">
            <w:pPr>
              <w:jc w:val="center"/>
              <w:rPr>
                <w:rFonts w:cs="Arial"/>
                <w:b/>
                <w:sz w:val="28"/>
                <w:szCs w:val="28"/>
              </w:rPr>
            </w:pPr>
            <w:r w:rsidRPr="00F860E3">
              <w:rPr>
                <w:rFonts w:cs="Arial"/>
                <w:b/>
                <w:sz w:val="28"/>
                <w:szCs w:val="28"/>
              </w:rPr>
              <w:t>W</w:t>
            </w:r>
          </w:p>
          <w:p w14:paraId="69D4056E" w14:textId="57642D20" w:rsidR="002241D4" w:rsidRDefault="002241D4" w:rsidP="002241D4">
            <w:pPr>
              <w:jc w:val="center"/>
            </w:pPr>
            <w:r w:rsidRPr="00280C50">
              <w:rPr>
                <w:rFonts w:ascii="Arial Narrow" w:hAnsi="Arial Narrow"/>
                <w:sz w:val="18"/>
                <w:szCs w:val="18"/>
              </w:rPr>
              <w:t>W</w:t>
            </w:r>
            <w:r>
              <w:rPr>
                <w:rFonts w:ascii="Arial Narrow" w:hAnsi="Arial Narrow"/>
                <w:sz w:val="18"/>
                <w:szCs w:val="18"/>
              </w:rPr>
              <w:t xml:space="preserve">hat we </w:t>
            </w:r>
            <w:r w:rsidRPr="002241D4">
              <w:rPr>
                <w:rFonts w:ascii="Arial Narrow" w:hAnsi="Arial Narrow"/>
                <w:b/>
                <w:sz w:val="18"/>
                <w:szCs w:val="18"/>
              </w:rPr>
              <w:t>want</w:t>
            </w:r>
            <w:r>
              <w:rPr>
                <w:rFonts w:ascii="Arial Narrow" w:hAnsi="Arial Narrow"/>
                <w:sz w:val="18"/>
                <w:szCs w:val="18"/>
              </w:rPr>
              <w:t xml:space="preserve"> to learn about the Great Barrier Reef</w:t>
            </w:r>
          </w:p>
        </w:tc>
        <w:tc>
          <w:tcPr>
            <w:tcW w:w="1106" w:type="dxa"/>
          </w:tcPr>
          <w:p w14:paraId="05E12FDF" w14:textId="77777777" w:rsidR="002241D4" w:rsidRPr="00F860E3" w:rsidRDefault="002241D4" w:rsidP="00A71315">
            <w:pPr>
              <w:jc w:val="center"/>
              <w:rPr>
                <w:rFonts w:cs="Arial"/>
                <w:b/>
                <w:sz w:val="28"/>
                <w:szCs w:val="28"/>
              </w:rPr>
            </w:pPr>
            <w:r w:rsidRPr="00F860E3">
              <w:rPr>
                <w:rFonts w:cs="Arial"/>
                <w:b/>
                <w:sz w:val="28"/>
                <w:szCs w:val="28"/>
              </w:rPr>
              <w:t>L</w:t>
            </w:r>
          </w:p>
          <w:p w14:paraId="2AF6287F" w14:textId="073F9061" w:rsidR="002241D4" w:rsidRDefault="002241D4" w:rsidP="002241D4">
            <w:pPr>
              <w:jc w:val="center"/>
            </w:pPr>
            <w:r w:rsidRPr="00280C50">
              <w:rPr>
                <w:rFonts w:ascii="Arial Narrow" w:hAnsi="Arial Narrow"/>
                <w:sz w:val="18"/>
                <w:szCs w:val="18"/>
              </w:rPr>
              <w:t>W</w:t>
            </w:r>
            <w:r>
              <w:rPr>
                <w:rFonts w:ascii="Arial Narrow" w:hAnsi="Arial Narrow"/>
                <w:sz w:val="18"/>
                <w:szCs w:val="18"/>
              </w:rPr>
              <w:t xml:space="preserve">hat we </w:t>
            </w:r>
            <w:r w:rsidRPr="002241D4">
              <w:rPr>
                <w:rFonts w:ascii="Arial Narrow" w:hAnsi="Arial Narrow"/>
                <w:b/>
                <w:sz w:val="18"/>
                <w:szCs w:val="18"/>
              </w:rPr>
              <w:t>learned</w:t>
            </w:r>
            <w:r>
              <w:rPr>
                <w:rFonts w:ascii="Arial Narrow" w:hAnsi="Arial Narrow"/>
                <w:sz w:val="18"/>
                <w:szCs w:val="18"/>
              </w:rPr>
              <w:t xml:space="preserve"> about the Great Barrier Reef</w:t>
            </w:r>
          </w:p>
        </w:tc>
        <w:tc>
          <w:tcPr>
            <w:tcW w:w="1106" w:type="dxa"/>
          </w:tcPr>
          <w:p w14:paraId="407C699A" w14:textId="77777777" w:rsidR="002241D4" w:rsidRPr="00F860E3" w:rsidRDefault="002241D4" w:rsidP="00A71315">
            <w:pPr>
              <w:jc w:val="center"/>
              <w:rPr>
                <w:rFonts w:cs="Arial"/>
                <w:b/>
                <w:sz w:val="28"/>
                <w:szCs w:val="28"/>
              </w:rPr>
            </w:pPr>
            <w:r w:rsidRPr="00F860E3">
              <w:rPr>
                <w:rFonts w:cs="Arial"/>
                <w:b/>
                <w:sz w:val="28"/>
                <w:szCs w:val="28"/>
              </w:rPr>
              <w:t>H</w:t>
            </w:r>
          </w:p>
          <w:p w14:paraId="7FEC0E23" w14:textId="77777777" w:rsidR="002241D4" w:rsidRPr="00F860E3" w:rsidRDefault="002241D4" w:rsidP="00A71315">
            <w:pPr>
              <w:jc w:val="center"/>
              <w:rPr>
                <w:rFonts w:ascii="Arial Narrow" w:hAnsi="Arial Narrow"/>
              </w:rPr>
            </w:pPr>
            <w:r w:rsidRPr="002241D4">
              <w:rPr>
                <w:rFonts w:ascii="Arial Narrow" w:hAnsi="Arial Narrow"/>
                <w:b/>
                <w:sz w:val="18"/>
              </w:rPr>
              <w:t>How</w:t>
            </w:r>
            <w:r w:rsidRPr="00F860E3">
              <w:rPr>
                <w:rFonts w:ascii="Arial Narrow" w:hAnsi="Arial Narrow"/>
                <w:sz w:val="18"/>
              </w:rPr>
              <w:t xml:space="preserve"> we know (scientific understanding)</w:t>
            </w:r>
          </w:p>
        </w:tc>
      </w:tr>
      <w:tr w:rsidR="002241D4" w14:paraId="188AA44D" w14:textId="77777777" w:rsidTr="002241D4">
        <w:tc>
          <w:tcPr>
            <w:tcW w:w="1105" w:type="dxa"/>
          </w:tcPr>
          <w:p w14:paraId="4BF70C78" w14:textId="77777777" w:rsidR="002241D4" w:rsidRDefault="002241D4" w:rsidP="00A71315"/>
        </w:tc>
        <w:tc>
          <w:tcPr>
            <w:tcW w:w="1106" w:type="dxa"/>
          </w:tcPr>
          <w:p w14:paraId="5FA634F4" w14:textId="77777777" w:rsidR="002241D4" w:rsidRDefault="002241D4" w:rsidP="00A71315"/>
        </w:tc>
        <w:tc>
          <w:tcPr>
            <w:tcW w:w="1106" w:type="dxa"/>
          </w:tcPr>
          <w:p w14:paraId="064A5AEC" w14:textId="77777777" w:rsidR="002241D4" w:rsidRDefault="002241D4" w:rsidP="00A71315"/>
        </w:tc>
        <w:tc>
          <w:tcPr>
            <w:tcW w:w="1106" w:type="dxa"/>
          </w:tcPr>
          <w:p w14:paraId="6D8EC0E3" w14:textId="77777777" w:rsidR="002241D4" w:rsidRDefault="002241D4" w:rsidP="00A71315"/>
        </w:tc>
      </w:tr>
    </w:tbl>
    <w:p w14:paraId="6663D194" w14:textId="77777777" w:rsidR="00AD22A9" w:rsidRPr="0015369B" w:rsidRDefault="00AD22A9" w:rsidP="00AD22A9">
      <w:pPr>
        <w:pStyle w:val="TS-Numberedlist"/>
        <w:numPr>
          <w:ilvl w:val="0"/>
          <w:numId w:val="0"/>
        </w:numPr>
        <w:tabs>
          <w:tab w:val="clear" w:pos="567"/>
          <w:tab w:val="left" w:pos="0"/>
        </w:tabs>
      </w:pPr>
      <w:r w:rsidRPr="0015369B">
        <w:rPr>
          <w:b/>
        </w:rPr>
        <w:t>Activity –</w:t>
      </w:r>
      <w:r w:rsidRPr="0015369B">
        <w:t xml:space="preserve"> Reef display</w:t>
      </w:r>
    </w:p>
    <w:p w14:paraId="1E6BFE33" w14:textId="77777777" w:rsidR="00AD22A9" w:rsidRPr="0015369B" w:rsidRDefault="008A1743" w:rsidP="00340386">
      <w:pPr>
        <w:pStyle w:val="TS-Numberedlist"/>
      </w:pPr>
      <w:r w:rsidRPr="0015369B">
        <w:t xml:space="preserve">Ask students to draw or write (or both) </w:t>
      </w:r>
      <w:r w:rsidR="00340386" w:rsidRPr="0015369B">
        <w:t xml:space="preserve">a picture </w:t>
      </w:r>
      <w:r w:rsidRPr="0015369B">
        <w:t xml:space="preserve">about what they know about </w:t>
      </w:r>
      <w:r w:rsidR="00340386" w:rsidRPr="0015369B">
        <w:t>the Great</w:t>
      </w:r>
      <w:r w:rsidRPr="0015369B">
        <w:t xml:space="preserve"> Barrier Reef. This may simply </w:t>
      </w:r>
      <w:r w:rsidR="00327B1B" w:rsidRPr="0015369B">
        <w:t xml:space="preserve">be </w:t>
      </w:r>
      <w:r w:rsidRPr="0015369B">
        <w:t xml:space="preserve">about an animal they know that lives on the Great Barrier Reef or an experience they have had visiting the Great Barrier Reef. </w:t>
      </w:r>
    </w:p>
    <w:p w14:paraId="30039F6E" w14:textId="77777777" w:rsidR="008A1743" w:rsidRPr="0015369B" w:rsidRDefault="008A1743" w:rsidP="00340386">
      <w:pPr>
        <w:pStyle w:val="TS-Numberedlist"/>
      </w:pPr>
      <w:r w:rsidRPr="0015369B">
        <w:lastRenderedPageBreak/>
        <w:t>Students</w:t>
      </w:r>
      <w:r w:rsidR="00327B1B" w:rsidRPr="0015369B">
        <w:t xml:space="preserve"> should label their pictures to </w:t>
      </w:r>
      <w:r w:rsidRPr="0015369B">
        <w:t xml:space="preserve">show their knowledge of language associated with the Great </w:t>
      </w:r>
      <w:r w:rsidR="009A4498" w:rsidRPr="0015369B">
        <w:t>Barrier Reef.</w:t>
      </w:r>
    </w:p>
    <w:p w14:paraId="1607FB95" w14:textId="77777777" w:rsidR="00340386" w:rsidRPr="0015369B" w:rsidRDefault="008A1743" w:rsidP="00340386">
      <w:pPr>
        <w:pStyle w:val="TS-Numberedlist"/>
      </w:pPr>
      <w:r w:rsidRPr="0015369B">
        <w:t>Use these drawings</w:t>
      </w:r>
      <w:r w:rsidR="00327B1B" w:rsidRPr="0015369B">
        <w:t>/writings</w:t>
      </w:r>
      <w:r w:rsidRPr="0015369B">
        <w:t xml:space="preserve"> to start a class Reef display. Encourage students to add to this display throughout the unit</w:t>
      </w:r>
      <w:r w:rsidR="009A4498" w:rsidRPr="0015369B">
        <w:t xml:space="preserve"> and e</w:t>
      </w:r>
      <w:r w:rsidR="00340386" w:rsidRPr="0015369B">
        <w:t>nsure students understand the Great Barrier Reef is a multiple use area and rules apply to what you can take from it.</w:t>
      </w:r>
    </w:p>
    <w:p w14:paraId="4B4B3495" w14:textId="77777777" w:rsidR="00340386" w:rsidRPr="0015369B" w:rsidRDefault="008A1743" w:rsidP="00340386">
      <w:pPr>
        <w:pStyle w:val="TS-Numberedlist"/>
      </w:pPr>
      <w:r w:rsidRPr="0015369B">
        <w:t xml:space="preserve">The display might include photos, pictures, books, </w:t>
      </w:r>
      <w:r w:rsidR="00E92333" w:rsidRPr="0015369B">
        <w:t xml:space="preserve">GBRMPA images, drawn images of animals and plants, </w:t>
      </w:r>
      <w:r w:rsidRPr="0015369B">
        <w:t>or items students may have found washed up on the beach e.g. shells, fish bones, crab cases.</w:t>
      </w:r>
      <w:r w:rsidR="00340386" w:rsidRPr="0015369B">
        <w:t xml:space="preserve"> </w:t>
      </w:r>
    </w:p>
    <w:p w14:paraId="1F2D0D79" w14:textId="77777777" w:rsidR="00AD22A9" w:rsidRPr="0015369B" w:rsidRDefault="008A1743" w:rsidP="00793777">
      <w:pPr>
        <w:pStyle w:val="TS-Numberedlist"/>
      </w:pPr>
      <w:r w:rsidRPr="0015369B">
        <w:t>As a part of the display, also start a word wall to continuously add to throughout the unit.</w:t>
      </w:r>
      <w:r w:rsidR="00340386" w:rsidRPr="0015369B">
        <w:t xml:space="preserve"> (See </w:t>
      </w:r>
      <w:r w:rsidR="00340386" w:rsidRPr="0015369B">
        <w:rPr>
          <w:i/>
        </w:rPr>
        <w:t>Resource 2 – Word bank</w:t>
      </w:r>
      <w:r w:rsidR="00340386" w:rsidRPr="0015369B">
        <w:t xml:space="preserve"> for examples of vocabulary).</w:t>
      </w:r>
      <w:r w:rsidRPr="0015369B">
        <w:t xml:space="preserve"> This should be displayed in a place where students can add to it each lesson. It may be done in alphabetical order or on moveable cards so that students can interact with the words and sort them into categories as they progress throughout the unit. </w:t>
      </w:r>
    </w:p>
    <w:p w14:paraId="1E6AB087" w14:textId="77777777" w:rsidR="008A1743" w:rsidRPr="0015369B" w:rsidRDefault="00AD22A9" w:rsidP="00AD22A9">
      <w:pPr>
        <w:pStyle w:val="TS-Numberedlist"/>
        <w:sectPr w:rsidR="008A1743" w:rsidRPr="0015369B" w:rsidSect="000F0498">
          <w:type w:val="continuous"/>
          <w:pgSz w:w="11906" w:h="16838" w:code="9"/>
          <w:pgMar w:top="1985" w:right="1134" w:bottom="1418" w:left="1134" w:header="709" w:footer="709" w:gutter="0"/>
          <w:cols w:num="2" w:space="708"/>
          <w:titlePg/>
          <w:docGrid w:linePitch="360"/>
        </w:sectPr>
      </w:pPr>
      <w:r w:rsidRPr="0015369B">
        <w:t xml:space="preserve">Start a science journal with the students to record their learning and reflections </w:t>
      </w:r>
      <w:r w:rsidRPr="0015369B">
        <w:lastRenderedPageBreak/>
        <w:t xml:space="preserve">after each science lesson. (See </w:t>
      </w:r>
      <w:r w:rsidRPr="0015369B">
        <w:rPr>
          <w:i/>
        </w:rPr>
        <w:t>Resource 3 – Student reflections</w:t>
      </w:r>
      <w:r w:rsidRPr="0015369B">
        <w:t xml:space="preserve"> for examples of sentence starters you can use to guide student reflections). The </w:t>
      </w:r>
      <w:r w:rsidRPr="0015369B">
        <w:lastRenderedPageBreak/>
        <w:t>science journal could be done in a simple ruled exercise book or a scrap book, or done on a computer in a format suitable to the class.</w:t>
      </w:r>
    </w:p>
    <w:p w14:paraId="7E02EF26" w14:textId="77777777" w:rsidR="008A1743" w:rsidRPr="0015369B" w:rsidRDefault="008A1743" w:rsidP="008A1743"/>
    <w:p w14:paraId="2F478C21" w14:textId="77777777" w:rsidR="00D17BE4" w:rsidRPr="00780440" w:rsidRDefault="00D17BE4" w:rsidP="00D17BE4">
      <w:pPr>
        <w:pStyle w:val="TS-Heading3"/>
      </w:pPr>
      <w:r>
        <w:rPr>
          <w:noProof/>
          <w:lang w:eastAsia="en-AU"/>
        </w:rPr>
        <w:drawing>
          <wp:inline distT="0" distB="0" distL="0" distR="0" wp14:anchorId="66D797B7" wp14:editId="77E43D7D">
            <wp:extent cx="450000" cy="517500"/>
            <wp:effectExtent l="0" t="0" r="7620" b="0"/>
            <wp:docPr id="252" name="Picture 2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1">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Pr="00780440">
        <w:t>Science Journal</w:t>
      </w:r>
    </w:p>
    <w:p w14:paraId="23A84807" w14:textId="77777777" w:rsidR="008A1743" w:rsidRPr="0015369B" w:rsidRDefault="00340386" w:rsidP="008A1743">
      <w:r w:rsidRPr="0015369B">
        <w:rPr>
          <w:noProof/>
          <w:lang w:eastAsia="en-AU"/>
        </w:rPr>
        <mc:AlternateContent>
          <mc:Choice Requires="wps">
            <w:drawing>
              <wp:inline distT="0" distB="0" distL="0" distR="0" wp14:anchorId="3C5947C9" wp14:editId="3A466D48">
                <wp:extent cx="6120000" cy="1085850"/>
                <wp:effectExtent l="0" t="0" r="14605" b="19050"/>
                <wp:docPr id="26" name="Rounded Rectangle 26"/>
                <wp:cNvGraphicFramePr/>
                <a:graphic xmlns:a="http://schemas.openxmlformats.org/drawingml/2006/main">
                  <a:graphicData uri="http://schemas.microsoft.com/office/word/2010/wordprocessingShape">
                    <wps:wsp>
                      <wps:cNvSpPr/>
                      <wps:spPr>
                        <a:xfrm>
                          <a:off x="0" y="0"/>
                          <a:ext cx="6120000" cy="10858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1F44D9" w14:textId="77777777" w:rsidR="000A1A79" w:rsidRDefault="000A1A79" w:rsidP="00D17BE4">
                            <w:pPr>
                              <w:pStyle w:val="TS-BubbleNormal"/>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9pt;height:85.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" fillcolor="white [3212]" strokecolor="#bfbfbf [2412]" strokeweight="1pt">
                <v:stroke dashstyle="dash" joinstyle="miter"/>
                <v:textbox>
                  <w:txbxContent>
                    <w:p w14:paraId="031F44D9" w14:textId="77777777" w:rsidR="000A1A79" w:rsidRDefault="000A1A79" w:rsidP="00D17BE4">
                      <w:pPr>
                        <w:pStyle w:val="TS-BubbleNormal"/>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v:textbox>
                <w10:anchorlock/>
              </v:roundrect>
            </w:pict>
          </mc:Fallback>
        </mc:AlternateContent>
      </w:r>
    </w:p>
    <w:p w14:paraId="09E00937" w14:textId="77777777" w:rsidR="008A1743" w:rsidRPr="00D17BE4" w:rsidRDefault="008A1743" w:rsidP="00D17BE4">
      <w:pPr>
        <w:pStyle w:val="TS-Heading3"/>
      </w:pPr>
      <w:r w:rsidRPr="0015369B">
        <w:t>Opportunities to monitor student learning</w:t>
      </w:r>
    </w:p>
    <w:p w14:paraId="72CE4032" w14:textId="77777777" w:rsidR="008A1743" w:rsidRPr="0015369B" w:rsidRDefault="008A1743" w:rsidP="00340386">
      <w:r w:rsidRPr="0015369B">
        <w:rPr>
          <w:noProof/>
          <w:lang w:eastAsia="en-AU"/>
        </w:rPr>
        <mc:AlternateContent>
          <mc:Choice Requires="wps">
            <w:drawing>
              <wp:inline distT="0" distB="0" distL="0" distR="0" wp14:anchorId="1EECC2CB" wp14:editId="27BC81AF">
                <wp:extent cx="6086475" cy="1304925"/>
                <wp:effectExtent l="0" t="0" r="28575" b="28575"/>
                <wp:docPr id="71" name="Rounded Rectangle 71"/>
                <wp:cNvGraphicFramePr/>
                <a:graphic xmlns:a="http://schemas.openxmlformats.org/drawingml/2006/main">
                  <a:graphicData uri="http://schemas.microsoft.com/office/word/2010/wordprocessingShape">
                    <wps:wsp>
                      <wps:cNvSpPr/>
                      <wps:spPr>
                        <a:xfrm>
                          <a:off x="723900" y="4648200"/>
                          <a:ext cx="6086475" cy="1304925"/>
                        </a:xfrm>
                        <a:prstGeom prst="roundRect">
                          <a:avLst>
                            <a:gd name="adj" fmla="val 2551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79D12C" w14:textId="6378ED21" w:rsidR="000A1A79" w:rsidRPr="00D17BE4" w:rsidRDefault="000A1A79" w:rsidP="00D17BE4">
                            <w:pPr>
                              <w:pStyle w:val="TS-BubbleNormal"/>
                              <w:rPr>
                                <w:b/>
                              </w:rPr>
                            </w:pPr>
                            <w:r w:rsidRPr="00D17BE4">
                              <w:rPr>
                                <w:b/>
                              </w:rPr>
                              <w:t>Diagnostic assessment opportunities:</w:t>
                            </w:r>
                          </w:p>
                          <w:p w14:paraId="005A8DBC" w14:textId="77777777" w:rsidR="000A1A79" w:rsidRPr="00D17BE4" w:rsidRDefault="000A1A79" w:rsidP="00D17BE4">
                            <w:pPr>
                              <w:pStyle w:val="TS-Bullet1"/>
                            </w:pPr>
                            <w:r w:rsidRPr="00D17BE4">
                              <w:t>Students' drawing and/or written work of their knowledge of the Great Barrier Reef.</w:t>
                            </w:r>
                          </w:p>
                          <w:p w14:paraId="2CFC0571" w14:textId="77777777" w:rsidR="000A1A79" w:rsidRPr="00D17BE4" w:rsidRDefault="000A1A79" w:rsidP="00D17BE4">
                            <w:pPr>
                              <w:pStyle w:val="TS-Bullet1"/>
                            </w:pPr>
                            <w:r w:rsidRPr="00D17BE4">
                              <w:t>Observations and records of student contributions to discussions about the Great Barrier 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79.25pt;height:102.75pt;visibility:visible;mso-wrap-style:square;mso-left-percent:-10001;mso-top-percent:-10001;mso-position-horizontal:absolute;mso-position-horizontal-relative:char;mso-position-vertical:absolute;mso-position-vertical-relative:line;mso-left-percent:-10001;mso-top-percent:-10001;v-text-anchor:top" arcsize="16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" fillcolor="white [3212]" strokecolor="#bfbfbf [2412]" strokeweight="1pt">
                <v:stroke dashstyle="dash" joinstyle="miter"/>
                <v:textbox>
                  <w:txbxContent>
                    <w:p w14:paraId="7479D12C" w14:textId="6378ED21" w:rsidR="000A1A79" w:rsidRPr="00D17BE4" w:rsidRDefault="000A1A79" w:rsidP="00D17BE4">
                      <w:pPr>
                        <w:pStyle w:val="TS-BubbleNormal"/>
                        <w:rPr>
                          <w:b/>
                        </w:rPr>
                      </w:pPr>
                      <w:r w:rsidRPr="00D17BE4">
                        <w:rPr>
                          <w:b/>
                        </w:rPr>
                        <w:t>Diagnostic assessment opportunities:</w:t>
                      </w:r>
                    </w:p>
                    <w:p w14:paraId="005A8DBC" w14:textId="77777777" w:rsidR="000A1A79" w:rsidRPr="00D17BE4" w:rsidRDefault="000A1A79" w:rsidP="00D17BE4">
                      <w:pPr>
                        <w:pStyle w:val="TS-Bullet1"/>
                      </w:pPr>
                      <w:r w:rsidRPr="00D17BE4">
                        <w:t>Students' drawing and/or written work of their knowledge of the Great Barrier Reef.</w:t>
                      </w:r>
                    </w:p>
                    <w:p w14:paraId="2CFC0571" w14:textId="77777777" w:rsidR="000A1A79" w:rsidRPr="00D17BE4" w:rsidRDefault="000A1A79" w:rsidP="00D17BE4">
                      <w:pPr>
                        <w:pStyle w:val="TS-Bullet1"/>
                      </w:pPr>
                      <w:r w:rsidRPr="00D17BE4">
                        <w:t>Observations and records of student contributions to discussions about the Great Barrier Reef.</w:t>
                      </w:r>
                    </w:p>
                  </w:txbxContent>
                </v:textbox>
                <w10:anchorlock/>
              </v:roundrect>
            </w:pict>
          </mc:Fallback>
        </mc:AlternateContent>
      </w:r>
    </w:p>
    <w:p w14:paraId="6D81A75C" w14:textId="77777777" w:rsidR="008A1743" w:rsidRPr="0015369B" w:rsidRDefault="008A1743" w:rsidP="008A1743">
      <w:pPr>
        <w:pStyle w:val="TS-Heading3"/>
      </w:pPr>
      <w:r w:rsidRPr="0015369B">
        <w:t>Resources</w:t>
      </w:r>
    </w:p>
    <w:p w14:paraId="21FE7587" w14:textId="77777777" w:rsidR="008A1743" w:rsidRPr="0015369B" w:rsidRDefault="008A1743" w:rsidP="008A1743">
      <w:r w:rsidRPr="0015369B">
        <w:rPr>
          <w:noProof/>
          <w:lang w:eastAsia="en-AU"/>
        </w:rPr>
        <mc:AlternateContent>
          <mc:Choice Requires="wps">
            <w:drawing>
              <wp:inline distT="0" distB="0" distL="0" distR="0" wp14:anchorId="36269B73" wp14:editId="40837B12">
                <wp:extent cx="6086475" cy="2724150"/>
                <wp:effectExtent l="0" t="0" r="28575" b="19050"/>
                <wp:docPr id="72" name="Rounded Rectangle 72"/>
                <wp:cNvGraphicFramePr/>
                <a:graphic xmlns:a="http://schemas.openxmlformats.org/drawingml/2006/main">
                  <a:graphicData uri="http://schemas.microsoft.com/office/word/2010/wordprocessingShape">
                    <wps:wsp>
                      <wps:cNvSpPr/>
                      <wps:spPr>
                        <a:xfrm>
                          <a:off x="723900" y="6457950"/>
                          <a:ext cx="6086475" cy="2724150"/>
                        </a:xfrm>
                        <a:prstGeom prst="roundRect">
                          <a:avLst>
                            <a:gd name="adj" fmla="val 1197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D184ED" w14:textId="77777777" w:rsidR="000A1A79" w:rsidRPr="00D17BE4" w:rsidRDefault="000A1A79" w:rsidP="00D17BE4">
                            <w:pPr>
                              <w:pStyle w:val="TS-Heading4"/>
                            </w:pPr>
                            <w:r>
                              <w:t>Printable resources</w:t>
                            </w:r>
                          </w:p>
                          <w:p w14:paraId="0CE57A54" w14:textId="77777777" w:rsidR="000A1A79" w:rsidRPr="00D17BE4" w:rsidRDefault="000A1A79" w:rsidP="00D17BE4">
                            <w:pPr>
                              <w:pStyle w:val="TS-Bullet1"/>
                              <w:rPr>
                                <w:i/>
                              </w:rPr>
                            </w:pPr>
                            <w:r w:rsidRPr="00D17BE4">
                              <w:rPr>
                                <w:i/>
                              </w:rPr>
                              <w:t>Resource 1 – TWLH chart</w:t>
                            </w:r>
                          </w:p>
                          <w:p w14:paraId="5A92904D" w14:textId="77777777" w:rsidR="000A1A79" w:rsidRPr="00D17BE4" w:rsidRDefault="000A1A79" w:rsidP="00D17BE4">
                            <w:pPr>
                              <w:pStyle w:val="TS-Bullet1"/>
                              <w:rPr>
                                <w:i/>
                              </w:rPr>
                            </w:pPr>
                            <w:r w:rsidRPr="00D17BE4">
                              <w:rPr>
                                <w:i/>
                              </w:rPr>
                              <w:t>Resource 2 – Word bank</w:t>
                            </w:r>
                          </w:p>
                          <w:p w14:paraId="43B6C51F" w14:textId="77777777" w:rsidR="000A1A79" w:rsidRPr="00D17BE4" w:rsidRDefault="000A1A79" w:rsidP="00D17BE4">
                            <w:pPr>
                              <w:pStyle w:val="TS-Bullet1"/>
                              <w:rPr>
                                <w:i/>
                              </w:rPr>
                            </w:pPr>
                            <w:r w:rsidRPr="00D17BE4">
                              <w:rPr>
                                <w:i/>
                              </w:rPr>
                              <w:t>Resource 3 – Student reflections</w:t>
                            </w:r>
                          </w:p>
                          <w:p w14:paraId="1CC1D7EF" w14:textId="77777777" w:rsidR="000A1A79" w:rsidRPr="00D17BE4" w:rsidRDefault="000A1A79" w:rsidP="00D17BE4">
                            <w:pPr>
                              <w:pStyle w:val="TS-Heading4"/>
                            </w:pPr>
                            <w:r>
                              <w:t>Other resources</w:t>
                            </w:r>
                          </w:p>
                          <w:p w14:paraId="53859D80" w14:textId="77777777" w:rsidR="000A1A79" w:rsidRPr="00D17BE4" w:rsidRDefault="000A1A79" w:rsidP="00D17BE4">
                            <w:pPr>
                              <w:pStyle w:val="TS-Bullet1"/>
                            </w:pPr>
                            <w:r w:rsidRPr="00D17BE4">
                              <w:t xml:space="preserve">Book about the Great Barrier Reef to read with students (with pictures of the Reef in it) such as the </w:t>
                            </w:r>
                            <w:r w:rsidRPr="00D17BE4">
                              <w:rPr>
                                <w:i/>
                              </w:rPr>
                              <w:t>Big Picture Book of the Great Barrier Reef</w:t>
                            </w:r>
                            <w:r w:rsidRPr="00D17BE4">
                              <w:t xml:space="preserve"> by Steve Parish.</w:t>
                            </w:r>
                          </w:p>
                          <w:p w14:paraId="15338BF5" w14:textId="63914BB5" w:rsidR="000A1A79" w:rsidRPr="00D17BE4" w:rsidRDefault="000A1A79" w:rsidP="00D17BE4">
                            <w:pPr>
                              <w:pStyle w:val="TS-Bullet1"/>
                            </w:pPr>
                            <w:r w:rsidRPr="00D17BE4">
                              <w:t>Paper and pencils for students to draw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79.25pt;height:214.5pt;visibility:visible;mso-wrap-style:square;mso-left-percent:-10001;mso-top-percent:-10001;mso-position-horizontal:absolute;mso-position-horizontal-relative:char;mso-position-vertical:absolute;mso-position-vertical-relative:line;mso-left-percent:-10001;mso-top-percent:-10001;v-text-anchor:top" arcsize="7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" fillcolor="white [3212]" strokecolor="#bfbfbf [2412]" strokeweight="1pt">
                <v:stroke dashstyle="dash" joinstyle="miter"/>
                <v:textbox>
                  <w:txbxContent>
                    <w:p w14:paraId="7CD184ED" w14:textId="77777777" w:rsidR="000A1A79" w:rsidRPr="00D17BE4" w:rsidRDefault="000A1A79" w:rsidP="00D17BE4">
                      <w:pPr>
                        <w:pStyle w:val="TS-Heading4"/>
                      </w:pPr>
                      <w:r>
                        <w:t>Printable resources</w:t>
                      </w:r>
                    </w:p>
                    <w:p w14:paraId="0CE57A54" w14:textId="77777777" w:rsidR="000A1A79" w:rsidRPr="00D17BE4" w:rsidRDefault="000A1A79" w:rsidP="00D17BE4">
                      <w:pPr>
                        <w:pStyle w:val="TS-Bullet1"/>
                        <w:rPr>
                          <w:i/>
                        </w:rPr>
                      </w:pPr>
                      <w:r w:rsidRPr="00D17BE4">
                        <w:rPr>
                          <w:i/>
                        </w:rPr>
                        <w:t>Resource 1 – TWLH chart</w:t>
                      </w:r>
                    </w:p>
                    <w:p w14:paraId="5A92904D" w14:textId="77777777" w:rsidR="000A1A79" w:rsidRPr="00D17BE4" w:rsidRDefault="000A1A79" w:rsidP="00D17BE4">
                      <w:pPr>
                        <w:pStyle w:val="TS-Bullet1"/>
                        <w:rPr>
                          <w:i/>
                        </w:rPr>
                      </w:pPr>
                      <w:r w:rsidRPr="00D17BE4">
                        <w:rPr>
                          <w:i/>
                        </w:rPr>
                        <w:t>Resource 2 – Word bank</w:t>
                      </w:r>
                    </w:p>
                    <w:p w14:paraId="43B6C51F" w14:textId="77777777" w:rsidR="000A1A79" w:rsidRPr="00D17BE4" w:rsidRDefault="000A1A79" w:rsidP="00D17BE4">
                      <w:pPr>
                        <w:pStyle w:val="TS-Bullet1"/>
                        <w:rPr>
                          <w:i/>
                        </w:rPr>
                      </w:pPr>
                      <w:r w:rsidRPr="00D17BE4">
                        <w:rPr>
                          <w:i/>
                        </w:rPr>
                        <w:t>Resource 3 – Student reflections</w:t>
                      </w:r>
                    </w:p>
                    <w:p w14:paraId="1CC1D7EF" w14:textId="77777777" w:rsidR="000A1A79" w:rsidRPr="00D17BE4" w:rsidRDefault="000A1A79" w:rsidP="00D17BE4">
                      <w:pPr>
                        <w:pStyle w:val="TS-Heading4"/>
                      </w:pPr>
                      <w:r>
                        <w:t>Other resources</w:t>
                      </w:r>
                    </w:p>
                    <w:p w14:paraId="53859D80" w14:textId="77777777" w:rsidR="000A1A79" w:rsidRPr="00D17BE4" w:rsidRDefault="000A1A79" w:rsidP="00D17BE4">
                      <w:pPr>
                        <w:pStyle w:val="TS-Bullet1"/>
                      </w:pPr>
                      <w:r w:rsidRPr="00D17BE4">
                        <w:t xml:space="preserve">Book about the Great Barrier Reef to read with students (with pictures of the Reef in it) such as the </w:t>
                      </w:r>
                      <w:r w:rsidRPr="00D17BE4">
                        <w:rPr>
                          <w:i/>
                        </w:rPr>
                        <w:t>Big Picture Book of the Great Barrier Reef</w:t>
                      </w:r>
                      <w:r w:rsidRPr="00D17BE4">
                        <w:t xml:space="preserve"> by Steve Parish.</w:t>
                      </w:r>
                    </w:p>
                    <w:p w14:paraId="15338BF5" w14:textId="63914BB5" w:rsidR="000A1A79" w:rsidRPr="00D17BE4" w:rsidRDefault="000A1A79" w:rsidP="00D17BE4">
                      <w:pPr>
                        <w:pStyle w:val="TS-Bullet1"/>
                      </w:pPr>
                      <w:r w:rsidRPr="00D17BE4">
                        <w:t>Paper and pencils for students to draw</w:t>
                      </w:r>
                    </w:p>
                  </w:txbxContent>
                </v:textbox>
                <w10:anchorlock/>
              </v:roundrect>
            </w:pict>
          </mc:Fallback>
        </mc:AlternateContent>
      </w:r>
    </w:p>
    <w:p w14:paraId="012671E3" w14:textId="77777777" w:rsidR="00AD22A9" w:rsidRPr="0015369B" w:rsidRDefault="00AD22A9" w:rsidP="0015369B">
      <w:pPr>
        <w:pStyle w:val="TS-5Es"/>
      </w:pPr>
      <w:r w:rsidRPr="0015369B">
        <w:rPr>
          <w:noProof/>
          <w:lang w:eastAsia="en-AU"/>
        </w:rPr>
        <w:lastRenderedPageBreak/>
        <mc:AlternateContent>
          <mc:Choice Requires="wps">
            <w:drawing>
              <wp:inline distT="0" distB="0" distL="0" distR="0" wp14:anchorId="170E4624" wp14:editId="19A59000">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F26B5" w14:textId="77777777" w:rsidR="000A1A79" w:rsidRDefault="000A1A79" w:rsidP="00AD22A9">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KC3A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0dVCgt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C8F26B5" w14:textId="77777777" w:rsidR="000A1A79" w:rsidRDefault="000A1A79" w:rsidP="00AD22A9">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7F920DF6" wp14:editId="4143A7D8">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002ED" w14:textId="77777777" w:rsidR="000A1A79" w:rsidRDefault="000A1A79" w:rsidP="00AD22A9">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A6002ED" w14:textId="77777777" w:rsidR="000A1A79" w:rsidRDefault="000A1A79" w:rsidP="00AD22A9">
                      <w:pPr>
                        <w:pStyle w:val="Tab-ON"/>
                      </w:pPr>
                      <w:r>
                        <w:t>Explore</w:t>
                      </w:r>
                    </w:p>
                  </w:txbxContent>
                </v:textbox>
                <w10:anchorlock/>
              </v:shape>
            </w:pict>
          </mc:Fallback>
        </mc:AlternateContent>
      </w:r>
      <w:r w:rsidRPr="0015369B">
        <w:rPr>
          <w:noProof/>
          <w:lang w:eastAsia="en-AU"/>
        </w:rPr>
        <mc:AlternateContent>
          <mc:Choice Requires="wps">
            <w:drawing>
              <wp:inline distT="0" distB="0" distL="0" distR="0" wp14:anchorId="14924282" wp14:editId="4A0E391C">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8B0FB" w14:textId="77777777" w:rsidR="000A1A79" w:rsidRDefault="000A1A79" w:rsidP="00AD22A9">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YALtCt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2D8B0FB" w14:textId="77777777" w:rsidR="000A1A79" w:rsidRDefault="000A1A79" w:rsidP="00AD22A9">
                      <w:pPr>
                        <w:pStyle w:val="Tab-OFF"/>
                      </w:pPr>
                      <w:r>
                        <w:t>Explain</w:t>
                      </w:r>
                    </w:p>
                  </w:txbxContent>
                </v:textbox>
                <w10:anchorlock/>
              </v:shape>
            </w:pict>
          </mc:Fallback>
        </mc:AlternateContent>
      </w:r>
      <w:r w:rsidRPr="0015369B">
        <w:rPr>
          <w:noProof/>
          <w:lang w:eastAsia="en-AU"/>
        </w:rPr>
        <mc:AlternateContent>
          <mc:Choice Requires="wps">
            <w:drawing>
              <wp:inline distT="0" distB="0" distL="0" distR="0" wp14:anchorId="1EB1D6BE" wp14:editId="2787FC42">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C0D12" w14:textId="77777777" w:rsidR="000A1A79" w:rsidRDefault="000A1A79" w:rsidP="00AD22A9">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qb3QIAAHE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AVy+pv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F3C0D12" w14:textId="77777777" w:rsidR="000A1A79" w:rsidRDefault="000A1A79" w:rsidP="00AD22A9">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26E54386" wp14:editId="445C3376">
                <wp:extent cx="1206000" cy="409575"/>
                <wp:effectExtent l="0" t="0" r="13335" b="28575"/>
                <wp:docPr id="25" name="Round Same Side Corner Rectangle 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60E92" w14:textId="77777777" w:rsidR="000A1A79" w:rsidRDefault="000A1A79" w:rsidP="00AD22A9">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FVADrv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A460E92" w14:textId="77777777" w:rsidR="000A1A79" w:rsidRDefault="000A1A79" w:rsidP="00AD22A9">
                      <w:pPr>
                        <w:pStyle w:val="Tab-OFF"/>
                      </w:pPr>
                      <w:r>
                        <w:t>Evaluate</w:t>
                      </w:r>
                    </w:p>
                  </w:txbxContent>
                </v:textbox>
                <w10:anchorlock/>
              </v:shape>
            </w:pict>
          </mc:Fallback>
        </mc:AlternateContent>
      </w:r>
    </w:p>
    <w:p w14:paraId="3AEBC444" w14:textId="77777777" w:rsidR="00AD22A9" w:rsidRPr="0015369B" w:rsidRDefault="00AD22A9" w:rsidP="00AD22A9">
      <w:pPr>
        <w:sectPr w:rsidR="00AD22A9" w:rsidRPr="0015369B" w:rsidSect="000F0498">
          <w:type w:val="continuous"/>
          <w:pgSz w:w="11906" w:h="16838" w:code="9"/>
          <w:pgMar w:top="1985" w:right="1134" w:bottom="1418" w:left="1134" w:header="709" w:footer="709" w:gutter="0"/>
          <w:cols w:space="708"/>
          <w:titlePg/>
          <w:docGrid w:linePitch="360"/>
        </w:sectPr>
      </w:pPr>
    </w:p>
    <w:p w14:paraId="01D54464" w14:textId="77777777" w:rsidR="00AD22A9" w:rsidRPr="0015369B" w:rsidRDefault="00AD22A9" w:rsidP="00AD22A9">
      <w:pPr>
        <w:pStyle w:val="TS-Lesson"/>
      </w:pPr>
      <w:r w:rsidRPr="0015369B">
        <w:rPr>
          <w:b/>
        </w:rPr>
        <w:lastRenderedPageBreak/>
        <w:t>Lesson 2:</w:t>
      </w:r>
      <w:r w:rsidRPr="0015369B">
        <w:rPr>
          <w:b/>
        </w:rPr>
        <w:tab/>
      </w:r>
      <w:r w:rsidRPr="0015369B">
        <w:t>What do we know about the Great Barrier Reef?</w:t>
      </w:r>
    </w:p>
    <w:p w14:paraId="6DAD6D8B" w14:textId="77777777" w:rsidR="00AD22A9" w:rsidRPr="0015369B" w:rsidRDefault="00AD22A9" w:rsidP="00AD22A9">
      <w:r w:rsidRPr="0015369B">
        <w:rPr>
          <w:b/>
        </w:rPr>
        <w:lastRenderedPageBreak/>
        <w:t>Duration:</w:t>
      </w:r>
      <w:r w:rsidRPr="0015369B">
        <w:t xml:space="preserve"> 50 minutes</w:t>
      </w:r>
    </w:p>
    <w:p w14:paraId="315056B3" w14:textId="77777777" w:rsidR="00AD22A9" w:rsidRPr="0015369B" w:rsidRDefault="00AD22A9" w:rsidP="00AD22A9">
      <w:pPr>
        <w:sectPr w:rsidR="00AD22A9" w:rsidRPr="0015369B" w:rsidSect="005C3224">
          <w:type w:val="continuous"/>
          <w:pgSz w:w="11906" w:h="16838" w:code="9"/>
          <w:pgMar w:top="1985" w:right="1134" w:bottom="1418" w:left="1134" w:header="709" w:footer="709" w:gutter="0"/>
          <w:cols w:num="2" w:space="708" w:equalWidth="0">
            <w:col w:w="5670" w:space="708"/>
            <w:col w:w="3260"/>
          </w:cols>
          <w:titlePg/>
          <w:docGrid w:linePitch="360"/>
        </w:sectPr>
      </w:pPr>
    </w:p>
    <w:p w14:paraId="721ADC7A" w14:textId="77777777" w:rsidR="00AD22A9" w:rsidRPr="0015369B" w:rsidRDefault="00AD22A9" w:rsidP="00AD22A9">
      <w:r w:rsidRPr="0015369B">
        <w:rPr>
          <w:noProof/>
          <w:lang w:eastAsia="en-AU"/>
        </w:rPr>
        <w:lastRenderedPageBreak/>
        <mc:AlternateContent>
          <mc:Choice Requires="wps">
            <w:drawing>
              <wp:inline distT="0" distB="0" distL="0" distR="0" wp14:anchorId="202F1028" wp14:editId="19FA08BB">
                <wp:extent cx="6119495" cy="1095375"/>
                <wp:effectExtent l="0" t="0" r="14605" b="28575"/>
                <wp:docPr id="7" name="Rounded Rectangle 7"/>
                <wp:cNvGraphicFramePr/>
                <a:graphic xmlns:a="http://schemas.openxmlformats.org/drawingml/2006/main">
                  <a:graphicData uri="http://schemas.microsoft.com/office/word/2010/wordprocessingShape">
                    <wps:wsp>
                      <wps:cNvSpPr/>
                      <wps:spPr>
                        <a:xfrm>
                          <a:off x="0" y="0"/>
                          <a:ext cx="6119495" cy="10953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776828" w14:textId="77777777" w:rsidR="000A1A79" w:rsidRDefault="000A1A79" w:rsidP="00AD22A9">
                            <w:pPr>
                              <w:pStyle w:val="TS-Purpose"/>
                              <w:tabs>
                                <w:tab w:val="clear" w:pos="1418"/>
                              </w:tabs>
                              <w:ind w:left="0" w:firstLine="0"/>
                            </w:pPr>
                            <w:r>
                              <w:rPr>
                                <w:b/>
                              </w:rPr>
                              <w:t>Lesson objectives</w:t>
                            </w:r>
                            <w:r>
                              <w:rPr>
                                <w:b/>
                              </w:rPr>
                              <w:br/>
                            </w:r>
                            <w:r>
                              <w:t>Students will:</w:t>
                            </w:r>
                          </w:p>
                          <w:p w14:paraId="2E2560E1" w14:textId="469B0ABF" w:rsidR="000A1A79" w:rsidRDefault="000A1A79" w:rsidP="00A71315">
                            <w:pPr>
                              <w:pStyle w:val="TS-Bullet1"/>
                            </w:pPr>
                            <w:proofErr w:type="gramStart"/>
                            <w:r>
                              <w:t>describe</w:t>
                            </w:r>
                            <w:proofErr w:type="gramEnd"/>
                            <w:r>
                              <w:t xml:space="preserve"> what they know about the Great Barrier 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 o:spid="_x0000_s1040" style="width:481.85pt;height:86.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" fillcolor="white [3212]" strokecolor="#bfbfbf [2412]" strokeweight="1pt">
                <v:stroke dashstyle="dash" joinstyle="miter"/>
                <v:textbox>
                  <w:txbxContent>
                    <w:p w14:paraId="18776828" w14:textId="77777777" w:rsidR="000A1A79" w:rsidRDefault="000A1A79" w:rsidP="00AD22A9">
                      <w:pPr>
                        <w:pStyle w:val="TS-Purpose"/>
                        <w:tabs>
                          <w:tab w:val="clear" w:pos="1418"/>
                        </w:tabs>
                        <w:ind w:left="0" w:firstLine="0"/>
                      </w:pPr>
                      <w:r>
                        <w:rPr>
                          <w:b/>
                        </w:rPr>
                        <w:t>Lesson objectives</w:t>
                      </w:r>
                      <w:r>
                        <w:rPr>
                          <w:b/>
                        </w:rPr>
                        <w:br/>
                      </w:r>
                      <w:r>
                        <w:t>Students will:</w:t>
                      </w:r>
                    </w:p>
                    <w:p w14:paraId="2E2560E1" w14:textId="469B0ABF" w:rsidR="000A1A79" w:rsidRDefault="000A1A79" w:rsidP="00A71315">
                      <w:pPr>
                        <w:pStyle w:val="TS-Bullet1"/>
                      </w:pPr>
                      <w:proofErr w:type="gramStart"/>
                      <w:r>
                        <w:t>describe</w:t>
                      </w:r>
                      <w:proofErr w:type="gramEnd"/>
                      <w:r>
                        <w:t xml:space="preserve"> what they know about the Great Barrier Reef.</w:t>
                      </w:r>
                    </w:p>
                  </w:txbxContent>
                </v:textbox>
                <w10:anchorlock/>
              </v:roundrect>
            </w:pict>
          </mc:Fallback>
        </mc:AlternateContent>
      </w:r>
    </w:p>
    <w:p w14:paraId="292F7053" w14:textId="14F6DAD5" w:rsidR="00AD22A9" w:rsidRPr="0015369B" w:rsidRDefault="00AD22A9" w:rsidP="00AD22A9">
      <w:pPr>
        <w:pStyle w:val="TS-Heading3"/>
        <w:rPr>
          <w:b w:val="0"/>
        </w:rPr>
      </w:pPr>
      <w:r w:rsidRPr="0015369B">
        <w:t>Suggested learning sequence</w:t>
      </w:r>
    </w:p>
    <w:p w14:paraId="1BF4DAC0" w14:textId="77777777" w:rsidR="00BB06FE" w:rsidRPr="0015369B" w:rsidRDefault="00BB06FE" w:rsidP="00AD22A9">
      <w:pPr>
        <w:pStyle w:val="TS-Heading3"/>
        <w:rPr>
          <w:b w:val="0"/>
        </w:rPr>
        <w:sectPr w:rsidR="00BB06FE" w:rsidRPr="0015369B" w:rsidSect="000F0498">
          <w:type w:val="continuous"/>
          <w:pgSz w:w="11906" w:h="16838" w:code="9"/>
          <w:pgMar w:top="1985" w:right="1134" w:bottom="1418" w:left="1134" w:header="709" w:footer="709" w:gutter="0"/>
          <w:cols w:space="708"/>
          <w:titlePg/>
          <w:docGrid w:linePitch="360"/>
        </w:sectPr>
      </w:pPr>
    </w:p>
    <w:p w14:paraId="5D35E66F" w14:textId="77D60DFB" w:rsidR="00D17BE4" w:rsidRPr="00D17BE4" w:rsidRDefault="00D17BE4" w:rsidP="00D17BE4">
      <w:r w:rsidRPr="00D17BE4">
        <w:rPr>
          <w:b/>
        </w:rPr>
        <w:lastRenderedPageBreak/>
        <w:t>Introduction</w:t>
      </w:r>
      <w:r w:rsidRPr="00D17BE4">
        <w:t xml:space="preserve"> - Is the Great Barrier Reef an environment?</w:t>
      </w:r>
    </w:p>
    <w:p w14:paraId="1B78ACE0" w14:textId="77777777" w:rsidR="00AD22A9" w:rsidRPr="0015369B" w:rsidRDefault="00AD22A9" w:rsidP="00D17BE4">
      <w:pPr>
        <w:pStyle w:val="TS-Numberedlist"/>
        <w:numPr>
          <w:ilvl w:val="0"/>
          <w:numId w:val="42"/>
        </w:numPr>
        <w:ind w:left="567" w:hanging="142"/>
      </w:pPr>
      <w:r w:rsidRPr="0015369B">
        <w:t xml:space="preserve">Introduce </w:t>
      </w:r>
      <w:r w:rsidRPr="00D17BE4">
        <w:t xml:space="preserve">the </w:t>
      </w:r>
      <w:r w:rsidRPr="0015369B">
        <w:t>term ‘environment’. Ask the students what this word means to them and record their answers on a wall chart.</w:t>
      </w:r>
      <w:r w:rsidR="00D24F11" w:rsidRPr="0015369B">
        <w:t xml:space="preserve"> As a class</w:t>
      </w:r>
      <w:r w:rsidR="007038D3" w:rsidRPr="0015369B">
        <w:t>,</w:t>
      </w:r>
      <w:r w:rsidR="00D24F11" w:rsidRPr="0015369B">
        <w:t xml:space="preserve"> discuss:</w:t>
      </w:r>
    </w:p>
    <w:p w14:paraId="7F8CDEE5" w14:textId="77777777" w:rsidR="00BB06FE" w:rsidRPr="00D17BE4" w:rsidRDefault="00BB06FE" w:rsidP="00D17BE4">
      <w:pPr>
        <w:pStyle w:val="TS-Bullet2"/>
      </w:pPr>
      <w:r w:rsidRPr="00D17BE4">
        <w:t>What is the Great Barrier Reef?</w:t>
      </w:r>
    </w:p>
    <w:p w14:paraId="5A4FE902" w14:textId="77777777" w:rsidR="00D24F11" w:rsidRPr="00D17BE4" w:rsidRDefault="00D24F11" w:rsidP="00D17BE4">
      <w:pPr>
        <w:pStyle w:val="TS-Bullet2"/>
      </w:pPr>
      <w:r w:rsidRPr="00D17BE4">
        <w:t xml:space="preserve">Is the Great Barrier Reef an environment? </w:t>
      </w:r>
    </w:p>
    <w:p w14:paraId="46AAC845" w14:textId="77777777" w:rsidR="00D24F11" w:rsidRPr="00D17BE4" w:rsidRDefault="00D24F11" w:rsidP="00D17BE4">
      <w:pPr>
        <w:pStyle w:val="TS-Bullet2"/>
      </w:pPr>
      <w:r w:rsidRPr="00D17BE4">
        <w:t xml:space="preserve">Where is the Great Barrier Reef? </w:t>
      </w:r>
      <w:r w:rsidRPr="00D17BE4">
        <w:rPr>
          <w:i/>
        </w:rPr>
        <w:t>(Have a map ready for students to point out where it is or show them if they do not know.)</w:t>
      </w:r>
    </w:p>
    <w:p w14:paraId="2C4D3B89" w14:textId="77777777" w:rsidR="00D24F11" w:rsidRPr="0015369B" w:rsidRDefault="00D24F11" w:rsidP="00D24F11">
      <w:pPr>
        <w:pStyle w:val="TS-Numberedlist"/>
        <w:numPr>
          <w:ilvl w:val="0"/>
          <w:numId w:val="0"/>
        </w:numPr>
        <w:tabs>
          <w:tab w:val="clear" w:pos="567"/>
          <w:tab w:val="left" w:pos="0"/>
        </w:tabs>
        <w:ind w:left="284" w:hanging="284"/>
      </w:pPr>
      <w:r w:rsidRPr="0015369B">
        <w:rPr>
          <w:b/>
        </w:rPr>
        <w:t>Activity –</w:t>
      </w:r>
      <w:r w:rsidRPr="0015369B">
        <w:t xml:space="preserve"> </w:t>
      </w:r>
      <w:r w:rsidR="00BB06FE" w:rsidRPr="0015369B">
        <w:t>Reef h</w:t>
      </w:r>
      <w:r w:rsidRPr="0015369B">
        <w:t xml:space="preserve">ot potato </w:t>
      </w:r>
    </w:p>
    <w:p w14:paraId="29F1B483" w14:textId="77777777" w:rsidR="00D24F11" w:rsidRPr="0015369B" w:rsidRDefault="00D24F11" w:rsidP="00D24F11">
      <w:pPr>
        <w:pStyle w:val="TS-Numberedlist"/>
      </w:pPr>
      <w:r w:rsidRPr="0015369B">
        <w:t>Explain to students they are going to participate in a hot potato activity.</w:t>
      </w:r>
    </w:p>
    <w:p w14:paraId="38A6D2D7" w14:textId="77777777" w:rsidR="00D24F11" w:rsidRPr="00D17BE4" w:rsidRDefault="00D24F11" w:rsidP="00D17BE4">
      <w:pPr>
        <w:pStyle w:val="TS-Bullet2"/>
      </w:pPr>
      <w:r w:rsidRPr="00D17BE4">
        <w:t xml:space="preserve">Each group gets a large sheet of paper and must answer the question on it as best they can (be creative and imaginative) before the time limit is up. </w:t>
      </w:r>
    </w:p>
    <w:p w14:paraId="72F3665B" w14:textId="77777777" w:rsidR="00D24F11" w:rsidRPr="00D17BE4" w:rsidRDefault="00D24F11" w:rsidP="00D17BE4">
      <w:pPr>
        <w:pStyle w:val="TS-Bullet2"/>
      </w:pPr>
      <w:r w:rsidRPr="00D17BE4">
        <w:t>The teacher is to set the time limit according to the needs of the class.</w:t>
      </w:r>
    </w:p>
    <w:p w14:paraId="7EAAB29B" w14:textId="77777777" w:rsidR="00BB06FE" w:rsidRPr="00D17BE4" w:rsidRDefault="00D24F11" w:rsidP="00D17BE4">
      <w:pPr>
        <w:pStyle w:val="TS-Bullet2"/>
      </w:pPr>
      <w:r w:rsidRPr="00D17BE4">
        <w:t>When the time limit is up, groups rotate the papers around so that each group gets a turn at answering each question.</w:t>
      </w:r>
    </w:p>
    <w:p w14:paraId="7592E6C1" w14:textId="77777777" w:rsidR="00D24F11" w:rsidRPr="0015369B" w:rsidRDefault="00D24F11" w:rsidP="00D24F11">
      <w:pPr>
        <w:pStyle w:val="TS-Numberedlist"/>
      </w:pPr>
      <w:r w:rsidRPr="0015369B">
        <w:t>Divide students into groups of three or four.</w:t>
      </w:r>
    </w:p>
    <w:p w14:paraId="1FAB8376" w14:textId="77777777" w:rsidR="00D24F11" w:rsidRPr="0015369B" w:rsidRDefault="00D24F11" w:rsidP="00D24F11">
      <w:pPr>
        <w:pStyle w:val="TS-Numberedlist"/>
      </w:pPr>
      <w:r w:rsidRPr="0015369B">
        <w:lastRenderedPageBreak/>
        <w:t>Provide each group with a large sheet of paper with one of questions below. You may change these questions, add more or take some away according to number of groups and to suit the needs of the class. Read the questions out and explain any difficult words, but do not discuss the questions.</w:t>
      </w:r>
    </w:p>
    <w:p w14:paraId="11DEF766" w14:textId="77777777" w:rsidR="00D24F11" w:rsidRPr="00D17BE4" w:rsidRDefault="00D24F11" w:rsidP="00D17BE4">
      <w:pPr>
        <w:pStyle w:val="TS-Bullet2"/>
      </w:pPr>
      <w:r w:rsidRPr="00D17BE4">
        <w:t xml:space="preserve">What different animals live on the Great Barrier Reef? </w:t>
      </w:r>
    </w:p>
    <w:p w14:paraId="31C5BA01" w14:textId="77777777" w:rsidR="00F42E48" w:rsidRPr="00D17BE4" w:rsidRDefault="00F42E48" w:rsidP="00D17BE4">
      <w:pPr>
        <w:pStyle w:val="TS-Bullet2"/>
      </w:pPr>
      <w:r w:rsidRPr="00D17BE4">
        <w:t>What different plants live on the Great Barrier Reef</w:t>
      </w:r>
    </w:p>
    <w:p w14:paraId="097D89D0" w14:textId="77777777" w:rsidR="00D24F11" w:rsidRPr="00D17BE4" w:rsidRDefault="00D24F11" w:rsidP="00D17BE4">
      <w:pPr>
        <w:pStyle w:val="TS-Bullet2"/>
      </w:pPr>
      <w:r w:rsidRPr="00D17BE4">
        <w:t xml:space="preserve">What do animals eat at the Great Barrier Reef? </w:t>
      </w:r>
    </w:p>
    <w:p w14:paraId="301CB50C" w14:textId="77777777" w:rsidR="00D24F11" w:rsidRPr="00D17BE4" w:rsidRDefault="00D24F11" w:rsidP="00D17BE4">
      <w:pPr>
        <w:pStyle w:val="TS-Bullet2"/>
      </w:pPr>
      <w:r w:rsidRPr="00D17BE4">
        <w:t>Give examples of non-living things on Great Barrier Reef.</w:t>
      </w:r>
    </w:p>
    <w:p w14:paraId="585A67F2" w14:textId="77777777" w:rsidR="00D24F11" w:rsidRPr="00D17BE4" w:rsidRDefault="00D24F11" w:rsidP="00D17BE4">
      <w:pPr>
        <w:pStyle w:val="TS-Bullet2"/>
      </w:pPr>
      <w:r w:rsidRPr="00D17BE4">
        <w:t xml:space="preserve">How do animals help each other on the Great Barrier Reef? </w:t>
      </w:r>
    </w:p>
    <w:p w14:paraId="1F529FE9" w14:textId="77777777" w:rsidR="00F42E48" w:rsidRPr="00D17BE4" w:rsidRDefault="00D24F11" w:rsidP="00D17BE4">
      <w:pPr>
        <w:pStyle w:val="TS-Bullet2"/>
      </w:pPr>
      <w:r w:rsidRPr="00D17BE4">
        <w:t>Give examples of how sea animals use living and non-living things to help them survive on the Great Barrier Reef.</w:t>
      </w:r>
    </w:p>
    <w:p w14:paraId="449539A0" w14:textId="301B943F" w:rsidR="00D24F11" w:rsidRPr="0015369B" w:rsidRDefault="00D17BE4" w:rsidP="00D24F11">
      <w:pPr>
        <w:pStyle w:val="TS-Numberedlist"/>
      </w:pPr>
      <w:r>
        <w:br w:type="column"/>
      </w:r>
      <w:r w:rsidR="00D24F11" w:rsidRPr="0015369B">
        <w:lastRenderedPageBreak/>
        <w:t xml:space="preserve">When all groups have had an opportunity to answer each question, display each sheet and read though </w:t>
      </w:r>
      <w:r w:rsidR="00327B1B" w:rsidRPr="0015369B">
        <w:t xml:space="preserve">and discuss </w:t>
      </w:r>
      <w:r w:rsidR="00D24F11" w:rsidRPr="0015369B">
        <w:t xml:space="preserve">some of the answers. </w:t>
      </w:r>
      <w:r w:rsidR="00327B1B" w:rsidRPr="0015369B">
        <w:t>A</w:t>
      </w:r>
      <w:r w:rsidR="00D24F11" w:rsidRPr="0015369B">
        <w:t>sk students to explain some of their answers.</w:t>
      </w:r>
    </w:p>
    <w:p w14:paraId="2BD07E07" w14:textId="77777777" w:rsidR="00F42E48" w:rsidRPr="0015369B" w:rsidRDefault="00F42E48" w:rsidP="00D24F11">
      <w:pPr>
        <w:pStyle w:val="TS-Numberedlist"/>
      </w:pPr>
      <w:r w:rsidRPr="0015369B">
        <w:t xml:space="preserve">Place question marks next to anything that may not be correct </w:t>
      </w:r>
      <w:r w:rsidR="00327B1B" w:rsidRPr="0015369B">
        <w:t xml:space="preserve">or you are unsure of </w:t>
      </w:r>
      <w:r w:rsidRPr="0015369B">
        <w:t>(</w:t>
      </w:r>
      <w:r w:rsidR="00327B1B" w:rsidRPr="0015369B">
        <w:t>for instance,</w:t>
      </w:r>
      <w:r w:rsidRPr="0015369B">
        <w:t xml:space="preserve"> students may think coral is non-living) and return to these </w:t>
      </w:r>
      <w:r w:rsidR="00327B1B" w:rsidRPr="0015369B">
        <w:t xml:space="preserve">question marks </w:t>
      </w:r>
      <w:r w:rsidRPr="0015369B">
        <w:t>in subsequent lessons (e.g. lesson 4 and 5).</w:t>
      </w:r>
    </w:p>
    <w:p w14:paraId="787F9048" w14:textId="77777777" w:rsidR="00D24F11" w:rsidRPr="0015369B" w:rsidRDefault="00D24F11" w:rsidP="00D24F11">
      <w:pPr>
        <w:pStyle w:val="TS-Numberedlist"/>
      </w:pPr>
      <w:r w:rsidRPr="0015369B">
        <w:lastRenderedPageBreak/>
        <w:t xml:space="preserve">Add any questions students may have about </w:t>
      </w:r>
      <w:r w:rsidR="00734C5C" w:rsidRPr="0015369B">
        <w:t>t</w:t>
      </w:r>
      <w:r w:rsidR="00BB06FE" w:rsidRPr="0015369B">
        <w:t>he Great Barrier Reef</w:t>
      </w:r>
      <w:r w:rsidRPr="0015369B">
        <w:t xml:space="preserve"> to the W of the TWLH chart (See </w:t>
      </w:r>
      <w:r w:rsidRPr="0015369B">
        <w:rPr>
          <w:i/>
        </w:rPr>
        <w:t>Resource 1 – TWLH chart</w:t>
      </w:r>
      <w:r w:rsidRPr="0015369B">
        <w:t xml:space="preserve"> for individual charts).</w:t>
      </w:r>
    </w:p>
    <w:p w14:paraId="50CF0DC5" w14:textId="77777777" w:rsidR="00D24F11" w:rsidRPr="0015369B" w:rsidRDefault="00D24F11" w:rsidP="00D24F11">
      <w:pPr>
        <w:pStyle w:val="TS-Numberedlist"/>
      </w:pPr>
      <w:r w:rsidRPr="0015369B">
        <w:t xml:space="preserve">Add new words to the word wall. (See </w:t>
      </w:r>
      <w:r w:rsidRPr="0015369B">
        <w:rPr>
          <w:i/>
        </w:rPr>
        <w:t>Resource 2 – Word bank</w:t>
      </w:r>
      <w:r w:rsidRPr="0015369B">
        <w:t xml:space="preserve"> for examples of vocabulary).</w:t>
      </w:r>
    </w:p>
    <w:p w14:paraId="325022E6" w14:textId="44BFB314" w:rsidR="00D24F11" w:rsidRPr="0015369B" w:rsidRDefault="00D24F11" w:rsidP="00D24F11">
      <w:pPr>
        <w:pStyle w:val="TS-Numberedlist"/>
        <w:sectPr w:rsidR="00D24F11" w:rsidRPr="0015369B" w:rsidSect="000F0498">
          <w:type w:val="continuous"/>
          <w:pgSz w:w="11906" w:h="16838" w:code="9"/>
          <w:pgMar w:top="1985" w:right="1134" w:bottom="1418" w:left="1134" w:header="709" w:footer="709" w:gutter="0"/>
          <w:cols w:num="2" w:space="708"/>
          <w:titlePg/>
          <w:docGrid w:linePitch="360"/>
        </w:sectPr>
      </w:pPr>
      <w:r w:rsidRPr="0015369B">
        <w:t xml:space="preserve">Students can add their learning and reflections to their science journal. (See </w:t>
      </w:r>
      <w:r w:rsidRPr="0015369B">
        <w:rPr>
          <w:i/>
        </w:rPr>
        <w:t>Resource 3 – Student reflections</w:t>
      </w:r>
      <w:r w:rsidRPr="0015369B">
        <w:t xml:space="preserve"> for examples of sentence starters you can use to guide student reflections</w:t>
      </w:r>
      <w:r w:rsidR="00D17BE4">
        <w:t>)</w:t>
      </w:r>
    </w:p>
    <w:p w14:paraId="5A0B8430" w14:textId="77777777" w:rsidR="00AD22A9" w:rsidRPr="0015369B" w:rsidRDefault="00AD22A9" w:rsidP="00AD22A9">
      <w:pPr>
        <w:pStyle w:val="TS-Numberedlist"/>
        <w:numPr>
          <w:ilvl w:val="0"/>
          <w:numId w:val="0"/>
        </w:numPr>
        <w:sectPr w:rsidR="00AD22A9" w:rsidRPr="0015369B" w:rsidSect="000F0498">
          <w:type w:val="continuous"/>
          <w:pgSz w:w="11906" w:h="16838" w:code="9"/>
          <w:pgMar w:top="1985" w:right="1134" w:bottom="1418" w:left="1134" w:header="709" w:footer="709" w:gutter="0"/>
          <w:cols w:num="2" w:space="708"/>
          <w:titlePg/>
          <w:docGrid w:linePitch="360"/>
        </w:sectPr>
      </w:pPr>
    </w:p>
    <w:p w14:paraId="06DB0008" w14:textId="77777777" w:rsidR="00AD22A9" w:rsidRPr="00D17BE4" w:rsidRDefault="00AD22A9" w:rsidP="00D17BE4">
      <w:pPr>
        <w:pStyle w:val="TS-Heading3"/>
      </w:pPr>
      <w:r w:rsidRPr="0015369B">
        <w:lastRenderedPageBreak/>
        <w:t>Opportunities to monitor student learning</w:t>
      </w:r>
    </w:p>
    <w:p w14:paraId="1A9CD72D" w14:textId="77777777" w:rsidR="00AD22A9" w:rsidRPr="0015369B" w:rsidRDefault="00AD22A9" w:rsidP="00AD22A9">
      <w:r w:rsidRPr="0015369B">
        <w:rPr>
          <w:noProof/>
          <w:lang w:eastAsia="en-AU"/>
        </w:rPr>
        <mc:AlternateContent>
          <mc:Choice Requires="wps">
            <w:drawing>
              <wp:inline distT="0" distB="0" distL="0" distR="0" wp14:anchorId="3011FE55" wp14:editId="5EBE18CF">
                <wp:extent cx="6120000" cy="1285875"/>
                <wp:effectExtent l="0" t="0" r="14605" b="28575"/>
                <wp:docPr id="10" name="Rounded Rectangle 10"/>
                <wp:cNvGraphicFramePr/>
                <a:graphic xmlns:a="http://schemas.openxmlformats.org/drawingml/2006/main">
                  <a:graphicData uri="http://schemas.microsoft.com/office/word/2010/wordprocessingShape">
                    <wps:wsp>
                      <wps:cNvSpPr/>
                      <wps:spPr>
                        <a:xfrm>
                          <a:off x="0" y="0"/>
                          <a:ext cx="6120000" cy="1285875"/>
                        </a:xfrm>
                        <a:prstGeom prst="roundRect">
                          <a:avLst>
                            <a:gd name="adj" fmla="val 2545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5BC5F8" w14:textId="0945D252" w:rsidR="000A1A79" w:rsidRPr="00D17BE4" w:rsidRDefault="000A1A79" w:rsidP="00D17BE4">
                            <w:pPr>
                              <w:pStyle w:val="TS-BubbleNormal"/>
                              <w:rPr>
                                <w:b/>
                              </w:rPr>
                            </w:pPr>
                            <w:r w:rsidRPr="00D17BE4">
                              <w:rPr>
                                <w:b/>
                              </w:rPr>
                              <w:t>Diagnostic assessment opportunities:</w:t>
                            </w:r>
                          </w:p>
                          <w:p w14:paraId="53C6AC9C" w14:textId="77777777" w:rsidR="000A1A79" w:rsidRPr="00D17BE4" w:rsidRDefault="000A1A79" w:rsidP="00D17BE4">
                            <w:pPr>
                              <w:pStyle w:val="TS-Bullet1"/>
                            </w:pPr>
                            <w:r w:rsidRPr="00D17BE4">
                              <w:t>Observations and records of student contributions about the Great Barrier Reef.</w:t>
                            </w:r>
                          </w:p>
                          <w:p w14:paraId="07D8BDA2" w14:textId="77777777" w:rsidR="000A1A79" w:rsidRPr="00D17BE4" w:rsidRDefault="000A1A79" w:rsidP="00D17BE4">
                            <w:pPr>
                              <w:pStyle w:val="TS-Bullet1"/>
                            </w:pPr>
                            <w:r w:rsidRPr="00D17BE4">
                              <w:t>Identify ‘facts’ with question marks and use these to adjust plans for future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 o:spid="_x0000_s1041" style="width:481.9pt;height:101.25pt;visibility:visible;mso-wrap-style:square;mso-left-percent:-10001;mso-top-percent:-10001;mso-position-horizontal:absolute;mso-position-horizontal-relative:char;mso-position-vertical:absolute;mso-position-vertical-relative:line;mso-left-percent:-10001;mso-top-percent:-10001;v-text-anchor:top" arcsize="1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" fillcolor="white [3212]" strokecolor="#bfbfbf [2412]" strokeweight="1pt">
                <v:stroke dashstyle="dash" joinstyle="miter"/>
                <v:textbox>
                  <w:txbxContent>
                    <w:p w14:paraId="585BC5F8" w14:textId="0945D252" w:rsidR="000A1A79" w:rsidRPr="00D17BE4" w:rsidRDefault="000A1A79" w:rsidP="00D17BE4">
                      <w:pPr>
                        <w:pStyle w:val="TS-BubbleNormal"/>
                        <w:rPr>
                          <w:b/>
                        </w:rPr>
                      </w:pPr>
                      <w:r w:rsidRPr="00D17BE4">
                        <w:rPr>
                          <w:b/>
                        </w:rPr>
                        <w:t>Diagnostic assessment opportunities:</w:t>
                      </w:r>
                    </w:p>
                    <w:p w14:paraId="53C6AC9C" w14:textId="77777777" w:rsidR="000A1A79" w:rsidRPr="00D17BE4" w:rsidRDefault="000A1A79" w:rsidP="00D17BE4">
                      <w:pPr>
                        <w:pStyle w:val="TS-Bullet1"/>
                      </w:pPr>
                      <w:r w:rsidRPr="00D17BE4">
                        <w:t>Observations and records of student contributions about the Great Barrier Reef.</w:t>
                      </w:r>
                    </w:p>
                    <w:p w14:paraId="07D8BDA2" w14:textId="77777777" w:rsidR="000A1A79" w:rsidRPr="00D17BE4" w:rsidRDefault="000A1A79" w:rsidP="00D17BE4">
                      <w:pPr>
                        <w:pStyle w:val="TS-Bullet1"/>
                      </w:pPr>
                      <w:r w:rsidRPr="00D17BE4">
                        <w:t>Identify ‘facts’ with question marks and use these to adjust plans for future lessons.</w:t>
                      </w:r>
                    </w:p>
                  </w:txbxContent>
                </v:textbox>
                <w10:anchorlock/>
              </v:roundrect>
            </w:pict>
          </mc:Fallback>
        </mc:AlternateContent>
      </w:r>
    </w:p>
    <w:p w14:paraId="0DF78988" w14:textId="77777777" w:rsidR="00AD22A9" w:rsidRPr="00D17BE4" w:rsidRDefault="00AD22A9" w:rsidP="00D17BE4">
      <w:pPr>
        <w:pStyle w:val="TS-Heading3"/>
      </w:pPr>
      <w:r w:rsidRPr="0015369B">
        <w:lastRenderedPageBreak/>
        <w:t>Resources</w:t>
      </w:r>
    </w:p>
    <w:p w14:paraId="6C63D203" w14:textId="77777777" w:rsidR="00AD22A9" w:rsidRPr="0015369B" w:rsidRDefault="00AD22A9" w:rsidP="00AD22A9">
      <w:r w:rsidRPr="0015369B">
        <w:rPr>
          <w:noProof/>
          <w:lang w:eastAsia="en-AU"/>
        </w:rPr>
        <mc:AlternateContent>
          <mc:Choice Requires="wps">
            <w:drawing>
              <wp:inline distT="0" distB="0" distL="0" distR="0" wp14:anchorId="46F700AE" wp14:editId="4FB357AD">
                <wp:extent cx="6119495" cy="4191000"/>
                <wp:effectExtent l="0" t="0" r="14605" b="19050"/>
                <wp:docPr id="19" name="Rounded Rectangle 19"/>
                <wp:cNvGraphicFramePr/>
                <a:graphic xmlns:a="http://schemas.openxmlformats.org/drawingml/2006/main">
                  <a:graphicData uri="http://schemas.microsoft.com/office/word/2010/wordprocessingShape">
                    <wps:wsp>
                      <wps:cNvSpPr/>
                      <wps:spPr>
                        <a:xfrm>
                          <a:off x="0" y="0"/>
                          <a:ext cx="6119495" cy="4191000"/>
                        </a:xfrm>
                        <a:prstGeom prst="roundRect">
                          <a:avLst>
                            <a:gd name="adj" fmla="val 771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98DC58" w14:textId="70B0EF07" w:rsidR="000A1A79" w:rsidRPr="00D17BE4" w:rsidRDefault="000A1A79" w:rsidP="00D17BE4">
                            <w:pPr>
                              <w:pStyle w:val="TS-Heading4"/>
                            </w:pPr>
                            <w:r>
                              <w:t>Useful web links</w:t>
                            </w:r>
                          </w:p>
                          <w:p w14:paraId="1749E76D" w14:textId="77777777" w:rsidR="000A1A79" w:rsidRPr="0060389D" w:rsidRDefault="000A1A79" w:rsidP="001353BB">
                            <w:pPr>
                              <w:pStyle w:val="TS-Bullet1"/>
                            </w:pPr>
                            <w:r w:rsidRPr="0060389D">
                              <w:t>Map to show the loc</w:t>
                            </w:r>
                            <w:r>
                              <w:t xml:space="preserve">ation of the Great Barrier Reef, for </w:t>
                            </w:r>
                            <w:r w:rsidRPr="001353BB">
                              <w:t>instance</w:t>
                            </w:r>
                            <w:r>
                              <w:t>:</w:t>
                            </w:r>
                          </w:p>
                          <w:p w14:paraId="7501F464" w14:textId="6917E81F" w:rsidR="000A1A79" w:rsidRPr="001353BB" w:rsidRDefault="000A1A79" w:rsidP="001353BB">
                            <w:pPr>
                              <w:pStyle w:val="TS-Bullet2"/>
                              <w:rPr>
                                <w:i/>
                              </w:rPr>
                            </w:pPr>
                            <w:r>
                              <w:t>For a large map of the Great Barrier Reef go to:</w:t>
                            </w:r>
                            <w:r>
                              <w:br/>
                            </w:r>
                            <w:hyperlink r:id="rId62" w:history="1">
                              <w:r w:rsidRPr="00AA1213">
                                <w:rPr>
                                  <w:rStyle w:val="Hyperlink"/>
                                </w:rPr>
                                <w:t>http://elibrary.gbrmpa.gov.au/jspui/handle/11017/2786</w:t>
                              </w:r>
                            </w:hyperlink>
                          </w:p>
                          <w:p w14:paraId="670999B6" w14:textId="5530EC90" w:rsidR="000A1A79" w:rsidRPr="00691913" w:rsidRDefault="000A1A79" w:rsidP="001353BB">
                            <w:pPr>
                              <w:pStyle w:val="TS-Bullet2subpara"/>
                            </w:pPr>
                            <w:r w:rsidRPr="00691913">
                              <w:t xml:space="preserve">Select </w:t>
                            </w:r>
                            <w:r>
                              <w:t>‘</w:t>
                            </w:r>
                            <w:r w:rsidRPr="00691913">
                              <w:t>2013 Reef Beat Poster.pdf</w:t>
                            </w:r>
                            <w:r>
                              <w:t>’</w:t>
                            </w:r>
                          </w:p>
                          <w:p w14:paraId="12585B9C" w14:textId="5D1A79CB" w:rsidR="000A1A79" w:rsidRDefault="000A1A79" w:rsidP="001353BB">
                            <w:pPr>
                              <w:pStyle w:val="TS-Bullet2"/>
                            </w:pPr>
                            <w:r w:rsidRPr="001353BB">
                              <w:t>Another</w:t>
                            </w:r>
                            <w:r w:rsidRPr="00691913">
                              <w:t xml:space="preserve"> map can be found at</w:t>
                            </w:r>
                            <w:r>
                              <w:t xml:space="preserve"> the following web site:</w:t>
                            </w:r>
                            <w:r>
                              <w:br/>
                            </w:r>
                            <w:hyperlink r:id="rId63" w:history="1">
                              <w:r w:rsidRPr="00AA1213">
                                <w:rPr>
                                  <w:rStyle w:val="Hyperlink"/>
                                </w:rPr>
                                <w:t>http://www.gbrmpa.gov.au/about-the-reef/facts-about-the-great-barrier-reef</w:t>
                              </w:r>
                            </w:hyperlink>
                          </w:p>
                          <w:p w14:paraId="62BF1BF4" w14:textId="5B40DDB5" w:rsidR="000A1A79" w:rsidRPr="00691913" w:rsidRDefault="000A1A79" w:rsidP="001353BB">
                            <w:pPr>
                              <w:pStyle w:val="TS-Bullet2subpara"/>
                              <w:rPr>
                                <w:i/>
                              </w:rPr>
                            </w:pPr>
                            <w:r>
                              <w:t>Select the PDF ‘Great Barrier Reef Marine Park reference map’ on the right of the web page.</w:t>
                            </w:r>
                          </w:p>
                          <w:p w14:paraId="58A046E4" w14:textId="77777777" w:rsidR="000A1A79" w:rsidRPr="001353BB" w:rsidRDefault="000A1A79" w:rsidP="001353BB">
                            <w:pPr>
                              <w:pStyle w:val="TS-Heading4"/>
                            </w:pPr>
                            <w:r>
                              <w:t>Printable resources</w:t>
                            </w:r>
                          </w:p>
                          <w:p w14:paraId="17CC7E35" w14:textId="77777777" w:rsidR="000A1A79" w:rsidRPr="001353BB" w:rsidRDefault="000A1A79" w:rsidP="001353BB">
                            <w:pPr>
                              <w:pStyle w:val="TS-Bullet1"/>
                              <w:rPr>
                                <w:i/>
                              </w:rPr>
                            </w:pPr>
                            <w:r w:rsidRPr="001353BB">
                              <w:rPr>
                                <w:i/>
                              </w:rPr>
                              <w:t>Resource 2 – Word bank</w:t>
                            </w:r>
                          </w:p>
                          <w:p w14:paraId="1B1287E1" w14:textId="77777777" w:rsidR="000A1A79" w:rsidRPr="001353BB" w:rsidRDefault="000A1A79" w:rsidP="001353BB">
                            <w:pPr>
                              <w:pStyle w:val="TS-Bullet1"/>
                              <w:rPr>
                                <w:i/>
                              </w:rPr>
                            </w:pPr>
                            <w:r w:rsidRPr="001353BB">
                              <w:rPr>
                                <w:i/>
                              </w:rPr>
                              <w:t>Resource 3 – Student reflections</w:t>
                            </w:r>
                          </w:p>
                          <w:p w14:paraId="099A502B" w14:textId="28D83E61" w:rsidR="000A1A79" w:rsidRPr="001353BB" w:rsidRDefault="000A1A79" w:rsidP="001353BB">
                            <w:pPr>
                              <w:pStyle w:val="TS-Heading4"/>
                            </w:pPr>
                            <w:r w:rsidRPr="0023087E">
                              <w:t xml:space="preserve">Other </w:t>
                            </w:r>
                            <w:r>
                              <w:t>resources</w:t>
                            </w:r>
                          </w:p>
                          <w:p w14:paraId="00024822" w14:textId="77777777" w:rsidR="000A1A79" w:rsidRDefault="000A1A79" w:rsidP="001353BB">
                            <w:pPr>
                              <w:pStyle w:val="TS-Bullet1"/>
                            </w:pPr>
                            <w:r>
                              <w:t xml:space="preserve">Sheets </w:t>
                            </w:r>
                            <w:r w:rsidRPr="001353BB">
                              <w:t>of</w:t>
                            </w:r>
                            <w:r>
                              <w:t xml:space="preserve"> paper and pens for hot potato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9" o:spid="_x0000_s1042" style="width:481.85pt;height:330pt;visibility:visible;mso-wrap-style:square;mso-left-percent:-10001;mso-top-percent:-10001;mso-position-horizontal:absolute;mso-position-horizontal-relative:char;mso-position-vertical:absolute;mso-position-vertical-relative:line;mso-left-percent:-10001;mso-top-percent:-10001;v-text-anchor:top"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" fillcolor="white [3212]" strokecolor="#bfbfbf [2412]" strokeweight="1pt">
                <v:stroke dashstyle="dash" joinstyle="miter"/>
                <v:textbox>
                  <w:txbxContent>
                    <w:p w14:paraId="2498DC58" w14:textId="70B0EF07" w:rsidR="000A1A79" w:rsidRPr="00D17BE4" w:rsidRDefault="000A1A79" w:rsidP="00D17BE4">
                      <w:pPr>
                        <w:pStyle w:val="TS-Heading4"/>
                      </w:pPr>
                      <w:r>
                        <w:t>Useful web links</w:t>
                      </w:r>
                    </w:p>
                    <w:p w14:paraId="1749E76D" w14:textId="77777777" w:rsidR="000A1A79" w:rsidRPr="0060389D" w:rsidRDefault="000A1A79" w:rsidP="001353BB">
                      <w:pPr>
                        <w:pStyle w:val="TS-Bullet1"/>
                      </w:pPr>
                      <w:r w:rsidRPr="0060389D">
                        <w:t>Map to show the loc</w:t>
                      </w:r>
                      <w:r>
                        <w:t xml:space="preserve">ation of the Great Barrier Reef, for </w:t>
                      </w:r>
                      <w:r w:rsidRPr="001353BB">
                        <w:t>instance</w:t>
                      </w:r>
                      <w:r>
                        <w:t>:</w:t>
                      </w:r>
                    </w:p>
                    <w:p w14:paraId="7501F464" w14:textId="6917E81F" w:rsidR="000A1A79" w:rsidRPr="001353BB" w:rsidRDefault="000A1A79" w:rsidP="001353BB">
                      <w:pPr>
                        <w:pStyle w:val="TS-Bullet2"/>
                        <w:rPr>
                          <w:i/>
                        </w:rPr>
                      </w:pPr>
                      <w:r>
                        <w:t>For a large map of the Great Barrier Reef go to:</w:t>
                      </w:r>
                      <w:r>
                        <w:br/>
                      </w:r>
                      <w:hyperlink r:id="rId64" w:history="1">
                        <w:r w:rsidRPr="00AA1213">
                          <w:rPr>
                            <w:rStyle w:val="Hyperlink"/>
                          </w:rPr>
                          <w:t>http://elibrary.gbrmpa.gov.au/jspui/handle/11017/2786</w:t>
                        </w:r>
                      </w:hyperlink>
                    </w:p>
                    <w:p w14:paraId="670999B6" w14:textId="5530EC90" w:rsidR="000A1A79" w:rsidRPr="00691913" w:rsidRDefault="000A1A79" w:rsidP="001353BB">
                      <w:pPr>
                        <w:pStyle w:val="TS-Bullet2subpara"/>
                      </w:pPr>
                      <w:r w:rsidRPr="00691913">
                        <w:t xml:space="preserve">Select </w:t>
                      </w:r>
                      <w:r>
                        <w:t>‘</w:t>
                      </w:r>
                      <w:r w:rsidRPr="00691913">
                        <w:t>2013 Reef Beat Poster.pdf</w:t>
                      </w:r>
                      <w:r>
                        <w:t>’</w:t>
                      </w:r>
                    </w:p>
                    <w:p w14:paraId="12585B9C" w14:textId="5D1A79CB" w:rsidR="000A1A79" w:rsidRDefault="000A1A79" w:rsidP="001353BB">
                      <w:pPr>
                        <w:pStyle w:val="TS-Bullet2"/>
                      </w:pPr>
                      <w:r w:rsidRPr="001353BB">
                        <w:t>Another</w:t>
                      </w:r>
                      <w:r w:rsidRPr="00691913">
                        <w:t xml:space="preserve"> map can be found at</w:t>
                      </w:r>
                      <w:r>
                        <w:t xml:space="preserve"> the following web site:</w:t>
                      </w:r>
                      <w:r>
                        <w:br/>
                      </w:r>
                      <w:hyperlink r:id="rId65" w:history="1">
                        <w:r w:rsidRPr="00AA1213">
                          <w:rPr>
                            <w:rStyle w:val="Hyperlink"/>
                          </w:rPr>
                          <w:t>http://www.gbrmpa.gov.au/about-the-reef/facts-about-the-great-barrier-reef</w:t>
                        </w:r>
                      </w:hyperlink>
                    </w:p>
                    <w:p w14:paraId="62BF1BF4" w14:textId="5B40DDB5" w:rsidR="000A1A79" w:rsidRPr="00691913" w:rsidRDefault="000A1A79" w:rsidP="001353BB">
                      <w:pPr>
                        <w:pStyle w:val="TS-Bullet2subpara"/>
                        <w:rPr>
                          <w:i/>
                        </w:rPr>
                      </w:pPr>
                      <w:r>
                        <w:t>Select the PDF ‘Great Barrier Reef Marine Park reference map’ on the right of the web page.</w:t>
                      </w:r>
                    </w:p>
                    <w:p w14:paraId="58A046E4" w14:textId="77777777" w:rsidR="000A1A79" w:rsidRPr="001353BB" w:rsidRDefault="000A1A79" w:rsidP="001353BB">
                      <w:pPr>
                        <w:pStyle w:val="TS-Heading4"/>
                      </w:pPr>
                      <w:r>
                        <w:t>Printable resources</w:t>
                      </w:r>
                    </w:p>
                    <w:p w14:paraId="17CC7E35" w14:textId="77777777" w:rsidR="000A1A79" w:rsidRPr="001353BB" w:rsidRDefault="000A1A79" w:rsidP="001353BB">
                      <w:pPr>
                        <w:pStyle w:val="TS-Bullet1"/>
                        <w:rPr>
                          <w:i/>
                        </w:rPr>
                      </w:pPr>
                      <w:r w:rsidRPr="001353BB">
                        <w:rPr>
                          <w:i/>
                        </w:rPr>
                        <w:t>Resource 2 – Word bank</w:t>
                      </w:r>
                    </w:p>
                    <w:p w14:paraId="1B1287E1" w14:textId="77777777" w:rsidR="000A1A79" w:rsidRPr="001353BB" w:rsidRDefault="000A1A79" w:rsidP="001353BB">
                      <w:pPr>
                        <w:pStyle w:val="TS-Bullet1"/>
                        <w:rPr>
                          <w:i/>
                        </w:rPr>
                      </w:pPr>
                      <w:r w:rsidRPr="001353BB">
                        <w:rPr>
                          <w:i/>
                        </w:rPr>
                        <w:t>Resource 3 – Student reflections</w:t>
                      </w:r>
                    </w:p>
                    <w:p w14:paraId="099A502B" w14:textId="28D83E61" w:rsidR="000A1A79" w:rsidRPr="001353BB" w:rsidRDefault="000A1A79" w:rsidP="001353BB">
                      <w:pPr>
                        <w:pStyle w:val="TS-Heading4"/>
                      </w:pPr>
                      <w:r w:rsidRPr="0023087E">
                        <w:t xml:space="preserve">Other </w:t>
                      </w:r>
                      <w:r>
                        <w:t>resources</w:t>
                      </w:r>
                    </w:p>
                    <w:p w14:paraId="00024822" w14:textId="77777777" w:rsidR="000A1A79" w:rsidRDefault="000A1A79" w:rsidP="001353BB">
                      <w:pPr>
                        <w:pStyle w:val="TS-Bullet1"/>
                      </w:pPr>
                      <w:r>
                        <w:t xml:space="preserve">Sheets </w:t>
                      </w:r>
                      <w:r w:rsidRPr="001353BB">
                        <w:t>of</w:t>
                      </w:r>
                      <w:r>
                        <w:t xml:space="preserve"> paper and pens for hot potato activity</w:t>
                      </w:r>
                    </w:p>
                  </w:txbxContent>
                </v:textbox>
                <w10:anchorlock/>
              </v:roundrect>
            </w:pict>
          </mc:Fallback>
        </mc:AlternateContent>
      </w:r>
    </w:p>
    <w:p w14:paraId="09E692D7" w14:textId="77777777" w:rsidR="00C41E9D" w:rsidRPr="0015369B" w:rsidRDefault="00C41E9D" w:rsidP="0015369B">
      <w:pPr>
        <w:pStyle w:val="TS-5Es"/>
      </w:pPr>
      <w:r w:rsidRPr="0015369B">
        <w:rPr>
          <w:noProof/>
          <w:lang w:eastAsia="en-AU"/>
        </w:rPr>
        <w:lastRenderedPageBreak/>
        <mc:AlternateContent>
          <mc:Choice Requires="wps">
            <w:drawing>
              <wp:inline distT="0" distB="0" distL="0" distR="0" wp14:anchorId="54B421D9" wp14:editId="1D835FCB">
                <wp:extent cx="1206000" cy="409575"/>
                <wp:effectExtent l="0" t="0" r="13335" b="28575"/>
                <wp:docPr id="190" name="Round Same Side Corner Rectangle 19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66E74" w14:textId="77777777" w:rsidR="000A1A79" w:rsidRDefault="000A1A79" w:rsidP="00C41E9D">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90"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aW2gIAAHM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PsstpbaAgAAcw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5066E74" w14:textId="77777777" w:rsidR="000A1A79" w:rsidRDefault="000A1A79" w:rsidP="00C41E9D">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53FEC00B" wp14:editId="79DD63C4">
                <wp:extent cx="1206000" cy="409575"/>
                <wp:effectExtent l="0" t="0" r="13335" b="28575"/>
                <wp:docPr id="191" name="Round Same Side Corner Rectangle 19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4107" w14:textId="77777777" w:rsidR="000A1A79" w:rsidRDefault="000A1A79" w:rsidP="00C41E9D">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91"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B8dUZu2gIAAC0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4BF4107" w14:textId="77777777" w:rsidR="000A1A79" w:rsidRDefault="000A1A79" w:rsidP="00C41E9D">
                      <w:pPr>
                        <w:pStyle w:val="Tab-ON"/>
                      </w:pPr>
                      <w:r>
                        <w:t>Explore</w:t>
                      </w:r>
                    </w:p>
                  </w:txbxContent>
                </v:textbox>
                <w10:anchorlock/>
              </v:shape>
            </w:pict>
          </mc:Fallback>
        </mc:AlternateContent>
      </w:r>
      <w:r w:rsidRPr="0015369B">
        <w:rPr>
          <w:noProof/>
          <w:lang w:eastAsia="en-AU"/>
        </w:rPr>
        <mc:AlternateContent>
          <mc:Choice Requires="wps">
            <w:drawing>
              <wp:inline distT="0" distB="0" distL="0" distR="0" wp14:anchorId="5D85A11C" wp14:editId="6A829F7D">
                <wp:extent cx="1206000" cy="409575"/>
                <wp:effectExtent l="0" t="0" r="13335" b="28575"/>
                <wp:docPr id="205" name="Round Same Side Corner Rectangle 20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6C577" w14:textId="77777777" w:rsidR="000A1A79" w:rsidRDefault="000A1A79" w:rsidP="00C41E9D">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5"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JrgQY3aAgAAcw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D16C577" w14:textId="77777777" w:rsidR="000A1A79" w:rsidRDefault="000A1A79" w:rsidP="00C41E9D">
                      <w:pPr>
                        <w:pStyle w:val="Tab-OFF"/>
                      </w:pPr>
                      <w:r>
                        <w:t>Explain</w:t>
                      </w:r>
                    </w:p>
                  </w:txbxContent>
                </v:textbox>
                <w10:anchorlock/>
              </v:shape>
            </w:pict>
          </mc:Fallback>
        </mc:AlternateContent>
      </w:r>
      <w:r w:rsidRPr="0015369B">
        <w:rPr>
          <w:noProof/>
          <w:lang w:eastAsia="en-AU"/>
        </w:rPr>
        <mc:AlternateContent>
          <mc:Choice Requires="wps">
            <w:drawing>
              <wp:inline distT="0" distB="0" distL="0" distR="0" wp14:anchorId="302D62F7" wp14:editId="583A6E6D">
                <wp:extent cx="1206000" cy="409575"/>
                <wp:effectExtent l="0" t="0" r="13335" b="28575"/>
                <wp:docPr id="206" name="Round Same Side Corner Rectangle 20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C8402" w14:textId="77777777" w:rsidR="000A1A79" w:rsidRDefault="000A1A79" w:rsidP="00C41E9D">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6"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F02wIAAHM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WRsF02wIAAHM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74C8402" w14:textId="77777777" w:rsidR="000A1A79" w:rsidRDefault="000A1A79" w:rsidP="00C41E9D">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54AB3D7D" wp14:editId="4862C1D8">
                <wp:extent cx="1206000" cy="409575"/>
                <wp:effectExtent l="0" t="0" r="13335" b="28575"/>
                <wp:docPr id="207" name="Round Same Side Corner Rectangle 20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68E70" w14:textId="77777777" w:rsidR="000A1A79" w:rsidRDefault="000A1A79" w:rsidP="00C41E9D">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7"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53AIAAHM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4P+CudwCAABz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8768E70" w14:textId="77777777" w:rsidR="000A1A79" w:rsidRDefault="000A1A79" w:rsidP="00C41E9D">
                      <w:pPr>
                        <w:pStyle w:val="Tab-OFF"/>
                      </w:pPr>
                      <w:r>
                        <w:t>Evaluate</w:t>
                      </w:r>
                    </w:p>
                  </w:txbxContent>
                </v:textbox>
                <w10:anchorlock/>
              </v:shape>
            </w:pict>
          </mc:Fallback>
        </mc:AlternateContent>
      </w:r>
    </w:p>
    <w:p w14:paraId="6D9BE8EA" w14:textId="77777777" w:rsidR="00C41E9D" w:rsidRPr="0015369B" w:rsidRDefault="00C41E9D" w:rsidP="00C41E9D">
      <w:pPr>
        <w:sectPr w:rsidR="00C41E9D" w:rsidRPr="0015369B" w:rsidSect="000F0498">
          <w:type w:val="continuous"/>
          <w:pgSz w:w="11906" w:h="16838" w:code="9"/>
          <w:pgMar w:top="1985" w:right="1134" w:bottom="1418" w:left="1134" w:header="709" w:footer="709" w:gutter="0"/>
          <w:cols w:space="708"/>
          <w:titlePg/>
          <w:docGrid w:linePitch="360"/>
        </w:sectPr>
      </w:pPr>
    </w:p>
    <w:p w14:paraId="11435CA9" w14:textId="77777777" w:rsidR="008A1743" w:rsidRPr="0015369B" w:rsidRDefault="00303215" w:rsidP="003A0F9C">
      <w:pPr>
        <w:pStyle w:val="TS-Lesson"/>
        <w:ind w:left="0" w:firstLine="0"/>
      </w:pPr>
      <w:r w:rsidRPr="0015369B">
        <w:rPr>
          <w:b/>
        </w:rPr>
        <w:lastRenderedPageBreak/>
        <w:t xml:space="preserve">OPTIONAL </w:t>
      </w:r>
      <w:r w:rsidR="00D8488A" w:rsidRPr="0015369B">
        <w:rPr>
          <w:b/>
        </w:rPr>
        <w:t>Lesson</w:t>
      </w:r>
      <w:r w:rsidRPr="0015369B">
        <w:rPr>
          <w:b/>
        </w:rPr>
        <w:t xml:space="preserve">: </w:t>
      </w:r>
      <w:r w:rsidR="003C05F6" w:rsidRPr="0015369B">
        <w:t>Can we set up our own aquarium?</w:t>
      </w:r>
    </w:p>
    <w:p w14:paraId="6046786A" w14:textId="77777777" w:rsidR="008A1743" w:rsidRPr="0015369B" w:rsidRDefault="008A1743" w:rsidP="008A1743">
      <w:r w:rsidRPr="0015369B">
        <w:rPr>
          <w:b/>
        </w:rPr>
        <w:lastRenderedPageBreak/>
        <w:t>Duration:</w:t>
      </w:r>
      <w:r w:rsidRPr="0015369B">
        <w:t xml:space="preserve"> </w:t>
      </w:r>
      <w:r w:rsidR="002415D2" w:rsidRPr="0015369B">
        <w:t>50</w:t>
      </w:r>
      <w:r w:rsidRPr="0015369B">
        <w:t xml:space="preserve"> minutes</w:t>
      </w:r>
    </w:p>
    <w:p w14:paraId="0A865D1E" w14:textId="77777777" w:rsidR="008A1743" w:rsidRPr="0015369B" w:rsidRDefault="008A1743" w:rsidP="008A1743">
      <w:pPr>
        <w:sectPr w:rsidR="008A1743" w:rsidRPr="0015369B" w:rsidSect="005C3224">
          <w:type w:val="continuous"/>
          <w:pgSz w:w="11906" w:h="16838" w:code="9"/>
          <w:pgMar w:top="1985" w:right="1134" w:bottom="1418" w:left="1134" w:header="709" w:footer="709" w:gutter="0"/>
          <w:cols w:num="2" w:space="708" w:equalWidth="0">
            <w:col w:w="5670" w:space="708"/>
            <w:col w:w="3260"/>
          </w:cols>
          <w:titlePg/>
          <w:docGrid w:linePitch="360"/>
        </w:sectPr>
      </w:pPr>
    </w:p>
    <w:p w14:paraId="5FAEFCDF" w14:textId="77777777" w:rsidR="008A1743" w:rsidRPr="0015369B" w:rsidRDefault="008A1743" w:rsidP="008A1743">
      <w:r w:rsidRPr="0015369B">
        <w:rPr>
          <w:noProof/>
          <w:lang w:eastAsia="en-AU"/>
        </w:rPr>
        <w:lastRenderedPageBreak/>
        <mc:AlternateContent>
          <mc:Choice Requires="wps">
            <w:drawing>
              <wp:inline distT="0" distB="0" distL="0" distR="0" wp14:anchorId="0FB368B8" wp14:editId="4F703FAB">
                <wp:extent cx="6120000" cy="1409700"/>
                <wp:effectExtent l="0" t="0" r="14605" b="19050"/>
                <wp:docPr id="78" name="Rounded Rectangle 78"/>
                <wp:cNvGraphicFramePr/>
                <a:graphic xmlns:a="http://schemas.openxmlformats.org/drawingml/2006/main">
                  <a:graphicData uri="http://schemas.microsoft.com/office/word/2010/wordprocessingShape">
                    <wps:wsp>
                      <wps:cNvSpPr/>
                      <wps:spPr>
                        <a:xfrm>
                          <a:off x="0" y="0"/>
                          <a:ext cx="6120000" cy="1409700"/>
                        </a:xfrm>
                        <a:prstGeom prst="roundRect">
                          <a:avLst>
                            <a:gd name="adj" fmla="val 2313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547151" w14:textId="77777777" w:rsidR="000A1A79" w:rsidRDefault="000A1A79" w:rsidP="00793777">
                            <w:pPr>
                              <w:pStyle w:val="TS-Purpose"/>
                              <w:tabs>
                                <w:tab w:val="clear" w:pos="1418"/>
                              </w:tabs>
                              <w:ind w:left="0" w:firstLine="0"/>
                            </w:pPr>
                            <w:r>
                              <w:rPr>
                                <w:b/>
                              </w:rPr>
                              <w:t>Lesson objectives</w:t>
                            </w:r>
                            <w:r>
                              <w:rPr>
                                <w:b/>
                              </w:rPr>
                              <w:br/>
                            </w:r>
                            <w:r>
                              <w:t>Students will:</w:t>
                            </w:r>
                          </w:p>
                          <w:p w14:paraId="5B8C1A4C" w14:textId="77777777" w:rsidR="000A1A79" w:rsidRPr="00EB78A3" w:rsidRDefault="000A1A79" w:rsidP="00EB78A3">
                            <w:pPr>
                              <w:pStyle w:val="TS-Bullet1"/>
                            </w:pPr>
                            <w:r w:rsidRPr="00EB78A3">
                              <w:t>identify what a habitat is</w:t>
                            </w:r>
                          </w:p>
                          <w:p w14:paraId="45F834BD" w14:textId="6B2C53D8" w:rsidR="000A1A79" w:rsidRDefault="000A1A79" w:rsidP="00A71315">
                            <w:pPr>
                              <w:pStyle w:val="TS-Bullet1"/>
                            </w:pPr>
                            <w:proofErr w:type="gramStart"/>
                            <w:r w:rsidRPr="00EB78A3">
                              <w:t>understand</w:t>
                            </w:r>
                            <w:proofErr w:type="gramEnd"/>
                            <w:r w:rsidRPr="00EB78A3">
                              <w:t xml:space="preserve"> how to care for fish or other animals and plants in an aquarium.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8" style="width:481.9pt;height:111pt;visibility:visible;mso-wrap-style:square;mso-left-percent:-10001;mso-top-percent:-10001;mso-position-horizontal:absolute;mso-position-horizontal-relative:char;mso-position-vertical:absolute;mso-position-vertical-relative:line;mso-left-percent:-10001;mso-top-percent:-10001;v-text-anchor:top" arcsize="15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" fillcolor="white [3212]" strokecolor="#bfbfbf [2412]" strokeweight="1pt">
                <v:stroke dashstyle="dash" joinstyle="miter"/>
                <v:textbox>
                  <w:txbxContent>
                    <w:p w14:paraId="6D547151" w14:textId="77777777" w:rsidR="000A1A79" w:rsidRDefault="000A1A79" w:rsidP="00793777">
                      <w:pPr>
                        <w:pStyle w:val="TS-Purpose"/>
                        <w:tabs>
                          <w:tab w:val="clear" w:pos="1418"/>
                        </w:tabs>
                        <w:ind w:left="0" w:firstLine="0"/>
                      </w:pPr>
                      <w:r>
                        <w:rPr>
                          <w:b/>
                        </w:rPr>
                        <w:t>Lesson objectives</w:t>
                      </w:r>
                      <w:r>
                        <w:rPr>
                          <w:b/>
                        </w:rPr>
                        <w:br/>
                      </w:r>
                      <w:r>
                        <w:t>Students will:</w:t>
                      </w:r>
                    </w:p>
                    <w:p w14:paraId="5B8C1A4C" w14:textId="77777777" w:rsidR="000A1A79" w:rsidRPr="00EB78A3" w:rsidRDefault="000A1A79" w:rsidP="00EB78A3">
                      <w:pPr>
                        <w:pStyle w:val="TS-Bullet1"/>
                      </w:pPr>
                      <w:r w:rsidRPr="00EB78A3">
                        <w:t>identify what a habitat is</w:t>
                      </w:r>
                    </w:p>
                    <w:p w14:paraId="45F834BD" w14:textId="6B2C53D8" w:rsidR="000A1A79" w:rsidRDefault="000A1A79" w:rsidP="00A71315">
                      <w:pPr>
                        <w:pStyle w:val="TS-Bullet1"/>
                      </w:pPr>
                      <w:proofErr w:type="gramStart"/>
                      <w:r w:rsidRPr="00EB78A3">
                        <w:t>understand</w:t>
                      </w:r>
                      <w:proofErr w:type="gramEnd"/>
                      <w:r w:rsidRPr="00EB78A3">
                        <w:t xml:space="preserve"> how to care for fish or other animals and plants in an aquarium.</w:t>
                      </w:r>
                    </w:p>
                  </w:txbxContent>
                </v:textbox>
                <w10:anchorlock/>
              </v:roundrect>
            </w:pict>
          </mc:Fallback>
        </mc:AlternateContent>
      </w:r>
    </w:p>
    <w:p w14:paraId="2FEE1110" w14:textId="4292129E" w:rsidR="00793777" w:rsidRPr="0015369B" w:rsidRDefault="008A1743" w:rsidP="00793777">
      <w:pPr>
        <w:pStyle w:val="TS-Heading3"/>
        <w:sectPr w:rsidR="00793777" w:rsidRPr="0015369B" w:rsidSect="000F0498">
          <w:type w:val="continuous"/>
          <w:pgSz w:w="11906" w:h="16838" w:code="9"/>
          <w:pgMar w:top="1985" w:right="1134" w:bottom="1418" w:left="1134" w:header="709" w:footer="709" w:gutter="0"/>
          <w:cols w:space="708"/>
          <w:titlePg/>
          <w:docGrid w:linePitch="360"/>
        </w:sectPr>
      </w:pPr>
      <w:r w:rsidRPr="0015369B">
        <w:t>Suggested learning sequence</w:t>
      </w:r>
    </w:p>
    <w:p w14:paraId="78E1076B" w14:textId="6BE693C5" w:rsidR="00702105" w:rsidRPr="00702105" w:rsidRDefault="00702105" w:rsidP="00702105">
      <w:r w:rsidRPr="00702105">
        <w:rPr>
          <w:b/>
        </w:rPr>
        <w:lastRenderedPageBreak/>
        <w:t>Introduction</w:t>
      </w:r>
      <w:r w:rsidRPr="00702105">
        <w:t xml:space="preserve"> – What is a habitat?</w:t>
      </w:r>
    </w:p>
    <w:p w14:paraId="5B116887" w14:textId="77777777" w:rsidR="003C05F6" w:rsidRPr="0015369B" w:rsidRDefault="00704E7E" w:rsidP="00702105">
      <w:pPr>
        <w:pStyle w:val="TS-Numberedlist"/>
        <w:numPr>
          <w:ilvl w:val="0"/>
          <w:numId w:val="43"/>
        </w:numPr>
        <w:ind w:left="567" w:hanging="142"/>
      </w:pPr>
      <w:r w:rsidRPr="0015369B">
        <w:t xml:space="preserve">Discuss with </w:t>
      </w:r>
      <w:r w:rsidRPr="00702105">
        <w:t xml:space="preserve">students </w:t>
      </w:r>
      <w:r w:rsidRPr="0015369B">
        <w:t>‘what is a habitat?’ In this</w:t>
      </w:r>
      <w:r w:rsidR="008A1743" w:rsidRPr="0015369B">
        <w:t xml:space="preserve"> discussion </w:t>
      </w:r>
      <w:r w:rsidRPr="0015369B">
        <w:t xml:space="preserve">identify </w:t>
      </w:r>
      <w:r w:rsidR="008A1743" w:rsidRPr="0015369B">
        <w:t>what the needs of fish are and how those needs are met in an aquarium</w:t>
      </w:r>
      <w:r w:rsidRPr="0015369B">
        <w:t xml:space="preserve"> habitat</w:t>
      </w:r>
      <w:r w:rsidR="008A1743" w:rsidRPr="0015369B">
        <w:t>. Some discussion questions could include:</w:t>
      </w:r>
    </w:p>
    <w:p w14:paraId="45E3FB74" w14:textId="77777777" w:rsidR="003C05F6" w:rsidRPr="00702105" w:rsidRDefault="003C05F6" w:rsidP="00702105">
      <w:pPr>
        <w:pStyle w:val="TS-Bullet2"/>
      </w:pPr>
      <w:r w:rsidRPr="00702105">
        <w:t>What is a habitat?</w:t>
      </w:r>
    </w:p>
    <w:p w14:paraId="56326702" w14:textId="77777777" w:rsidR="003C05F6" w:rsidRPr="00702105" w:rsidRDefault="008A1743" w:rsidP="00702105">
      <w:pPr>
        <w:pStyle w:val="TS-Bullet2"/>
      </w:pPr>
      <w:r w:rsidRPr="00702105">
        <w:t>What is an exampl</w:t>
      </w:r>
      <w:r w:rsidR="003C05F6" w:rsidRPr="00702105">
        <w:t>e of a habitat for   a fish?</w:t>
      </w:r>
    </w:p>
    <w:p w14:paraId="66A697B5" w14:textId="77777777" w:rsidR="003C05F6" w:rsidRPr="00702105" w:rsidRDefault="008A1743" w:rsidP="00702105">
      <w:pPr>
        <w:pStyle w:val="TS-Bullet2"/>
      </w:pPr>
      <w:r w:rsidRPr="00702105">
        <w:t>Do all fish ne</w:t>
      </w:r>
      <w:r w:rsidR="003C05F6" w:rsidRPr="00702105">
        <w:t>ed the same habitat?</w:t>
      </w:r>
    </w:p>
    <w:p w14:paraId="2016EEBF" w14:textId="77777777" w:rsidR="003C05F6" w:rsidRPr="00702105" w:rsidRDefault="008A1743" w:rsidP="00702105">
      <w:pPr>
        <w:pStyle w:val="TS-Bullet2"/>
      </w:pPr>
      <w:r w:rsidRPr="00702105">
        <w:t xml:space="preserve">Do all fish need the </w:t>
      </w:r>
      <w:r w:rsidR="003C05F6" w:rsidRPr="00702105">
        <w:t>same things in their habitat?</w:t>
      </w:r>
    </w:p>
    <w:p w14:paraId="2AD1CFC2" w14:textId="77777777" w:rsidR="008A1743" w:rsidRPr="00702105" w:rsidRDefault="008A1743" w:rsidP="00702105">
      <w:pPr>
        <w:pStyle w:val="TS-Bullet2"/>
      </w:pPr>
      <w:r w:rsidRPr="00702105">
        <w:t>What are some of the different requirements for different fish/different animals</w:t>
      </w:r>
      <w:r w:rsidR="00704E7E" w:rsidRPr="00702105">
        <w:t xml:space="preserve"> e.g. in an aquarium habitat</w:t>
      </w:r>
      <w:r w:rsidRPr="00702105">
        <w:t>?</w:t>
      </w:r>
    </w:p>
    <w:p w14:paraId="4E1C0C0F" w14:textId="6900A95E" w:rsidR="008A1743" w:rsidRPr="0015369B" w:rsidRDefault="008A1743" w:rsidP="008A1743">
      <w:pPr>
        <w:pStyle w:val="TS-Numberedlist"/>
      </w:pPr>
      <w:r w:rsidRPr="0015369B">
        <w:t>Students might also share experiences they have had with keeping fish in aquariums at home or places they have visited that have had fish in aquariums.</w:t>
      </w:r>
    </w:p>
    <w:p w14:paraId="25077956" w14:textId="77777777" w:rsidR="003C05F6" w:rsidRPr="00702105" w:rsidRDefault="003C05F6" w:rsidP="00702105">
      <w:r w:rsidRPr="0015369B">
        <w:rPr>
          <w:b/>
        </w:rPr>
        <w:t>Activity</w:t>
      </w:r>
      <w:r w:rsidRPr="00702105">
        <w:t xml:space="preserve"> – </w:t>
      </w:r>
      <w:r w:rsidR="00000E12" w:rsidRPr="0015369B">
        <w:t>Set up a f</w:t>
      </w:r>
      <w:r w:rsidRPr="0015369B">
        <w:t>ish aquarium</w:t>
      </w:r>
    </w:p>
    <w:p w14:paraId="2AC6A293" w14:textId="77777777" w:rsidR="003C05F6" w:rsidRPr="0015369B" w:rsidRDefault="008A1743" w:rsidP="008A1743">
      <w:pPr>
        <w:pStyle w:val="TS-Numberedlist"/>
      </w:pPr>
      <w:r w:rsidRPr="0015369B">
        <w:t xml:space="preserve">Set up a fish aquarium </w:t>
      </w:r>
      <w:r w:rsidR="003C05F6" w:rsidRPr="0015369B">
        <w:t xml:space="preserve">in the class </w:t>
      </w:r>
      <w:r w:rsidRPr="0015369B">
        <w:t>for students to observe and care for a fish</w:t>
      </w:r>
      <w:r w:rsidR="00801437" w:rsidRPr="0015369B">
        <w:t xml:space="preserve"> throughout the unit</w:t>
      </w:r>
      <w:r w:rsidRPr="0015369B">
        <w:t xml:space="preserve">. </w:t>
      </w:r>
      <w:r w:rsidR="003C05F6" w:rsidRPr="0015369B">
        <w:t xml:space="preserve">(See </w:t>
      </w:r>
      <w:r w:rsidR="00000E12" w:rsidRPr="0015369B">
        <w:t>‘</w:t>
      </w:r>
      <w:r w:rsidR="00E92333" w:rsidRPr="0015369B">
        <w:rPr>
          <w:b/>
        </w:rPr>
        <w:t>A</w:t>
      </w:r>
      <w:r w:rsidR="003C05F6" w:rsidRPr="0015369B">
        <w:rPr>
          <w:b/>
        </w:rPr>
        <w:t>lternative activity</w:t>
      </w:r>
      <w:r w:rsidR="00000E12" w:rsidRPr="0015369B">
        <w:rPr>
          <w:b/>
        </w:rPr>
        <w:t xml:space="preserve"> – </w:t>
      </w:r>
      <w:r w:rsidR="00801437" w:rsidRPr="0015369B">
        <w:rPr>
          <w:b/>
        </w:rPr>
        <w:t>Exploring aquaria</w:t>
      </w:r>
      <w:r w:rsidR="00E92333" w:rsidRPr="0015369B">
        <w:rPr>
          <w:b/>
        </w:rPr>
        <w:t>’</w:t>
      </w:r>
      <w:r w:rsidR="00801437" w:rsidRPr="0015369B">
        <w:t xml:space="preserve"> if resources are not available to set up a class aquarium</w:t>
      </w:r>
      <w:r w:rsidR="003C05F6" w:rsidRPr="0015369B">
        <w:t>).</w:t>
      </w:r>
    </w:p>
    <w:p w14:paraId="21579C13" w14:textId="77777777" w:rsidR="00F83F09" w:rsidRPr="0015369B" w:rsidRDefault="00F83F09" w:rsidP="00F83F09">
      <w:pPr>
        <w:pStyle w:val="TS-Numberedlist"/>
      </w:pPr>
      <w:r w:rsidRPr="0015369B">
        <w:lastRenderedPageBreak/>
        <w:t>If possible</w:t>
      </w:r>
      <w:r w:rsidR="00D20364" w:rsidRPr="0015369B">
        <w:t>,</w:t>
      </w:r>
      <w:r w:rsidRPr="0015369B">
        <w:t xml:space="preserve"> set up more than one aquarium with more than one different animal – e.g. native fish in one and a hermit crab in the other.</w:t>
      </w:r>
      <w:r w:rsidR="00327B1B" w:rsidRPr="0015369B">
        <w:t xml:space="preserve"> Include plant life in your fish aquarium.</w:t>
      </w:r>
    </w:p>
    <w:p w14:paraId="390B40FF" w14:textId="77777777" w:rsidR="00000E12" w:rsidRPr="0015369B" w:rsidRDefault="00000E12" w:rsidP="00F83F09">
      <w:pPr>
        <w:pStyle w:val="TS-Numberedlist"/>
      </w:pPr>
      <w:r w:rsidRPr="0015369B">
        <w:t>Ensure to follow The Animal Care and Protection Act 2001 and The Australian Code of Practice for the Care and Use of Animals for Scientific Purposes, 2013, 8th Edition</w:t>
      </w:r>
      <w:r w:rsidR="00D20364" w:rsidRPr="0015369B">
        <w:t>,</w:t>
      </w:r>
      <w:r w:rsidRPr="0015369B">
        <w:t xml:space="preserve"> in accordance with Education Queensland Guidelines when setting up the aquarium. </w:t>
      </w:r>
      <w:r w:rsidR="00F83F09" w:rsidRPr="0015369B">
        <w:t xml:space="preserve">See </w:t>
      </w:r>
      <w:hyperlink r:id="rId66" w:history="1">
        <w:r w:rsidR="00F83F09" w:rsidRPr="0015369B">
          <w:rPr>
            <w:rStyle w:val="Hyperlink"/>
          </w:rPr>
          <w:t>http://education.qld.gov.au/curriculum/area/science/animals-ed.html</w:t>
        </w:r>
      </w:hyperlink>
      <w:r w:rsidR="00F83F09" w:rsidRPr="0015369B">
        <w:t xml:space="preserve"> for more information.</w:t>
      </w:r>
    </w:p>
    <w:p w14:paraId="7FC94409" w14:textId="69D0F269" w:rsidR="00F83F09" w:rsidRPr="0015369B" w:rsidRDefault="008A1743" w:rsidP="008A1743">
      <w:pPr>
        <w:pStyle w:val="TS-Numberedlist"/>
      </w:pPr>
      <w:r w:rsidRPr="0015369B">
        <w:t xml:space="preserve">Discuss with students the needs of the animals and make them aware of the guidelines they must stick </w:t>
      </w:r>
      <w:r w:rsidR="00F11491">
        <w:t>to when caring for the animals.</w:t>
      </w:r>
    </w:p>
    <w:p w14:paraId="6743FF75" w14:textId="77777777" w:rsidR="008A1743" w:rsidRPr="0015369B" w:rsidRDefault="008A1743" w:rsidP="008A1743">
      <w:pPr>
        <w:pStyle w:val="TS-Numberedlist"/>
      </w:pPr>
      <w:r w:rsidRPr="0015369B">
        <w:t>As a class</w:t>
      </w:r>
      <w:r w:rsidR="00D20364" w:rsidRPr="0015369B">
        <w:t>,</w:t>
      </w:r>
      <w:r w:rsidRPr="0015369B">
        <w:t xml:space="preserve"> draw an annotated diagram of the aquarium, equipment needed and instructions on how to set it up.</w:t>
      </w:r>
    </w:p>
    <w:p w14:paraId="36AC24D0" w14:textId="77777777" w:rsidR="00E92333" w:rsidRPr="0015369B" w:rsidRDefault="008A1743" w:rsidP="008A1743">
      <w:pPr>
        <w:pStyle w:val="TS-Numberedlist"/>
      </w:pPr>
      <w:r w:rsidRPr="0015369B">
        <w:t xml:space="preserve">Draw up a roster to care for the animals </w:t>
      </w:r>
      <w:r w:rsidR="00327B1B" w:rsidRPr="0015369B">
        <w:t xml:space="preserve">and plants </w:t>
      </w:r>
      <w:r w:rsidRPr="0015369B">
        <w:t>in the aquarium. Make daily observations and record the animals' behaviour and eating habits in a special diary/journal. Throughout the unit, use this information to reflect on and find patterns in the animal/s behaviour.</w:t>
      </w:r>
    </w:p>
    <w:p w14:paraId="050D1C54" w14:textId="77777777" w:rsidR="00E92333" w:rsidRPr="0015369B" w:rsidRDefault="00E92333" w:rsidP="00E92333">
      <w:pPr>
        <w:pStyle w:val="TS-Numberedlist"/>
      </w:pPr>
      <w:r w:rsidRPr="0015369B">
        <w:lastRenderedPageBreak/>
        <w:t xml:space="preserve">Add new words to the word wall (See </w:t>
      </w:r>
      <w:r w:rsidRPr="0015369B">
        <w:rPr>
          <w:i/>
        </w:rPr>
        <w:t>Resource 2 – Word bank</w:t>
      </w:r>
      <w:r w:rsidRPr="0015369B">
        <w:t xml:space="preserve"> for examples of vocabulary).</w:t>
      </w:r>
    </w:p>
    <w:p w14:paraId="6304710B" w14:textId="6805CD3F" w:rsidR="00E92333" w:rsidRPr="0015369B" w:rsidRDefault="00F11491" w:rsidP="00E92333">
      <w:pPr>
        <w:pStyle w:val="TS-Numberedlist"/>
      </w:pPr>
      <w:r>
        <w:br w:type="column"/>
      </w:r>
      <w:r w:rsidR="00E92333" w:rsidRPr="0015369B">
        <w:lastRenderedPageBreak/>
        <w:t xml:space="preserve">Students add their learning and reflections to their science journal (See </w:t>
      </w:r>
      <w:r w:rsidR="00E92333" w:rsidRPr="0015369B">
        <w:rPr>
          <w:i/>
        </w:rPr>
        <w:t>Resource 3 – Student reflections</w:t>
      </w:r>
      <w:r w:rsidR="00E92333" w:rsidRPr="0015369B">
        <w:t xml:space="preserve"> for examples of sentence starters you can use to guide student reflections).</w:t>
      </w:r>
    </w:p>
    <w:p w14:paraId="3C71AB7B" w14:textId="77777777" w:rsidR="00801437" w:rsidRPr="0015369B" w:rsidRDefault="00801437" w:rsidP="00801437">
      <w:pPr>
        <w:pStyle w:val="Tablebullet1"/>
        <w:numPr>
          <w:ilvl w:val="0"/>
          <w:numId w:val="0"/>
        </w:numPr>
        <w:ind w:left="502"/>
      </w:pPr>
    </w:p>
    <w:p w14:paraId="6FCC6A84" w14:textId="77777777" w:rsidR="008A1743" w:rsidRPr="0015369B" w:rsidRDefault="008A1743" w:rsidP="008A1743">
      <w:pPr>
        <w:pStyle w:val="TS-Numberedlist"/>
        <w:sectPr w:rsidR="008A1743" w:rsidRPr="0015369B" w:rsidSect="000F0498">
          <w:type w:val="continuous"/>
          <w:pgSz w:w="11906" w:h="16838" w:code="9"/>
          <w:pgMar w:top="1985" w:right="1134" w:bottom="1418" w:left="1134" w:header="709" w:footer="709" w:gutter="0"/>
          <w:cols w:num="2" w:space="708"/>
          <w:titlePg/>
          <w:docGrid w:linePitch="360"/>
        </w:sectPr>
      </w:pPr>
    </w:p>
    <w:p w14:paraId="1BBA4EDD" w14:textId="77777777" w:rsidR="00704E7E" w:rsidRPr="00F11491" w:rsidRDefault="00680587" w:rsidP="00F11491">
      <w:pPr>
        <w:pStyle w:val="Normal-Toppadding"/>
      </w:pPr>
      <w:r>
        <w:lastRenderedPageBreak/>
        <w:pict w14:anchorId="51CBFC95">
          <v:rect id="_x0000_i1025" style="width:385.5pt;height:1pt" o:hrpct="800" o:hralign="center" o:hrstd="t" o:hrnoshade="t" o:hr="t" fillcolor="#e3ec9e" stroked="f"/>
        </w:pict>
      </w:r>
    </w:p>
    <w:p w14:paraId="55703911" w14:textId="2C0A26E1" w:rsidR="00704E7E" w:rsidRPr="00F11491" w:rsidRDefault="00704E7E" w:rsidP="00F11491">
      <w:pPr>
        <w:pStyle w:val="TS-Heading3"/>
      </w:pPr>
      <w:r w:rsidRPr="00F11491">
        <w:t>Alternative activity – Exploring aquaria</w:t>
      </w:r>
    </w:p>
    <w:p w14:paraId="4D4A37A3" w14:textId="1C8243B5" w:rsidR="00704E7E" w:rsidRPr="0015369B" w:rsidRDefault="00704E7E" w:rsidP="00704E7E">
      <w:pPr>
        <w:pStyle w:val="TS-Numberedlist"/>
        <w:numPr>
          <w:ilvl w:val="0"/>
          <w:numId w:val="0"/>
        </w:numPr>
      </w:pPr>
      <w:r w:rsidRPr="0015369B">
        <w:t>If resources are not available to set up an aquarium in the classroom</w:t>
      </w:r>
      <w:r w:rsidR="00D20364" w:rsidRPr="0015369B">
        <w:t>,</w:t>
      </w:r>
      <w:r w:rsidRPr="0015369B">
        <w:t xml:space="preserve"> consider the following alternatives:</w:t>
      </w:r>
    </w:p>
    <w:p w14:paraId="0403B940" w14:textId="7037F9F8" w:rsidR="00704E7E" w:rsidRPr="0015369B" w:rsidRDefault="00704E7E" w:rsidP="00F11491">
      <w:pPr>
        <w:pStyle w:val="TS-Bullet1"/>
      </w:pPr>
      <w:r w:rsidRPr="0015369B">
        <w:t xml:space="preserve">Identify if </w:t>
      </w:r>
      <w:r w:rsidR="00FE277D" w:rsidRPr="0015369B">
        <w:t>you can</w:t>
      </w:r>
      <w:r w:rsidRPr="0015369B">
        <w:t xml:space="preserve"> set up an aquarium with an alternative classroom e.g. </w:t>
      </w:r>
      <w:r w:rsidR="00FE277D" w:rsidRPr="0015369B">
        <w:t xml:space="preserve">with </w:t>
      </w:r>
      <w:r w:rsidRPr="0015369B">
        <w:t>older students</w:t>
      </w:r>
      <w:r w:rsidR="00D20364" w:rsidRPr="0015369B">
        <w:t>,</w:t>
      </w:r>
      <w:r w:rsidRPr="0015369B">
        <w:t xml:space="preserve"> and work </w:t>
      </w:r>
      <w:r w:rsidRPr="00F11491">
        <w:t>with</w:t>
      </w:r>
      <w:r w:rsidRPr="0015369B">
        <w:t xml:space="preserve"> a student buddy t</w:t>
      </w:r>
      <w:r w:rsidR="00F11491">
        <w:t>o share observations and tasks.</w:t>
      </w:r>
    </w:p>
    <w:p w14:paraId="1DE69023" w14:textId="0848E13C" w:rsidR="00704E7E" w:rsidRPr="0015369B" w:rsidRDefault="00704E7E" w:rsidP="00F11491">
      <w:pPr>
        <w:pStyle w:val="TS-Bullet1"/>
      </w:pPr>
      <w:r w:rsidRPr="0015369B">
        <w:t>Invite a local aquarium owner (parent, shop owner) to come in to the classroom and discuss the aquariums they care for. Request they bring images that can be displayed in the class. Have students generate questions to interview the visitor and learn about:</w:t>
      </w:r>
    </w:p>
    <w:p w14:paraId="313457EC" w14:textId="77777777" w:rsidR="00704E7E" w:rsidRPr="00F11491" w:rsidRDefault="00704E7E" w:rsidP="00F11491">
      <w:pPr>
        <w:pStyle w:val="TS-Bullet2-collapse"/>
      </w:pPr>
      <w:r w:rsidRPr="00F11491">
        <w:t>What do you need to set up an aquarium? Why?</w:t>
      </w:r>
    </w:p>
    <w:p w14:paraId="401DBDF8" w14:textId="77777777" w:rsidR="00704E7E" w:rsidRPr="00F11491" w:rsidRDefault="00704E7E" w:rsidP="00F11491">
      <w:pPr>
        <w:pStyle w:val="TS-Bullet2-collapse"/>
      </w:pPr>
      <w:r w:rsidRPr="00F11491">
        <w:t>What living things are in your aquarium?</w:t>
      </w:r>
    </w:p>
    <w:p w14:paraId="500DA6A3" w14:textId="77777777" w:rsidR="00FC06F3" w:rsidRPr="00F11491" w:rsidRDefault="00FC06F3" w:rsidP="00F11491">
      <w:pPr>
        <w:pStyle w:val="TS-Bullet2-collapse"/>
      </w:pPr>
      <w:r w:rsidRPr="00F11491">
        <w:t>What non-living things are needed for your aquarium? Why?</w:t>
      </w:r>
    </w:p>
    <w:p w14:paraId="36BEA95C" w14:textId="77777777" w:rsidR="00704E7E" w:rsidRPr="00F11491" w:rsidRDefault="00704E7E" w:rsidP="00F11491">
      <w:pPr>
        <w:pStyle w:val="TS-Bullet2-collapse"/>
      </w:pPr>
      <w:r w:rsidRPr="00F11491">
        <w:t>What do these living things need to survive and be healthy?</w:t>
      </w:r>
    </w:p>
    <w:p w14:paraId="4B7408B6" w14:textId="77777777" w:rsidR="00704E7E" w:rsidRPr="00F11491" w:rsidRDefault="00704E7E" w:rsidP="00F11491">
      <w:pPr>
        <w:pStyle w:val="TS-Bullet2-collapse"/>
      </w:pPr>
      <w:r w:rsidRPr="00F11491">
        <w:t>What do you do to keep the aquarium healthy? Why is this important?</w:t>
      </w:r>
    </w:p>
    <w:p w14:paraId="4CABFBD3" w14:textId="00069CAB" w:rsidR="00704E7E" w:rsidRPr="0015369B" w:rsidRDefault="00704E7E" w:rsidP="00F11491">
      <w:pPr>
        <w:pStyle w:val="TS-Bullet1"/>
      </w:pPr>
      <w:r w:rsidRPr="0015369B">
        <w:t xml:space="preserve">Adopt a Reef </w:t>
      </w:r>
      <w:r w:rsidRPr="00F11491">
        <w:t>Creature</w:t>
      </w:r>
      <w:r w:rsidRPr="0015369B">
        <w:t xml:space="preserve"> at Reef HQ. More information is available at </w:t>
      </w:r>
      <w:hyperlink r:id="rId67" w:history="1">
        <w:r w:rsidR="00B04973" w:rsidRPr="0015369B">
          <w:rPr>
            <w:rStyle w:val="Hyperlink"/>
          </w:rPr>
          <w:t>http://www.reefhq.com.au</w:t>
        </w:r>
      </w:hyperlink>
      <w:r w:rsidRPr="0015369B">
        <w:rPr>
          <w:i/>
        </w:rPr>
        <w:t>.</w:t>
      </w:r>
      <w:r w:rsidRPr="0015369B">
        <w:t xml:space="preserve"> There is a $60 cost involved, however students could organise a small fundraising event to raise this money. If adopting an animal, students could research the animal’s habitat to find out its survival needs. This information could be written into a mini report and then printed into a booklet or a newsletter to share with other school students and parents. </w:t>
      </w:r>
    </w:p>
    <w:p w14:paraId="7CE89E1F" w14:textId="77777777" w:rsidR="00704E7E" w:rsidRPr="00F11491" w:rsidRDefault="00680587" w:rsidP="00F11491">
      <w:pPr>
        <w:pStyle w:val="Normal-Toppadding"/>
      </w:pPr>
      <w:r>
        <w:pict w14:anchorId="19A5C2AA">
          <v:rect id="_x0000_i1026" style="width:385.5pt;height:1pt" o:hrpct="800" o:hralign="center" o:hrstd="t" o:hrnoshade="t" o:hr="t" fillcolor="#e3ec9e" stroked="f"/>
        </w:pict>
      </w:r>
    </w:p>
    <w:p w14:paraId="622CA796" w14:textId="77777777" w:rsidR="008A1743" w:rsidRPr="00F11491" w:rsidRDefault="008A1743" w:rsidP="00F11491">
      <w:pPr>
        <w:pStyle w:val="TS-Heading3"/>
      </w:pPr>
      <w:r w:rsidRPr="0015369B">
        <w:t>Opportunities to monitor student learning</w:t>
      </w:r>
    </w:p>
    <w:p w14:paraId="66261655" w14:textId="77777777" w:rsidR="008A1743" w:rsidRPr="0015369B" w:rsidRDefault="008A1743" w:rsidP="00704E7E">
      <w:r w:rsidRPr="0015369B">
        <w:rPr>
          <w:noProof/>
          <w:lang w:eastAsia="en-AU"/>
        </w:rPr>
        <mc:AlternateContent>
          <mc:Choice Requires="wps">
            <w:drawing>
              <wp:inline distT="0" distB="0" distL="0" distR="0" wp14:anchorId="0729A1C5" wp14:editId="34DD6A94">
                <wp:extent cx="6119495" cy="1600200"/>
                <wp:effectExtent l="0" t="0" r="14605" b="19050"/>
                <wp:docPr id="79" name="Rounded Rectangle 79"/>
                <wp:cNvGraphicFramePr/>
                <a:graphic xmlns:a="http://schemas.openxmlformats.org/drawingml/2006/main">
                  <a:graphicData uri="http://schemas.microsoft.com/office/word/2010/wordprocessingShape">
                    <wps:wsp>
                      <wps:cNvSpPr/>
                      <wps:spPr>
                        <a:xfrm>
                          <a:off x="0" y="0"/>
                          <a:ext cx="6119495" cy="1600200"/>
                        </a:xfrm>
                        <a:prstGeom prst="roundRect">
                          <a:avLst>
                            <a:gd name="adj" fmla="val 1918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0A6562" w14:textId="18B4F542" w:rsidR="000A1A79" w:rsidRPr="00F11491" w:rsidRDefault="000A1A79" w:rsidP="00F11491">
                            <w:pPr>
                              <w:pStyle w:val="TS-BubbleNormal"/>
                              <w:rPr>
                                <w:b/>
                              </w:rPr>
                            </w:pPr>
                            <w:r w:rsidRPr="00F11491">
                              <w:rPr>
                                <w:b/>
                              </w:rPr>
                              <w:t>Formative assessment opportunities:</w:t>
                            </w:r>
                          </w:p>
                          <w:p w14:paraId="3FE02B4E" w14:textId="77777777" w:rsidR="000A1A79" w:rsidRPr="00F11491" w:rsidRDefault="000A1A79" w:rsidP="00F11491">
                            <w:pPr>
                              <w:pStyle w:val="TS-Bullet1"/>
                            </w:pPr>
                            <w:r w:rsidRPr="00F11491">
                              <w:t>Record of students’ answers during discussion about habitats.</w:t>
                            </w:r>
                          </w:p>
                          <w:p w14:paraId="15EA2CD9" w14:textId="77777777" w:rsidR="000A1A79" w:rsidRPr="00F11491" w:rsidRDefault="000A1A79" w:rsidP="00F11491">
                            <w:pPr>
                              <w:pStyle w:val="TS-Bullet1"/>
                            </w:pPr>
                            <w:r w:rsidRPr="00F11491">
                              <w:t>Students’ annotated diagrams of aquarium set-up.</w:t>
                            </w:r>
                          </w:p>
                          <w:p w14:paraId="53C74EAF" w14:textId="77777777" w:rsidR="000A1A79" w:rsidRPr="00F11491" w:rsidRDefault="000A1A79" w:rsidP="00F11491">
                            <w:pPr>
                              <w:pStyle w:val="TS-Bullet1"/>
                            </w:pPr>
                            <w:r w:rsidRPr="00F11491">
                              <w:t>If adopting an animal, students’ research and reporting skills could be used for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9" style="width:481.85pt;height:126pt;visibility:visible;mso-wrap-style:square;mso-left-percent:-10001;mso-top-percent:-10001;mso-position-horizontal:absolute;mso-position-horizontal-relative:char;mso-position-vertical:absolute;mso-position-vertical-relative:line;mso-left-percent:-10001;mso-top-percent:-10001;v-text-anchor:top" arcsize="12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" fillcolor="white [3212]" strokecolor="#bfbfbf [2412]" strokeweight="1pt">
                <v:stroke dashstyle="dash" joinstyle="miter"/>
                <v:textbox>
                  <w:txbxContent>
                    <w:p w14:paraId="0E0A6562" w14:textId="18B4F542" w:rsidR="000A1A79" w:rsidRPr="00F11491" w:rsidRDefault="000A1A79" w:rsidP="00F11491">
                      <w:pPr>
                        <w:pStyle w:val="TS-BubbleNormal"/>
                        <w:rPr>
                          <w:b/>
                        </w:rPr>
                      </w:pPr>
                      <w:r w:rsidRPr="00F11491">
                        <w:rPr>
                          <w:b/>
                        </w:rPr>
                        <w:t>Formative assessment opportunities:</w:t>
                      </w:r>
                    </w:p>
                    <w:p w14:paraId="3FE02B4E" w14:textId="77777777" w:rsidR="000A1A79" w:rsidRPr="00F11491" w:rsidRDefault="000A1A79" w:rsidP="00F11491">
                      <w:pPr>
                        <w:pStyle w:val="TS-Bullet1"/>
                      </w:pPr>
                      <w:r w:rsidRPr="00F11491">
                        <w:t>Record of students’ answers during discussion about habitats.</w:t>
                      </w:r>
                    </w:p>
                    <w:p w14:paraId="15EA2CD9" w14:textId="77777777" w:rsidR="000A1A79" w:rsidRPr="00F11491" w:rsidRDefault="000A1A79" w:rsidP="00F11491">
                      <w:pPr>
                        <w:pStyle w:val="TS-Bullet1"/>
                      </w:pPr>
                      <w:r w:rsidRPr="00F11491">
                        <w:t>Students’ annotated diagrams of aquarium set-up.</w:t>
                      </w:r>
                    </w:p>
                    <w:p w14:paraId="53C74EAF" w14:textId="77777777" w:rsidR="000A1A79" w:rsidRPr="00F11491" w:rsidRDefault="000A1A79" w:rsidP="00F11491">
                      <w:pPr>
                        <w:pStyle w:val="TS-Bullet1"/>
                      </w:pPr>
                      <w:r w:rsidRPr="00F11491">
                        <w:t>If adopting an animal, students’ research and reporting skills could be used for assessment.</w:t>
                      </w:r>
                    </w:p>
                  </w:txbxContent>
                </v:textbox>
                <w10:anchorlock/>
              </v:roundrect>
            </w:pict>
          </mc:Fallback>
        </mc:AlternateContent>
      </w:r>
    </w:p>
    <w:p w14:paraId="7F07C40B" w14:textId="77777777" w:rsidR="008A1743" w:rsidRPr="0015369B" w:rsidRDefault="008A1743" w:rsidP="008A1743">
      <w:pPr>
        <w:pStyle w:val="TS-Heading3"/>
      </w:pPr>
      <w:r w:rsidRPr="0015369B">
        <w:lastRenderedPageBreak/>
        <w:t>Resources</w:t>
      </w:r>
    </w:p>
    <w:p w14:paraId="67F8CE82" w14:textId="77777777" w:rsidR="008A1743" w:rsidRPr="0015369B" w:rsidRDefault="008A1743" w:rsidP="008A1743">
      <w:r w:rsidRPr="0015369B">
        <w:rPr>
          <w:noProof/>
          <w:lang w:eastAsia="en-AU"/>
        </w:rPr>
        <mc:AlternateContent>
          <mc:Choice Requires="wps">
            <w:drawing>
              <wp:inline distT="0" distB="0" distL="0" distR="0" wp14:anchorId="35AFF4F7" wp14:editId="2CAA3283">
                <wp:extent cx="6120000" cy="3067050"/>
                <wp:effectExtent l="0" t="0" r="14605" b="19050"/>
                <wp:docPr id="80" name="Rounded Rectangle 80"/>
                <wp:cNvGraphicFramePr/>
                <a:graphic xmlns:a="http://schemas.openxmlformats.org/drawingml/2006/main">
                  <a:graphicData uri="http://schemas.microsoft.com/office/word/2010/wordprocessingShape">
                    <wps:wsp>
                      <wps:cNvSpPr/>
                      <wps:spPr>
                        <a:xfrm>
                          <a:off x="0" y="0"/>
                          <a:ext cx="6120000" cy="3067050"/>
                        </a:xfrm>
                        <a:prstGeom prst="roundRect">
                          <a:avLst>
                            <a:gd name="adj" fmla="val 1070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19D8B6A" w14:textId="2A44A847" w:rsidR="000A1A79" w:rsidRPr="00F11491" w:rsidRDefault="000A1A79" w:rsidP="00F11491">
                            <w:pPr>
                              <w:pStyle w:val="TS-Heading4"/>
                            </w:pPr>
                            <w:r>
                              <w:t>Useful Web links</w:t>
                            </w:r>
                          </w:p>
                          <w:p w14:paraId="73FA4084" w14:textId="269E8FDD" w:rsidR="000A1A79" w:rsidRDefault="000A1A79" w:rsidP="00F11491">
                            <w:pPr>
                              <w:pStyle w:val="TS-Bullet1"/>
                            </w:pPr>
                            <w:r>
                              <w:t xml:space="preserve">If adopting </w:t>
                            </w:r>
                            <w:r w:rsidRPr="00F11491">
                              <w:t>an</w:t>
                            </w:r>
                            <w:r>
                              <w:t xml:space="preserve"> animal at ReefHQ go to</w:t>
                            </w:r>
                            <w:r w:rsidRPr="00B04973">
                              <w:rPr>
                                <w:i/>
                              </w:rPr>
                              <w:t xml:space="preserve">: </w:t>
                            </w:r>
                            <w:hyperlink r:id="rId68" w:history="1">
                              <w:r w:rsidRPr="00AA1213">
                                <w:rPr>
                                  <w:rStyle w:val="Hyperlink"/>
                                </w:rPr>
                                <w:t>http://www.reefhq.com.au</w:t>
                              </w:r>
                            </w:hyperlink>
                            <w:r>
                              <w:rPr>
                                <w:rStyle w:val="Hyperlink"/>
                              </w:rPr>
                              <w:t>.</w:t>
                            </w:r>
                          </w:p>
                          <w:p w14:paraId="607F6548" w14:textId="77777777" w:rsidR="000A1A79" w:rsidRPr="00F11491" w:rsidRDefault="000A1A79" w:rsidP="00F11491">
                            <w:pPr>
                              <w:pStyle w:val="TS-Heading4"/>
                            </w:pPr>
                            <w:r>
                              <w:t>Printable resources</w:t>
                            </w:r>
                          </w:p>
                          <w:p w14:paraId="125D6A34" w14:textId="77777777" w:rsidR="000A1A79" w:rsidRPr="00F11491" w:rsidRDefault="000A1A79" w:rsidP="00F11491">
                            <w:pPr>
                              <w:pStyle w:val="TS-Bullet1"/>
                              <w:rPr>
                                <w:i/>
                              </w:rPr>
                            </w:pPr>
                            <w:r w:rsidRPr="00F11491">
                              <w:rPr>
                                <w:i/>
                              </w:rPr>
                              <w:t>Resource 2 – Word bank</w:t>
                            </w:r>
                          </w:p>
                          <w:p w14:paraId="24C007B6" w14:textId="77777777" w:rsidR="000A1A79" w:rsidRPr="00F11491" w:rsidRDefault="000A1A79" w:rsidP="00F11491">
                            <w:pPr>
                              <w:pStyle w:val="TS-Bullet1"/>
                              <w:rPr>
                                <w:i/>
                              </w:rPr>
                            </w:pPr>
                            <w:r w:rsidRPr="00F11491">
                              <w:rPr>
                                <w:i/>
                              </w:rPr>
                              <w:t>Resource 3 – Student reflections</w:t>
                            </w:r>
                          </w:p>
                          <w:p w14:paraId="43F0C5F7" w14:textId="77777777" w:rsidR="000A1A79" w:rsidRPr="00F11491" w:rsidRDefault="000A1A79" w:rsidP="00F11491">
                            <w:pPr>
                              <w:pStyle w:val="TS-Heading4"/>
                            </w:pPr>
                            <w:r w:rsidRPr="00534E5D">
                              <w:t xml:space="preserve">Other </w:t>
                            </w:r>
                            <w:r>
                              <w:t>resources</w:t>
                            </w:r>
                          </w:p>
                          <w:p w14:paraId="06E76163" w14:textId="77777777" w:rsidR="000A1A79" w:rsidRPr="00F11491" w:rsidRDefault="000A1A79" w:rsidP="00F11491">
                            <w:pPr>
                              <w:pStyle w:val="TS-Bullet1"/>
                            </w:pPr>
                            <w:r w:rsidRPr="00F11491">
                              <w:t>Aquarium, pump, pH kit, gravel, fish food, plant life, places to hide etc. (for keeping fish).</w:t>
                            </w:r>
                          </w:p>
                          <w:p w14:paraId="758FBF78" w14:textId="77777777" w:rsidR="000A1A79" w:rsidRPr="00F11491" w:rsidRDefault="000A1A79" w:rsidP="00F11491">
                            <w:pPr>
                              <w:pStyle w:val="TS-Bullet1"/>
                            </w:pPr>
                            <w:r w:rsidRPr="00F11491">
                              <w:t>Containers, salt, dishes, food, places to hide etc. (for keeping hermit crabs).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50" style="width:481.9pt;height:241.5pt;visibility:visible;mso-wrap-style:square;mso-left-percent:-10001;mso-top-percent:-10001;mso-position-horizontal:absolute;mso-position-horizontal-relative:char;mso-position-vertical:absolute;mso-position-vertical-relative:line;mso-left-percent:-10001;mso-top-percent:-10001;v-text-anchor:top"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" fillcolor="white [3212]" strokecolor="#bfbfbf [2412]" strokeweight="1pt">
                <v:stroke dashstyle="dash" joinstyle="miter"/>
                <v:textbox>
                  <w:txbxContent>
                    <w:p w14:paraId="619D8B6A" w14:textId="2A44A847" w:rsidR="000A1A79" w:rsidRPr="00F11491" w:rsidRDefault="000A1A79" w:rsidP="00F11491">
                      <w:pPr>
                        <w:pStyle w:val="TS-Heading4"/>
                      </w:pPr>
                      <w:r>
                        <w:t>Useful Web links</w:t>
                      </w:r>
                    </w:p>
                    <w:p w14:paraId="73FA4084" w14:textId="269E8FDD" w:rsidR="000A1A79" w:rsidRDefault="000A1A79" w:rsidP="00F11491">
                      <w:pPr>
                        <w:pStyle w:val="TS-Bullet1"/>
                      </w:pPr>
                      <w:r>
                        <w:t xml:space="preserve">If adopting </w:t>
                      </w:r>
                      <w:r w:rsidRPr="00F11491">
                        <w:t>an</w:t>
                      </w:r>
                      <w:r>
                        <w:t xml:space="preserve"> animal at ReefHQ go to</w:t>
                      </w:r>
                      <w:r w:rsidRPr="00B04973">
                        <w:rPr>
                          <w:i/>
                        </w:rPr>
                        <w:t xml:space="preserve">: </w:t>
                      </w:r>
                      <w:hyperlink r:id="rId69" w:history="1">
                        <w:r w:rsidRPr="00AA1213">
                          <w:rPr>
                            <w:rStyle w:val="Hyperlink"/>
                          </w:rPr>
                          <w:t>http://www.reefhq.com.au</w:t>
                        </w:r>
                      </w:hyperlink>
                      <w:r>
                        <w:rPr>
                          <w:rStyle w:val="Hyperlink"/>
                        </w:rPr>
                        <w:t>.</w:t>
                      </w:r>
                    </w:p>
                    <w:p w14:paraId="607F6548" w14:textId="77777777" w:rsidR="000A1A79" w:rsidRPr="00F11491" w:rsidRDefault="000A1A79" w:rsidP="00F11491">
                      <w:pPr>
                        <w:pStyle w:val="TS-Heading4"/>
                      </w:pPr>
                      <w:r>
                        <w:t>Printable resources</w:t>
                      </w:r>
                    </w:p>
                    <w:p w14:paraId="125D6A34" w14:textId="77777777" w:rsidR="000A1A79" w:rsidRPr="00F11491" w:rsidRDefault="000A1A79" w:rsidP="00F11491">
                      <w:pPr>
                        <w:pStyle w:val="TS-Bullet1"/>
                        <w:rPr>
                          <w:i/>
                        </w:rPr>
                      </w:pPr>
                      <w:r w:rsidRPr="00F11491">
                        <w:rPr>
                          <w:i/>
                        </w:rPr>
                        <w:t>Resource 2 – Word bank</w:t>
                      </w:r>
                    </w:p>
                    <w:p w14:paraId="24C007B6" w14:textId="77777777" w:rsidR="000A1A79" w:rsidRPr="00F11491" w:rsidRDefault="000A1A79" w:rsidP="00F11491">
                      <w:pPr>
                        <w:pStyle w:val="TS-Bullet1"/>
                        <w:rPr>
                          <w:i/>
                        </w:rPr>
                      </w:pPr>
                      <w:r w:rsidRPr="00F11491">
                        <w:rPr>
                          <w:i/>
                        </w:rPr>
                        <w:t>Resource 3 – Student reflections</w:t>
                      </w:r>
                    </w:p>
                    <w:p w14:paraId="43F0C5F7" w14:textId="77777777" w:rsidR="000A1A79" w:rsidRPr="00F11491" w:rsidRDefault="000A1A79" w:rsidP="00F11491">
                      <w:pPr>
                        <w:pStyle w:val="TS-Heading4"/>
                      </w:pPr>
                      <w:r w:rsidRPr="00534E5D">
                        <w:t xml:space="preserve">Other </w:t>
                      </w:r>
                      <w:r>
                        <w:t>resources</w:t>
                      </w:r>
                    </w:p>
                    <w:p w14:paraId="06E76163" w14:textId="77777777" w:rsidR="000A1A79" w:rsidRPr="00F11491" w:rsidRDefault="000A1A79" w:rsidP="00F11491">
                      <w:pPr>
                        <w:pStyle w:val="TS-Bullet1"/>
                      </w:pPr>
                      <w:r w:rsidRPr="00F11491">
                        <w:t>Aquarium, pump, pH kit, gravel, fish food, plant life, places to hide etc. (for keeping fish).</w:t>
                      </w:r>
                    </w:p>
                    <w:p w14:paraId="758FBF78" w14:textId="77777777" w:rsidR="000A1A79" w:rsidRPr="00F11491" w:rsidRDefault="000A1A79" w:rsidP="00F11491">
                      <w:pPr>
                        <w:pStyle w:val="TS-Bullet1"/>
                      </w:pPr>
                      <w:r w:rsidRPr="00F11491">
                        <w:t>Containers, salt, dishes, food, places to hide etc. (for keeping hermit crabs).</w:t>
                      </w:r>
                    </w:p>
                  </w:txbxContent>
                </v:textbox>
                <w10:anchorlock/>
              </v:roundrect>
            </w:pict>
          </mc:Fallback>
        </mc:AlternateContent>
      </w:r>
    </w:p>
    <w:p w14:paraId="2EB730BE" w14:textId="77777777" w:rsidR="00BB06FE" w:rsidRPr="0015369B" w:rsidRDefault="00BB06FE" w:rsidP="0015369B">
      <w:pPr>
        <w:pStyle w:val="TS-5Es"/>
      </w:pPr>
      <w:r w:rsidRPr="0015369B">
        <w:rPr>
          <w:noProof/>
          <w:lang w:eastAsia="en-AU"/>
        </w:rPr>
        <w:lastRenderedPageBreak/>
        <mc:AlternateContent>
          <mc:Choice Requires="wps">
            <w:drawing>
              <wp:inline distT="0" distB="0" distL="0" distR="0" wp14:anchorId="7D4190BE" wp14:editId="575AC361">
                <wp:extent cx="1206000" cy="409575"/>
                <wp:effectExtent l="0" t="0" r="13335" b="28575"/>
                <wp:docPr id="27" name="Round Same Side Corner Rectangle 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4F487" w14:textId="77777777" w:rsidR="000A1A79" w:rsidRDefault="000A1A79" w:rsidP="00BB06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7"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rP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lwrqz9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804F487" w14:textId="77777777" w:rsidR="000A1A79" w:rsidRDefault="000A1A79" w:rsidP="00BB06FE">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500651E7" wp14:editId="1D80F9D0">
                <wp:extent cx="1206000" cy="409575"/>
                <wp:effectExtent l="0" t="0" r="13335" b="28575"/>
                <wp:docPr id="224" name="Round Same Side Corner Rectangle 2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54248" w14:textId="77777777" w:rsidR="000A1A79" w:rsidRDefault="000A1A79" w:rsidP="00BB06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4"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V3Q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JSLr5X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CE54248" w14:textId="77777777" w:rsidR="000A1A79" w:rsidRDefault="000A1A79" w:rsidP="00BB06FE">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77FC73CE" wp14:editId="3F73BD53">
                <wp:extent cx="1206000" cy="409575"/>
                <wp:effectExtent l="0" t="0" r="13335" b="28575"/>
                <wp:docPr id="226" name="Round Same Side Corner Rectangle 22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42E72" w14:textId="77777777" w:rsidR="000A1A79" w:rsidRDefault="000A1A79" w:rsidP="00BB06FE">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6"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C1GMRz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A842E72" w14:textId="77777777" w:rsidR="000A1A79" w:rsidRDefault="000A1A79" w:rsidP="00BB06FE">
                      <w:pPr>
                        <w:pStyle w:val="Tab-ON"/>
                      </w:pPr>
                      <w:r>
                        <w:t>Explain</w:t>
                      </w:r>
                    </w:p>
                  </w:txbxContent>
                </v:textbox>
                <w10:anchorlock/>
              </v:shape>
            </w:pict>
          </mc:Fallback>
        </mc:AlternateContent>
      </w:r>
      <w:r w:rsidRPr="0015369B">
        <w:rPr>
          <w:noProof/>
          <w:lang w:eastAsia="en-AU"/>
        </w:rPr>
        <mc:AlternateContent>
          <mc:Choice Requires="wps">
            <w:drawing>
              <wp:inline distT="0" distB="0" distL="0" distR="0" wp14:anchorId="5F134C84" wp14:editId="026B4584">
                <wp:extent cx="1206000" cy="409575"/>
                <wp:effectExtent l="0" t="0" r="13335" b="28575"/>
                <wp:docPr id="227" name="Round Same Side Corner Rectangle 2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68291" w14:textId="77777777" w:rsidR="000A1A79" w:rsidRDefault="000A1A79" w:rsidP="00BB06FE">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7"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XNXOf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2C68291" w14:textId="77777777" w:rsidR="000A1A79" w:rsidRDefault="000A1A79" w:rsidP="00BB06FE">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68567918" wp14:editId="58708B00">
                <wp:extent cx="1206000" cy="409575"/>
                <wp:effectExtent l="0" t="0" r="13335" b="28575"/>
                <wp:docPr id="228" name="Round Same Side Corner Rectangle 2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707E" w14:textId="77777777" w:rsidR="000A1A79" w:rsidRDefault="000A1A79" w:rsidP="00BB06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8"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R03QIAAHM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JR+lHT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A15707E" w14:textId="77777777" w:rsidR="000A1A79" w:rsidRDefault="000A1A79" w:rsidP="00BB06FE">
                      <w:pPr>
                        <w:pStyle w:val="Tab-OFF"/>
                      </w:pPr>
                      <w:r>
                        <w:t>Evaluate</w:t>
                      </w:r>
                    </w:p>
                  </w:txbxContent>
                </v:textbox>
                <w10:anchorlock/>
              </v:shape>
            </w:pict>
          </mc:Fallback>
        </mc:AlternateContent>
      </w:r>
    </w:p>
    <w:p w14:paraId="44D5AAF6" w14:textId="77777777" w:rsidR="00BB06FE" w:rsidRPr="0015369B" w:rsidRDefault="00BB06FE" w:rsidP="00BB06FE">
      <w:pPr>
        <w:sectPr w:rsidR="00BB06FE" w:rsidRPr="0015369B" w:rsidSect="000F0498">
          <w:type w:val="continuous"/>
          <w:pgSz w:w="11906" w:h="16838" w:code="9"/>
          <w:pgMar w:top="1985" w:right="1134" w:bottom="1418" w:left="1134" w:header="709" w:footer="709" w:gutter="0"/>
          <w:cols w:space="708"/>
          <w:titlePg/>
          <w:docGrid w:linePitch="360"/>
        </w:sectPr>
      </w:pPr>
    </w:p>
    <w:p w14:paraId="540C7336" w14:textId="77777777" w:rsidR="008A1743" w:rsidRPr="0015369B" w:rsidRDefault="008A1743" w:rsidP="008A1743">
      <w:pPr>
        <w:pStyle w:val="TS-Lesson"/>
      </w:pPr>
      <w:r w:rsidRPr="0015369B">
        <w:rPr>
          <w:b/>
        </w:rPr>
        <w:lastRenderedPageBreak/>
        <w:t xml:space="preserve">Lesson </w:t>
      </w:r>
      <w:r w:rsidR="00907FE6" w:rsidRPr="0015369B">
        <w:rPr>
          <w:b/>
        </w:rPr>
        <w:t>3</w:t>
      </w:r>
      <w:r w:rsidRPr="0015369B">
        <w:rPr>
          <w:b/>
        </w:rPr>
        <w:t>:</w:t>
      </w:r>
      <w:r w:rsidRPr="0015369B">
        <w:rPr>
          <w:b/>
        </w:rPr>
        <w:tab/>
      </w:r>
      <w:r w:rsidRPr="0015369B">
        <w:t>What is living and non-living?</w:t>
      </w:r>
    </w:p>
    <w:p w14:paraId="7CACC245" w14:textId="77777777" w:rsidR="008A1743" w:rsidRPr="0015369B" w:rsidRDefault="008A1743" w:rsidP="008A1743">
      <w:r w:rsidRPr="0015369B">
        <w:rPr>
          <w:b/>
        </w:rPr>
        <w:lastRenderedPageBreak/>
        <w:t>Duration:</w:t>
      </w:r>
      <w:r w:rsidRPr="0015369B">
        <w:t xml:space="preserve"> </w:t>
      </w:r>
      <w:r w:rsidR="00907FE6" w:rsidRPr="0015369B">
        <w:t>50</w:t>
      </w:r>
      <w:r w:rsidR="00A87198" w:rsidRPr="0015369B">
        <w:t xml:space="preserve"> </w:t>
      </w:r>
      <w:r w:rsidRPr="0015369B">
        <w:t>minutes</w:t>
      </w:r>
    </w:p>
    <w:p w14:paraId="0AA5C13D" w14:textId="77777777" w:rsidR="008A1743" w:rsidRPr="0015369B" w:rsidRDefault="008A1743" w:rsidP="008A1743">
      <w:pPr>
        <w:sectPr w:rsidR="008A1743" w:rsidRPr="0015369B" w:rsidSect="005C3224">
          <w:type w:val="continuous"/>
          <w:pgSz w:w="11906" w:h="16838" w:code="9"/>
          <w:pgMar w:top="1985" w:right="1134" w:bottom="1418" w:left="1134" w:header="709" w:footer="709" w:gutter="0"/>
          <w:cols w:num="2" w:space="708" w:equalWidth="0">
            <w:col w:w="5670" w:space="708"/>
            <w:col w:w="3260"/>
          </w:cols>
          <w:titlePg/>
          <w:docGrid w:linePitch="360"/>
        </w:sectPr>
      </w:pPr>
    </w:p>
    <w:p w14:paraId="13F2F17E" w14:textId="77777777" w:rsidR="008A1743" w:rsidRPr="0015369B" w:rsidRDefault="008A1743" w:rsidP="008A1743">
      <w:r w:rsidRPr="0015369B">
        <w:rPr>
          <w:noProof/>
          <w:lang w:eastAsia="en-AU"/>
        </w:rPr>
        <w:lastRenderedPageBreak/>
        <mc:AlternateContent>
          <mc:Choice Requires="wps">
            <w:drawing>
              <wp:inline distT="0" distB="0" distL="0" distR="0" wp14:anchorId="70916473" wp14:editId="720EE21E">
                <wp:extent cx="6120000" cy="1428750"/>
                <wp:effectExtent l="0" t="0" r="14605" b="19050"/>
                <wp:docPr id="86" name="Rounded Rectangle 86"/>
                <wp:cNvGraphicFramePr/>
                <a:graphic xmlns:a="http://schemas.openxmlformats.org/drawingml/2006/main">
                  <a:graphicData uri="http://schemas.microsoft.com/office/word/2010/wordprocessingShape">
                    <wps:wsp>
                      <wps:cNvSpPr/>
                      <wps:spPr>
                        <a:xfrm>
                          <a:off x="0" y="0"/>
                          <a:ext cx="6120000" cy="1428750"/>
                        </a:xfrm>
                        <a:prstGeom prst="roundRect">
                          <a:avLst>
                            <a:gd name="adj" fmla="val 2253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37349B" w14:textId="77777777" w:rsidR="000A1A79" w:rsidRDefault="000A1A79" w:rsidP="00BB06FE">
                            <w:pPr>
                              <w:pStyle w:val="TS-Purpose"/>
                              <w:tabs>
                                <w:tab w:val="clear" w:pos="1418"/>
                              </w:tabs>
                              <w:ind w:left="0" w:firstLine="0"/>
                            </w:pPr>
                            <w:r>
                              <w:rPr>
                                <w:b/>
                              </w:rPr>
                              <w:t>Lesson objectives</w:t>
                            </w:r>
                            <w:r>
                              <w:rPr>
                                <w:b/>
                              </w:rPr>
                              <w:br/>
                            </w:r>
                            <w:r>
                              <w:t>Students will:</w:t>
                            </w:r>
                          </w:p>
                          <w:p w14:paraId="72E9E184" w14:textId="77777777" w:rsidR="000A1A79" w:rsidRPr="00F11491" w:rsidRDefault="000A1A79" w:rsidP="00F11491">
                            <w:pPr>
                              <w:pStyle w:val="TS-Bullet1"/>
                            </w:pPr>
                            <w:r w:rsidRPr="00F11491">
                              <w:t>understand what living and non-living means</w:t>
                            </w:r>
                          </w:p>
                          <w:p w14:paraId="117D8289" w14:textId="77777777" w:rsidR="000A1A79" w:rsidRPr="00F11491" w:rsidRDefault="000A1A79" w:rsidP="00F11491">
                            <w:pPr>
                              <w:pStyle w:val="TS-Bullet1"/>
                            </w:pPr>
                            <w:proofErr w:type="gramStart"/>
                            <w:r w:rsidRPr="00F11491">
                              <w:t>compare</w:t>
                            </w:r>
                            <w:proofErr w:type="gramEnd"/>
                            <w:r w:rsidRPr="00F11491">
                              <w:t xml:space="preserve"> living and non-living things and group them based on observable features and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56" style="width:481.9pt;height:112.5pt;visibility:visible;mso-wrap-style:square;mso-left-percent:-10001;mso-top-percent:-10001;mso-position-horizontal:absolute;mso-position-horizontal-relative:char;mso-position-vertical:absolute;mso-position-vertical-relative:line;mso-left-percent:-10001;mso-top-percent:-10001;v-text-anchor:top" arcsize="14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" fillcolor="white [3212]" strokecolor="#bfbfbf [2412]" strokeweight="1pt">
                <v:stroke dashstyle="dash" joinstyle="miter"/>
                <v:textbox>
                  <w:txbxContent>
                    <w:p w14:paraId="3A37349B" w14:textId="77777777" w:rsidR="000A1A79" w:rsidRDefault="000A1A79" w:rsidP="00BB06FE">
                      <w:pPr>
                        <w:pStyle w:val="TS-Purpose"/>
                        <w:tabs>
                          <w:tab w:val="clear" w:pos="1418"/>
                        </w:tabs>
                        <w:ind w:left="0" w:firstLine="0"/>
                      </w:pPr>
                      <w:r>
                        <w:rPr>
                          <w:b/>
                        </w:rPr>
                        <w:t>Lesson objectives</w:t>
                      </w:r>
                      <w:r>
                        <w:rPr>
                          <w:b/>
                        </w:rPr>
                        <w:br/>
                      </w:r>
                      <w:r>
                        <w:t>Students will:</w:t>
                      </w:r>
                    </w:p>
                    <w:p w14:paraId="72E9E184" w14:textId="77777777" w:rsidR="000A1A79" w:rsidRPr="00F11491" w:rsidRDefault="000A1A79" w:rsidP="00F11491">
                      <w:pPr>
                        <w:pStyle w:val="TS-Bullet1"/>
                      </w:pPr>
                      <w:r w:rsidRPr="00F11491">
                        <w:t>understand what living and non-living means</w:t>
                      </w:r>
                    </w:p>
                    <w:p w14:paraId="117D8289" w14:textId="77777777" w:rsidR="000A1A79" w:rsidRPr="00F11491" w:rsidRDefault="000A1A79" w:rsidP="00F11491">
                      <w:pPr>
                        <w:pStyle w:val="TS-Bullet1"/>
                      </w:pPr>
                      <w:proofErr w:type="gramStart"/>
                      <w:r w:rsidRPr="00F11491">
                        <w:t>compare</w:t>
                      </w:r>
                      <w:proofErr w:type="gramEnd"/>
                      <w:r w:rsidRPr="00F11491">
                        <w:t xml:space="preserve"> living and non-living things and group them based on observable features and characteristics.</w:t>
                      </w:r>
                    </w:p>
                  </w:txbxContent>
                </v:textbox>
                <w10:anchorlock/>
              </v:roundrect>
            </w:pict>
          </mc:Fallback>
        </mc:AlternateContent>
      </w:r>
    </w:p>
    <w:p w14:paraId="7B429871" w14:textId="737BFDFB" w:rsidR="008A1743" w:rsidRPr="0015369B" w:rsidRDefault="008A1743" w:rsidP="00F11491">
      <w:pPr>
        <w:pStyle w:val="TS-Heading3"/>
      </w:pPr>
      <w:r w:rsidRPr="0015369B">
        <w:t>Suggested learning sequence</w:t>
      </w:r>
    </w:p>
    <w:p w14:paraId="44DF3245" w14:textId="77777777" w:rsidR="00F42E48" w:rsidRPr="0015369B" w:rsidRDefault="00F42E48" w:rsidP="00092D07">
      <w:pPr>
        <w:pStyle w:val="TS-Numberedlist"/>
        <w:numPr>
          <w:ilvl w:val="0"/>
          <w:numId w:val="0"/>
        </w:numPr>
        <w:ind w:left="502"/>
        <w:sectPr w:rsidR="00F42E48" w:rsidRPr="0015369B" w:rsidSect="000F0498">
          <w:type w:val="continuous"/>
          <w:pgSz w:w="11906" w:h="16838" w:code="9"/>
          <w:pgMar w:top="1985" w:right="1134" w:bottom="1418" w:left="1134" w:header="709" w:footer="709" w:gutter="0"/>
          <w:cols w:space="708"/>
          <w:titlePg/>
          <w:docGrid w:linePitch="360"/>
        </w:sectPr>
      </w:pPr>
    </w:p>
    <w:p w14:paraId="76CB7633" w14:textId="768271A5" w:rsidR="00F11491" w:rsidRPr="00F11491" w:rsidRDefault="00F11491" w:rsidP="00F11491">
      <w:r w:rsidRPr="0015369B">
        <w:rPr>
          <w:b/>
        </w:rPr>
        <w:lastRenderedPageBreak/>
        <w:t xml:space="preserve">Introduction </w:t>
      </w:r>
      <w:r w:rsidRPr="0015369B">
        <w:t>– living or non-living?</w:t>
      </w:r>
    </w:p>
    <w:p w14:paraId="4198476D" w14:textId="77777777" w:rsidR="00092D07" w:rsidRPr="0015369B" w:rsidRDefault="00092D07" w:rsidP="00F11491">
      <w:pPr>
        <w:pStyle w:val="TS-Numberedlist"/>
        <w:numPr>
          <w:ilvl w:val="0"/>
          <w:numId w:val="44"/>
        </w:numPr>
        <w:ind w:left="567" w:hanging="142"/>
      </w:pPr>
      <w:r w:rsidRPr="0015369B">
        <w:t xml:space="preserve">Ask students to </w:t>
      </w:r>
      <w:r w:rsidR="006B7988" w:rsidRPr="0015369B">
        <w:t xml:space="preserve">think </w:t>
      </w:r>
      <w:r w:rsidR="00FE277D" w:rsidRPr="0015369B">
        <w:t xml:space="preserve">and </w:t>
      </w:r>
      <w:r w:rsidR="0011618B" w:rsidRPr="0015369B">
        <w:t xml:space="preserve">share </w:t>
      </w:r>
      <w:r w:rsidR="00FE277D" w:rsidRPr="0015369B">
        <w:t>anything</w:t>
      </w:r>
      <w:r w:rsidR="006B7988" w:rsidRPr="0015369B">
        <w:t xml:space="preserve"> they</w:t>
      </w:r>
      <w:r w:rsidRPr="0015369B">
        <w:t xml:space="preserve"> know of that is </w:t>
      </w:r>
      <w:r w:rsidR="0011618B" w:rsidRPr="0015369B">
        <w:t xml:space="preserve">either </w:t>
      </w:r>
      <w:r w:rsidRPr="0015369B">
        <w:t xml:space="preserve">living or non-living. </w:t>
      </w:r>
      <w:r w:rsidR="0011618B" w:rsidRPr="0015369B">
        <w:t>Jot down</w:t>
      </w:r>
      <w:r w:rsidR="00FE277D" w:rsidRPr="0015369B">
        <w:t xml:space="preserve"> ideas on the board. </w:t>
      </w:r>
      <w:r w:rsidRPr="0015369B">
        <w:t>Discuss:</w:t>
      </w:r>
    </w:p>
    <w:p w14:paraId="09F8E995" w14:textId="77777777" w:rsidR="00092D07" w:rsidRPr="00F11491" w:rsidRDefault="00092D07" w:rsidP="00F11491">
      <w:pPr>
        <w:pStyle w:val="TS-Bullet2"/>
      </w:pPr>
      <w:r w:rsidRPr="00F11491">
        <w:t xml:space="preserve">What are some living and non-living things </w:t>
      </w:r>
      <w:r w:rsidR="006B7988" w:rsidRPr="00F11491">
        <w:t>you know of</w:t>
      </w:r>
      <w:r w:rsidRPr="00F11491">
        <w:t xml:space="preserve">? </w:t>
      </w:r>
    </w:p>
    <w:p w14:paraId="2D25A976" w14:textId="77777777" w:rsidR="00092D07" w:rsidRPr="00F11491" w:rsidRDefault="00092D07" w:rsidP="00F11491">
      <w:pPr>
        <w:pStyle w:val="TS-Bullet2"/>
      </w:pPr>
      <w:r w:rsidRPr="00F11491">
        <w:t>What makes something living?</w:t>
      </w:r>
    </w:p>
    <w:p w14:paraId="18E2CD6A" w14:textId="77777777" w:rsidR="00092D07" w:rsidRPr="00F11491" w:rsidRDefault="00092D07" w:rsidP="00F11491">
      <w:pPr>
        <w:pStyle w:val="TS-Bullet2"/>
      </w:pPr>
      <w:r w:rsidRPr="00F11491">
        <w:t>Can you give examples of things that are non-living? How is this different to living?</w:t>
      </w:r>
    </w:p>
    <w:p w14:paraId="4FEF222A" w14:textId="77777777" w:rsidR="006B7988" w:rsidRPr="00F11491" w:rsidRDefault="006B7988" w:rsidP="00F11491">
      <w:pPr>
        <w:pStyle w:val="TS-Bullet2"/>
      </w:pPr>
      <w:r w:rsidRPr="00F11491">
        <w:t>Is there anything you can t</w:t>
      </w:r>
      <w:r w:rsidR="00FE277D" w:rsidRPr="00F11491">
        <w:t xml:space="preserve">hink of that you are not sure </w:t>
      </w:r>
      <w:r w:rsidR="00FC06F3" w:rsidRPr="00F11491">
        <w:t>is either</w:t>
      </w:r>
      <w:r w:rsidRPr="00F11491">
        <w:t>?</w:t>
      </w:r>
    </w:p>
    <w:p w14:paraId="770540BD" w14:textId="77777777" w:rsidR="006B7988" w:rsidRPr="0015369B" w:rsidRDefault="006B7988" w:rsidP="00F11491">
      <w:pPr>
        <w:pStyle w:val="TS-Numberedlist"/>
      </w:pPr>
      <w:r w:rsidRPr="0015369B">
        <w:t>Note down any questions students have or examples of anything students identify that they are not sure of. Return to these at the end of the lesson.</w:t>
      </w:r>
    </w:p>
    <w:p w14:paraId="2FDE4CE5" w14:textId="77777777" w:rsidR="00092D07" w:rsidRPr="0015369B" w:rsidRDefault="00092D07" w:rsidP="000437E1">
      <w:r w:rsidRPr="0015369B">
        <w:rPr>
          <w:b/>
        </w:rPr>
        <w:t>Activity –</w:t>
      </w:r>
      <w:r w:rsidR="00EB6ECB" w:rsidRPr="0015369B">
        <w:rPr>
          <w:b/>
        </w:rPr>
        <w:t xml:space="preserve"> </w:t>
      </w:r>
      <w:r w:rsidRPr="0015369B">
        <w:t xml:space="preserve">Grouping </w:t>
      </w:r>
      <w:r w:rsidR="00EB6ECB" w:rsidRPr="0015369B">
        <w:t>things</w:t>
      </w:r>
    </w:p>
    <w:p w14:paraId="7E38CC59" w14:textId="77777777" w:rsidR="00704E7E" w:rsidRPr="0015369B" w:rsidRDefault="00092D07" w:rsidP="00F11491">
      <w:pPr>
        <w:pStyle w:val="TS-Numberedlist"/>
      </w:pPr>
      <w:r w:rsidRPr="0015369B">
        <w:t xml:space="preserve">Divide the class into groups of </w:t>
      </w:r>
      <w:r w:rsidR="00E16261" w:rsidRPr="0015369B">
        <w:t>four or five</w:t>
      </w:r>
      <w:r w:rsidRPr="0015369B">
        <w:t xml:space="preserve">. Provide each group with </w:t>
      </w:r>
      <w:r w:rsidR="00E16261" w:rsidRPr="0015369B">
        <w:t>a piece of butcher</w:t>
      </w:r>
      <w:r w:rsidR="00612C32" w:rsidRPr="0015369B">
        <w:t>’</w:t>
      </w:r>
      <w:r w:rsidR="00E16261" w:rsidRPr="0015369B">
        <w:t xml:space="preserve">s paper divided into </w:t>
      </w:r>
      <w:r w:rsidR="00612C32" w:rsidRPr="0015369B">
        <w:t>three</w:t>
      </w:r>
      <w:r w:rsidRPr="0015369B">
        <w:t>. Label one</w:t>
      </w:r>
      <w:r w:rsidR="00E16261" w:rsidRPr="0015369B">
        <w:t xml:space="preserve"> column</w:t>
      </w:r>
      <w:r w:rsidRPr="0015369B">
        <w:t xml:space="preserve"> ‘living’ another</w:t>
      </w:r>
      <w:r w:rsidR="00E16261" w:rsidRPr="0015369B">
        <w:t xml:space="preserve"> column</w:t>
      </w:r>
      <w:r w:rsidRPr="0015369B">
        <w:t xml:space="preserve"> ‘non-living’ </w:t>
      </w:r>
      <w:r w:rsidR="00E16261" w:rsidRPr="0015369B">
        <w:t xml:space="preserve">and another </w:t>
      </w:r>
      <w:r w:rsidR="0011618B" w:rsidRPr="0015369B">
        <w:t>with ‘not sure’</w:t>
      </w:r>
      <w:r w:rsidR="00E16261" w:rsidRPr="0015369B">
        <w:t>.</w:t>
      </w:r>
    </w:p>
    <w:p w14:paraId="64046665" w14:textId="43C964BA" w:rsidR="00BA6B54" w:rsidRPr="0015369B" w:rsidRDefault="000437E1" w:rsidP="00F11491">
      <w:pPr>
        <w:pStyle w:val="TS-Numberedlist"/>
      </w:pPr>
      <w:r>
        <w:br w:type="column"/>
      </w:r>
      <w:r w:rsidR="00E16261" w:rsidRPr="0015369B">
        <w:lastRenderedPageBreak/>
        <w:t>Provide students with images of a wide range of living and non-living things</w:t>
      </w:r>
      <w:r w:rsidR="005F64E7" w:rsidRPr="0015369B">
        <w:t xml:space="preserve"> from different environments</w:t>
      </w:r>
      <w:r w:rsidR="00E16261" w:rsidRPr="0015369B">
        <w:t xml:space="preserve">. </w:t>
      </w:r>
      <w:r w:rsidR="005F64E7" w:rsidRPr="0015369B">
        <w:t xml:space="preserve">(In lesson 4 students will focus on things from </w:t>
      </w:r>
      <w:r w:rsidR="00BA6B54" w:rsidRPr="0015369B">
        <w:t>the Great Barrier Reef</w:t>
      </w:r>
      <w:r w:rsidR="005F64E7" w:rsidRPr="0015369B">
        <w:t>)</w:t>
      </w:r>
      <w:r w:rsidR="00BA6B54" w:rsidRPr="0015369B">
        <w:t xml:space="preserve">. </w:t>
      </w:r>
      <w:r w:rsidR="0011618B" w:rsidRPr="0015369B">
        <w:t>I</w:t>
      </w:r>
      <w:r w:rsidR="00BA6B54" w:rsidRPr="0015369B">
        <w:t xml:space="preserve">nclude things </w:t>
      </w:r>
      <w:r w:rsidR="00E16261" w:rsidRPr="0015369B">
        <w:t xml:space="preserve">that were once alive e.g. </w:t>
      </w:r>
      <w:r w:rsidR="00BA6B54" w:rsidRPr="0015369B">
        <w:t xml:space="preserve">a </w:t>
      </w:r>
      <w:r w:rsidR="006D240B" w:rsidRPr="0015369B">
        <w:t xml:space="preserve">wooden statue, </w:t>
      </w:r>
      <w:r w:rsidR="00BA6B54" w:rsidRPr="0015369B">
        <w:t xml:space="preserve">a </w:t>
      </w:r>
      <w:r w:rsidR="00E16261" w:rsidRPr="0015369B">
        <w:t>ball of wool</w:t>
      </w:r>
      <w:r w:rsidR="00612C32" w:rsidRPr="0015369B">
        <w:t xml:space="preserve"> or</w:t>
      </w:r>
      <w:r w:rsidR="006D240B" w:rsidRPr="0015369B">
        <w:t xml:space="preserve"> leather shoes</w:t>
      </w:r>
      <w:r w:rsidR="00E16261" w:rsidRPr="0015369B">
        <w:t>.</w:t>
      </w:r>
      <w:r w:rsidR="005F64E7" w:rsidRPr="0015369B">
        <w:t xml:space="preserve"> </w:t>
      </w:r>
      <w:r w:rsidR="00E16261" w:rsidRPr="0015369B">
        <w:t>Each group does no</w:t>
      </w:r>
      <w:r>
        <w:t>t need to have the same images.</w:t>
      </w:r>
    </w:p>
    <w:p w14:paraId="17D91878" w14:textId="20CBBD4E" w:rsidR="005F64E7" w:rsidRPr="000437E1" w:rsidRDefault="005F64E7" w:rsidP="000437E1">
      <w:pPr>
        <w:pStyle w:val="TS-Numberedlistsubpara"/>
      </w:pPr>
      <w:r w:rsidRPr="0015369B">
        <w:rPr>
          <w:b/>
        </w:rPr>
        <w:t xml:space="preserve">Note: </w:t>
      </w:r>
      <w:r w:rsidR="006D240B" w:rsidRPr="0015369B">
        <w:t xml:space="preserve">The </w:t>
      </w:r>
      <w:r w:rsidR="00284961" w:rsidRPr="0015369B">
        <w:t>category of ‘non-living’ includes</w:t>
      </w:r>
      <w:r w:rsidR="006D240B" w:rsidRPr="0015369B">
        <w:t xml:space="preserve"> things that were ‘never alive’ e.g. a rock and</w:t>
      </w:r>
      <w:r w:rsidR="006D240B" w:rsidRPr="0015369B">
        <w:rPr>
          <w:b/>
        </w:rPr>
        <w:t xml:space="preserve"> </w:t>
      </w:r>
      <w:r w:rsidR="006D240B" w:rsidRPr="0015369B">
        <w:t>t</w:t>
      </w:r>
      <w:r w:rsidRPr="0015369B">
        <w:t>hings that were</w:t>
      </w:r>
      <w:r w:rsidRPr="0015369B">
        <w:rPr>
          <w:b/>
        </w:rPr>
        <w:t xml:space="preserve"> </w:t>
      </w:r>
      <w:r w:rsidR="00284961" w:rsidRPr="0015369B">
        <w:rPr>
          <w:b/>
        </w:rPr>
        <w:t>‘</w:t>
      </w:r>
      <w:r w:rsidRPr="0015369B">
        <w:t>once-living</w:t>
      </w:r>
      <w:r w:rsidR="00284961" w:rsidRPr="0015369B">
        <w:t>’</w:t>
      </w:r>
      <w:r w:rsidRPr="0015369B">
        <w:t xml:space="preserve"> e.g. </w:t>
      </w:r>
      <w:r w:rsidR="00284961" w:rsidRPr="0015369B">
        <w:t xml:space="preserve">dead leaves. Often things that were ‘once living’ </w:t>
      </w:r>
      <w:r w:rsidRPr="0015369B">
        <w:t xml:space="preserve">are </w:t>
      </w:r>
      <w:r w:rsidR="00284961" w:rsidRPr="0015369B">
        <w:t xml:space="preserve">the most </w:t>
      </w:r>
      <w:r w:rsidRPr="0015369B">
        <w:t>confusing for students</w:t>
      </w:r>
      <w:r w:rsidR="00284961" w:rsidRPr="0015369B">
        <w:t xml:space="preserve"> so it is good to include examples</w:t>
      </w:r>
      <w:r w:rsidR="000437E1">
        <w:t>.</w:t>
      </w:r>
    </w:p>
    <w:p w14:paraId="7E8C7D05" w14:textId="202A1BCC" w:rsidR="005F64E7" w:rsidRPr="0015369B" w:rsidRDefault="00E16261" w:rsidP="00F11491">
      <w:pPr>
        <w:pStyle w:val="TS-Numberedlist"/>
      </w:pPr>
      <w:r w:rsidRPr="0015369B">
        <w:t>Have student</w:t>
      </w:r>
      <w:r w:rsidR="005F64E7" w:rsidRPr="0015369B">
        <w:t>s</w:t>
      </w:r>
      <w:r w:rsidRPr="0015369B">
        <w:t xml:space="preserve"> observe and discuss each image and place it in the living or non-living column. If they are unsure or think the thing can be classified in another way</w:t>
      </w:r>
      <w:r w:rsidR="00612C32" w:rsidRPr="0015369B">
        <w:t>,</w:t>
      </w:r>
      <w:r w:rsidRPr="0015369B">
        <w:t xml:space="preserve"> add it to the third column</w:t>
      </w:r>
      <w:r w:rsidR="0011618B" w:rsidRPr="0015369B">
        <w:t xml:space="preserve"> ‘not sure’</w:t>
      </w:r>
      <w:r w:rsidR="005F64E7" w:rsidRPr="0015369B">
        <w:t xml:space="preserve"> with any notes next to it</w:t>
      </w:r>
      <w:r w:rsidRPr="0015369B">
        <w:t xml:space="preserve">. </w:t>
      </w:r>
      <w:r w:rsidR="00DB2449" w:rsidRPr="0015369B">
        <w:t>They should be prepared to justify their choices.</w:t>
      </w:r>
    </w:p>
    <w:p w14:paraId="6EA52951" w14:textId="0A792DFD" w:rsidR="008A1743" w:rsidRPr="0015369B" w:rsidRDefault="000437E1" w:rsidP="00F11491">
      <w:pPr>
        <w:pStyle w:val="TS-Numberedlist"/>
      </w:pPr>
      <w:r>
        <w:br w:type="column"/>
      </w:r>
      <w:r w:rsidR="00E16261" w:rsidRPr="0015369B">
        <w:lastRenderedPageBreak/>
        <w:t xml:space="preserve">Do a gallery walk around the classroom </w:t>
      </w:r>
      <w:r w:rsidR="00DB2449" w:rsidRPr="0015369B">
        <w:t xml:space="preserve">to </w:t>
      </w:r>
      <w:r w:rsidR="0011618B" w:rsidRPr="0015369B">
        <w:t xml:space="preserve">view </w:t>
      </w:r>
      <w:r w:rsidR="00DB2449" w:rsidRPr="0015369B">
        <w:t>each group</w:t>
      </w:r>
      <w:r w:rsidR="00EB6ECB" w:rsidRPr="0015369B">
        <w:t>’</w:t>
      </w:r>
      <w:r w:rsidR="0011618B" w:rsidRPr="0015369B">
        <w:t xml:space="preserve">s </w:t>
      </w:r>
      <w:proofErr w:type="gramStart"/>
      <w:r w:rsidR="0011618B" w:rsidRPr="0015369B">
        <w:t>sheet</w:t>
      </w:r>
      <w:r w:rsidR="00DB2449" w:rsidRPr="0015369B">
        <w:t>.</w:t>
      </w:r>
      <w:proofErr w:type="gramEnd"/>
      <w:r w:rsidR="00DB2449" w:rsidRPr="0015369B">
        <w:t xml:space="preserve"> </w:t>
      </w:r>
      <w:r w:rsidR="00B8615A" w:rsidRPr="0015369B">
        <w:t xml:space="preserve">Discuss each </w:t>
      </w:r>
      <w:r w:rsidR="00EB6ECB" w:rsidRPr="0015369B">
        <w:t>group’s</w:t>
      </w:r>
      <w:r w:rsidR="00B8615A" w:rsidRPr="0015369B">
        <w:t xml:space="preserve"> decisions. Identify similarities and differences between groups. </w:t>
      </w:r>
      <w:r w:rsidR="0011618B" w:rsidRPr="0015369B">
        <w:t xml:space="preserve">Discuss things the students were not sure of. </w:t>
      </w:r>
      <w:r w:rsidR="00B8615A" w:rsidRPr="0015369B">
        <w:t>Discussion questions can include:</w:t>
      </w:r>
    </w:p>
    <w:p w14:paraId="512EF60C" w14:textId="77777777" w:rsidR="00B8615A" w:rsidRPr="000437E1" w:rsidRDefault="00092D07" w:rsidP="000437E1">
      <w:pPr>
        <w:pStyle w:val="TS-Bullet2"/>
      </w:pPr>
      <w:r w:rsidRPr="000437E1">
        <w:t xml:space="preserve">What </w:t>
      </w:r>
      <w:r w:rsidR="00B8615A" w:rsidRPr="000437E1">
        <w:t>similarities are seen between living things?</w:t>
      </w:r>
    </w:p>
    <w:p w14:paraId="11A1FA50" w14:textId="77777777" w:rsidR="00B8615A" w:rsidRPr="000437E1" w:rsidRDefault="00B8615A" w:rsidP="000437E1">
      <w:pPr>
        <w:pStyle w:val="TS-Bullet2"/>
      </w:pPr>
      <w:r w:rsidRPr="000437E1">
        <w:t xml:space="preserve">What </w:t>
      </w:r>
      <w:r w:rsidR="00092D07" w:rsidRPr="000437E1">
        <w:t xml:space="preserve">do all living things </w:t>
      </w:r>
      <w:r w:rsidR="0011618B" w:rsidRPr="000437E1">
        <w:t xml:space="preserve">seem to </w:t>
      </w:r>
      <w:r w:rsidR="00092D07" w:rsidRPr="000437E1">
        <w:t>do? (</w:t>
      </w:r>
      <w:r w:rsidR="006B7988" w:rsidRPr="000437E1">
        <w:t>discuss growing, moving, reproducing and</w:t>
      </w:r>
      <w:r w:rsidR="00092D07" w:rsidRPr="000437E1">
        <w:t xml:space="preserve"> </w:t>
      </w:r>
      <w:r w:rsidR="006B7988" w:rsidRPr="000437E1">
        <w:t>response</w:t>
      </w:r>
      <w:r w:rsidR="00BA6B54" w:rsidRPr="000437E1">
        <w:t xml:space="preserve"> to stimuli e.g. light or touch</w:t>
      </w:r>
      <w:r w:rsidR="00092D07" w:rsidRPr="000437E1">
        <w:t>)</w:t>
      </w:r>
    </w:p>
    <w:p w14:paraId="0E0C7B46" w14:textId="77777777" w:rsidR="00284961" w:rsidRPr="000437E1" w:rsidRDefault="00B8615A" w:rsidP="000437E1">
      <w:pPr>
        <w:pStyle w:val="TS-Bullet2"/>
      </w:pPr>
      <w:r w:rsidRPr="000437E1">
        <w:t xml:space="preserve">Is there anything that </w:t>
      </w:r>
      <w:r w:rsidR="00284961" w:rsidRPr="000437E1">
        <w:t>was once living</w:t>
      </w:r>
      <w:r w:rsidRPr="000437E1">
        <w:t>?</w:t>
      </w:r>
      <w:r w:rsidR="00284961" w:rsidRPr="000437E1">
        <w:t xml:space="preserve"> What does once</w:t>
      </w:r>
      <w:r w:rsidR="00612C32" w:rsidRPr="000437E1">
        <w:t xml:space="preserve"> </w:t>
      </w:r>
      <w:r w:rsidR="00284961" w:rsidRPr="000437E1">
        <w:t>living mean?</w:t>
      </w:r>
    </w:p>
    <w:p w14:paraId="0FE1E65A" w14:textId="77777777" w:rsidR="00284961" w:rsidRPr="000437E1" w:rsidRDefault="00284961" w:rsidP="000437E1">
      <w:pPr>
        <w:pStyle w:val="TS-Bullet2"/>
      </w:pPr>
      <w:r w:rsidRPr="000437E1">
        <w:lastRenderedPageBreak/>
        <w:t>Is there anything that was never living?</w:t>
      </w:r>
    </w:p>
    <w:p w14:paraId="684ECDD4" w14:textId="77777777" w:rsidR="00B8615A" w:rsidRPr="0015369B" w:rsidRDefault="00B8615A" w:rsidP="00F11491">
      <w:pPr>
        <w:pStyle w:val="TS-Numberedlist"/>
      </w:pPr>
      <w:r w:rsidRPr="0015369B">
        <w:t xml:space="preserve">As a class decide on a definition for the terms living and non-living and </w:t>
      </w:r>
      <w:r w:rsidR="0011618B" w:rsidRPr="0015369B">
        <w:t>display these in</w:t>
      </w:r>
      <w:r w:rsidRPr="0015369B">
        <w:t xml:space="preserve"> the class</w:t>
      </w:r>
      <w:r w:rsidR="006B7988" w:rsidRPr="0015369B">
        <w:t>.</w:t>
      </w:r>
      <w:r w:rsidR="00284961" w:rsidRPr="0015369B">
        <w:t xml:space="preserve"> </w:t>
      </w:r>
    </w:p>
    <w:p w14:paraId="323B34A1" w14:textId="77777777" w:rsidR="008A1743" w:rsidRPr="0015369B" w:rsidRDefault="008A1743" w:rsidP="008A1743">
      <w:pPr>
        <w:pStyle w:val="TS-Numberedlist"/>
      </w:pPr>
      <w:r w:rsidRPr="0015369B">
        <w:t xml:space="preserve">Add new words to the word </w:t>
      </w:r>
      <w:r w:rsidR="00B8615A" w:rsidRPr="0015369B">
        <w:t xml:space="preserve">wall (See </w:t>
      </w:r>
      <w:r w:rsidR="00B8615A" w:rsidRPr="0015369B">
        <w:rPr>
          <w:i/>
        </w:rPr>
        <w:t>Resource 2 – Word bank</w:t>
      </w:r>
      <w:r w:rsidR="00B8615A" w:rsidRPr="0015369B">
        <w:t xml:space="preserve"> for examples of vocabulary)</w:t>
      </w:r>
      <w:r w:rsidRPr="0015369B">
        <w:t>.</w:t>
      </w:r>
    </w:p>
    <w:p w14:paraId="245ECC92" w14:textId="77777777" w:rsidR="00B8615A" w:rsidRPr="0015369B" w:rsidRDefault="008A1743" w:rsidP="00B8615A">
      <w:pPr>
        <w:pStyle w:val="TS-Numberedlist"/>
      </w:pPr>
      <w:r w:rsidRPr="0015369B">
        <w:t>Students add their learning and reflections to their science journal</w:t>
      </w:r>
      <w:r w:rsidR="00B8615A" w:rsidRPr="0015369B">
        <w:t xml:space="preserve"> (See </w:t>
      </w:r>
      <w:r w:rsidR="00B8615A" w:rsidRPr="0015369B">
        <w:rPr>
          <w:i/>
        </w:rPr>
        <w:t>Resource 3 – Student reflections</w:t>
      </w:r>
      <w:r w:rsidR="00B8615A" w:rsidRPr="0015369B">
        <w:t xml:space="preserve"> for examples of sentence starters you can use to guide student reflections).</w:t>
      </w:r>
    </w:p>
    <w:p w14:paraId="63DACCD6" w14:textId="77777777" w:rsidR="00A87198" w:rsidRPr="0015369B" w:rsidRDefault="00A87198" w:rsidP="00B8615A">
      <w:pPr>
        <w:pStyle w:val="TS-Numberedlist"/>
        <w:numPr>
          <w:ilvl w:val="0"/>
          <w:numId w:val="0"/>
        </w:numPr>
        <w:rPr>
          <w:highlight w:val="yellow"/>
        </w:rPr>
        <w:sectPr w:rsidR="00A87198" w:rsidRPr="0015369B" w:rsidSect="000F0498">
          <w:type w:val="continuous"/>
          <w:pgSz w:w="11906" w:h="16838" w:code="9"/>
          <w:pgMar w:top="1985" w:right="1134" w:bottom="1418" w:left="1134" w:header="709" w:footer="709" w:gutter="0"/>
          <w:cols w:num="2" w:space="708"/>
          <w:titlePg/>
          <w:docGrid w:linePitch="360"/>
        </w:sectPr>
      </w:pPr>
    </w:p>
    <w:p w14:paraId="5BF118BD" w14:textId="77777777" w:rsidR="00B8615A" w:rsidRPr="000437E1" w:rsidRDefault="00B8615A" w:rsidP="000437E1"/>
    <w:p w14:paraId="4B4EF32F" w14:textId="65E60452" w:rsidR="008A1743" w:rsidRPr="000437E1" w:rsidRDefault="008A1743" w:rsidP="000437E1">
      <w:pPr>
        <w:pStyle w:val="TS-Heading3"/>
      </w:pPr>
      <w:r w:rsidRPr="0015369B">
        <w:t>Opportunities to monitor student learning</w:t>
      </w:r>
    </w:p>
    <w:p w14:paraId="2ED43AD3" w14:textId="77777777" w:rsidR="008A1743" w:rsidRPr="0015369B" w:rsidRDefault="008A1743" w:rsidP="00FC06F3">
      <w:r w:rsidRPr="0015369B">
        <w:rPr>
          <w:noProof/>
          <w:lang w:eastAsia="en-AU"/>
        </w:rPr>
        <mc:AlternateContent>
          <mc:Choice Requires="wps">
            <w:drawing>
              <wp:inline distT="0" distB="0" distL="0" distR="0" wp14:anchorId="469525CF" wp14:editId="2E952500">
                <wp:extent cx="6120000" cy="914400"/>
                <wp:effectExtent l="0" t="0" r="14605" b="19050"/>
                <wp:docPr id="87" name="Rounded Rectangle 87"/>
                <wp:cNvGraphicFramePr/>
                <a:graphic xmlns:a="http://schemas.openxmlformats.org/drawingml/2006/main">
                  <a:graphicData uri="http://schemas.microsoft.com/office/word/2010/wordprocessingShape">
                    <wps:wsp>
                      <wps:cNvSpPr/>
                      <wps:spPr>
                        <a:xfrm>
                          <a:off x="0" y="0"/>
                          <a:ext cx="6120000" cy="914400"/>
                        </a:xfrm>
                        <a:prstGeom prst="roundRect">
                          <a:avLst>
                            <a:gd name="adj" fmla="val 3737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E8271B" w14:textId="77777777" w:rsidR="000A1A79" w:rsidRPr="000437E1" w:rsidRDefault="000A1A79" w:rsidP="000437E1">
                            <w:pPr>
                              <w:pStyle w:val="TS-BubbleNormal"/>
                              <w:rPr>
                                <w:b/>
                              </w:rPr>
                            </w:pPr>
                            <w:r w:rsidRPr="000437E1">
                              <w:rPr>
                                <w:b/>
                              </w:rPr>
                              <w:t>Formative assessment opportunities:</w:t>
                            </w:r>
                          </w:p>
                          <w:p w14:paraId="7963AA70" w14:textId="4440AD95" w:rsidR="000A1A79" w:rsidRDefault="000A1A79" w:rsidP="00B02450">
                            <w:pPr>
                              <w:pStyle w:val="TS-BubbleNormal"/>
                            </w:pPr>
                            <w:r>
                              <w:t>Students’ oral discussions about how they grouped the images of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57" style="width:481.9pt;height:1in;visibility:visible;mso-wrap-style:square;mso-left-percent:-10001;mso-top-percent:-10001;mso-position-horizontal:absolute;mso-position-horizontal-relative:char;mso-position-vertical:absolute;mso-position-vertical-relative:line;mso-left-percent:-10001;mso-top-percent:-10001;v-text-anchor:top" arcsize="2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" fillcolor="white [3212]" strokecolor="#bfbfbf [2412]" strokeweight="1pt">
                <v:stroke dashstyle="dash" joinstyle="miter"/>
                <v:textbox>
                  <w:txbxContent>
                    <w:p w14:paraId="49E8271B" w14:textId="77777777" w:rsidR="000A1A79" w:rsidRPr="000437E1" w:rsidRDefault="000A1A79" w:rsidP="000437E1">
                      <w:pPr>
                        <w:pStyle w:val="TS-BubbleNormal"/>
                        <w:rPr>
                          <w:b/>
                        </w:rPr>
                      </w:pPr>
                      <w:r w:rsidRPr="000437E1">
                        <w:rPr>
                          <w:b/>
                        </w:rPr>
                        <w:t>Formative assessment opportunities:</w:t>
                      </w:r>
                    </w:p>
                    <w:p w14:paraId="7963AA70" w14:textId="4440AD95" w:rsidR="000A1A79" w:rsidRDefault="000A1A79" w:rsidP="00B02450">
                      <w:pPr>
                        <w:pStyle w:val="TS-BubbleNormal"/>
                      </w:pPr>
                      <w:r>
                        <w:t>Students’ oral discussions about how they grouped the images of things.</w:t>
                      </w:r>
                    </w:p>
                  </w:txbxContent>
                </v:textbox>
                <w10:anchorlock/>
              </v:roundrect>
            </w:pict>
          </mc:Fallback>
        </mc:AlternateContent>
      </w:r>
    </w:p>
    <w:p w14:paraId="1EE187F2" w14:textId="77777777" w:rsidR="008A1743" w:rsidRPr="0015369B" w:rsidRDefault="008A1743" w:rsidP="008A1743">
      <w:pPr>
        <w:pStyle w:val="TS-Heading3"/>
      </w:pPr>
      <w:r w:rsidRPr="0015369B">
        <w:lastRenderedPageBreak/>
        <w:t>Resources</w:t>
      </w:r>
    </w:p>
    <w:p w14:paraId="4D2919D8" w14:textId="77777777" w:rsidR="008A1743" w:rsidRPr="0015369B" w:rsidRDefault="008A1743" w:rsidP="008A1743">
      <w:r w:rsidRPr="0015369B">
        <w:rPr>
          <w:noProof/>
          <w:lang w:eastAsia="en-AU"/>
        </w:rPr>
        <mc:AlternateContent>
          <mc:Choice Requires="wps">
            <w:drawing>
              <wp:inline distT="0" distB="0" distL="0" distR="0" wp14:anchorId="21C52750" wp14:editId="50EAC295">
                <wp:extent cx="6120000" cy="3505200"/>
                <wp:effectExtent l="0" t="0" r="14605" b="19050"/>
                <wp:docPr id="88" name="Rounded Rectangle 88"/>
                <wp:cNvGraphicFramePr/>
                <a:graphic xmlns:a="http://schemas.openxmlformats.org/drawingml/2006/main">
                  <a:graphicData uri="http://schemas.microsoft.com/office/word/2010/wordprocessingShape">
                    <wps:wsp>
                      <wps:cNvSpPr/>
                      <wps:spPr>
                        <a:xfrm>
                          <a:off x="0" y="0"/>
                          <a:ext cx="6120000" cy="3505200"/>
                        </a:xfrm>
                        <a:prstGeom prst="roundRect">
                          <a:avLst>
                            <a:gd name="adj" fmla="val 894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3743D3" w14:textId="77777777" w:rsidR="000A1A79" w:rsidRPr="00B02450" w:rsidRDefault="000A1A79" w:rsidP="00B02450">
                            <w:pPr>
                              <w:pStyle w:val="TS-Heading4"/>
                            </w:pPr>
                            <w:r>
                              <w:t>Useful web links</w:t>
                            </w:r>
                          </w:p>
                          <w:p w14:paraId="3E31AD53" w14:textId="543C4B31" w:rsidR="000A1A79" w:rsidRDefault="000A1A79" w:rsidP="00B02450">
                            <w:pPr>
                              <w:pStyle w:val="TS-BubbleNormal"/>
                              <w:rPr>
                                <w:i/>
                              </w:rPr>
                            </w:pPr>
                            <w:r w:rsidRPr="00FC06F3">
                              <w:t>Images of animals</w:t>
                            </w:r>
                            <w:r>
                              <w:t xml:space="preserve"> and plants</w:t>
                            </w:r>
                            <w:r w:rsidRPr="00FC06F3">
                              <w:t xml:space="preserve"> (living things) can be sourced from</w:t>
                            </w:r>
                            <w:r>
                              <w:t xml:space="preserve"> these web sites:</w:t>
                            </w:r>
                          </w:p>
                          <w:p w14:paraId="12D3216C" w14:textId="77777777" w:rsidR="000A1A79" w:rsidRPr="00B02450" w:rsidRDefault="00680587" w:rsidP="00B02450">
                            <w:pPr>
                              <w:pStyle w:val="TS-Bullet1"/>
                            </w:pPr>
                            <w:hyperlink r:id="rId70" w:history="1">
                              <w:r w:rsidR="000A1A79" w:rsidRPr="00B02450">
                                <w:rPr>
                                  <w:rStyle w:val="Hyperlink"/>
                                </w:rPr>
                                <w:t>http://a-z-animals.com/animals/</w:t>
                              </w:r>
                            </w:hyperlink>
                          </w:p>
                          <w:p w14:paraId="48B5DEA9" w14:textId="78E0C95F" w:rsidR="000A1A79" w:rsidRPr="00B02450" w:rsidRDefault="00680587" w:rsidP="00B02450">
                            <w:pPr>
                              <w:pStyle w:val="TS-Bullet1"/>
                            </w:pPr>
                            <w:hyperlink r:id="rId71" w:history="1">
                              <w:r w:rsidR="000A1A79" w:rsidRPr="00B02450">
                                <w:rPr>
                                  <w:rStyle w:val="Hyperlink"/>
                                </w:rPr>
                                <w:t>http://www.gardenersworld.com/plants/</w:t>
                              </w:r>
                            </w:hyperlink>
                          </w:p>
                          <w:p w14:paraId="042BDC9B" w14:textId="77777777" w:rsidR="000A1A79" w:rsidRPr="00B02450" w:rsidRDefault="000A1A79" w:rsidP="00B02450">
                            <w:pPr>
                              <w:pStyle w:val="TS-Heading4"/>
                            </w:pPr>
                            <w:r>
                              <w:t>Printable resources</w:t>
                            </w:r>
                          </w:p>
                          <w:p w14:paraId="21BAC64E" w14:textId="77777777" w:rsidR="000A1A79" w:rsidRPr="00B02450" w:rsidRDefault="000A1A79" w:rsidP="00B02450">
                            <w:pPr>
                              <w:pStyle w:val="TS-Bullet1"/>
                              <w:rPr>
                                <w:i/>
                              </w:rPr>
                            </w:pPr>
                            <w:r w:rsidRPr="00B02450">
                              <w:rPr>
                                <w:i/>
                              </w:rPr>
                              <w:t>Resource 2 – Word bank</w:t>
                            </w:r>
                          </w:p>
                          <w:p w14:paraId="15566752" w14:textId="77777777" w:rsidR="000A1A79" w:rsidRPr="00B02450" w:rsidRDefault="000A1A79" w:rsidP="00B02450">
                            <w:pPr>
                              <w:pStyle w:val="TS-Bullet1"/>
                              <w:rPr>
                                <w:i/>
                              </w:rPr>
                            </w:pPr>
                            <w:r w:rsidRPr="00B02450">
                              <w:rPr>
                                <w:i/>
                              </w:rPr>
                              <w:t>Resource 3 – Student reflections</w:t>
                            </w:r>
                          </w:p>
                          <w:p w14:paraId="2EC6651F" w14:textId="77777777" w:rsidR="000A1A79" w:rsidRPr="00B02450" w:rsidRDefault="000A1A79" w:rsidP="00B02450">
                            <w:pPr>
                              <w:pStyle w:val="TS-Heading4"/>
                            </w:pPr>
                            <w:r w:rsidRPr="00534E5D">
                              <w:t xml:space="preserve">Other </w:t>
                            </w:r>
                            <w:r>
                              <w:t>resources</w:t>
                            </w:r>
                          </w:p>
                          <w:p w14:paraId="0C220FCF" w14:textId="77777777" w:rsidR="000A1A79" w:rsidRPr="00B02450" w:rsidRDefault="000A1A79" w:rsidP="00B02450">
                            <w:pPr>
                              <w:pStyle w:val="TS-Bullet1"/>
                            </w:pPr>
                            <w:r w:rsidRPr="00B02450">
                              <w:t>Images of living and non-living things</w:t>
                            </w:r>
                          </w:p>
                          <w:p w14:paraId="185F74B8" w14:textId="6EDEEAC0" w:rsidR="000A1A79" w:rsidRPr="00B02450" w:rsidRDefault="000A1A79" w:rsidP="00B02450">
                            <w:pPr>
                              <w:pStyle w:val="TS-Bullet1"/>
                            </w:pPr>
                            <w:r w:rsidRPr="00B02450">
                              <w:t>butcher’s paper, 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58" style="width:481.9pt;height:276pt;visibility:visible;mso-wrap-style:square;mso-left-percent:-10001;mso-top-percent:-10001;mso-position-horizontal:absolute;mso-position-horizontal-relative:char;mso-position-vertical:absolute;mso-position-vertical-relative:line;mso-left-percent:-10001;mso-top-percent:-10001;v-text-anchor:top" arcsize="5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" fillcolor="white [3212]" strokecolor="#bfbfbf [2412]" strokeweight="1pt">
                <v:stroke dashstyle="dash" joinstyle="miter"/>
                <v:textbox>
                  <w:txbxContent>
                    <w:p w14:paraId="173743D3" w14:textId="77777777" w:rsidR="000A1A79" w:rsidRPr="00B02450" w:rsidRDefault="000A1A79" w:rsidP="00B02450">
                      <w:pPr>
                        <w:pStyle w:val="TS-Heading4"/>
                      </w:pPr>
                      <w:r>
                        <w:t>Useful web links</w:t>
                      </w:r>
                    </w:p>
                    <w:p w14:paraId="3E31AD53" w14:textId="543C4B31" w:rsidR="000A1A79" w:rsidRDefault="000A1A79" w:rsidP="00B02450">
                      <w:pPr>
                        <w:pStyle w:val="TS-BubbleNormal"/>
                        <w:rPr>
                          <w:i/>
                        </w:rPr>
                      </w:pPr>
                      <w:r w:rsidRPr="00FC06F3">
                        <w:t>Images of animals</w:t>
                      </w:r>
                      <w:r>
                        <w:t xml:space="preserve"> and plants</w:t>
                      </w:r>
                      <w:r w:rsidRPr="00FC06F3">
                        <w:t xml:space="preserve"> (living things) can be sourced from</w:t>
                      </w:r>
                      <w:r>
                        <w:t xml:space="preserve"> these web sites:</w:t>
                      </w:r>
                    </w:p>
                    <w:p w14:paraId="12D3216C" w14:textId="77777777" w:rsidR="000A1A79" w:rsidRPr="00B02450" w:rsidRDefault="00680587" w:rsidP="00B02450">
                      <w:pPr>
                        <w:pStyle w:val="TS-Bullet1"/>
                      </w:pPr>
                      <w:hyperlink r:id="rId72" w:history="1">
                        <w:r w:rsidR="000A1A79" w:rsidRPr="00B02450">
                          <w:rPr>
                            <w:rStyle w:val="Hyperlink"/>
                          </w:rPr>
                          <w:t>http://a-z-animals.com/animals/</w:t>
                        </w:r>
                      </w:hyperlink>
                    </w:p>
                    <w:p w14:paraId="48B5DEA9" w14:textId="78E0C95F" w:rsidR="000A1A79" w:rsidRPr="00B02450" w:rsidRDefault="00680587" w:rsidP="00B02450">
                      <w:pPr>
                        <w:pStyle w:val="TS-Bullet1"/>
                      </w:pPr>
                      <w:hyperlink r:id="rId73" w:history="1">
                        <w:r w:rsidR="000A1A79" w:rsidRPr="00B02450">
                          <w:rPr>
                            <w:rStyle w:val="Hyperlink"/>
                          </w:rPr>
                          <w:t>http://www.gardenersworld.com/plants/</w:t>
                        </w:r>
                      </w:hyperlink>
                    </w:p>
                    <w:p w14:paraId="042BDC9B" w14:textId="77777777" w:rsidR="000A1A79" w:rsidRPr="00B02450" w:rsidRDefault="000A1A79" w:rsidP="00B02450">
                      <w:pPr>
                        <w:pStyle w:val="TS-Heading4"/>
                      </w:pPr>
                      <w:r>
                        <w:t>Printable resources</w:t>
                      </w:r>
                    </w:p>
                    <w:p w14:paraId="21BAC64E" w14:textId="77777777" w:rsidR="000A1A79" w:rsidRPr="00B02450" w:rsidRDefault="000A1A79" w:rsidP="00B02450">
                      <w:pPr>
                        <w:pStyle w:val="TS-Bullet1"/>
                        <w:rPr>
                          <w:i/>
                        </w:rPr>
                      </w:pPr>
                      <w:r w:rsidRPr="00B02450">
                        <w:rPr>
                          <w:i/>
                        </w:rPr>
                        <w:t>Resource 2 – Word bank</w:t>
                      </w:r>
                    </w:p>
                    <w:p w14:paraId="15566752" w14:textId="77777777" w:rsidR="000A1A79" w:rsidRPr="00B02450" w:rsidRDefault="000A1A79" w:rsidP="00B02450">
                      <w:pPr>
                        <w:pStyle w:val="TS-Bullet1"/>
                        <w:rPr>
                          <w:i/>
                        </w:rPr>
                      </w:pPr>
                      <w:r w:rsidRPr="00B02450">
                        <w:rPr>
                          <w:i/>
                        </w:rPr>
                        <w:t>Resource 3 – Student reflections</w:t>
                      </w:r>
                    </w:p>
                    <w:p w14:paraId="2EC6651F" w14:textId="77777777" w:rsidR="000A1A79" w:rsidRPr="00B02450" w:rsidRDefault="000A1A79" w:rsidP="00B02450">
                      <w:pPr>
                        <w:pStyle w:val="TS-Heading4"/>
                      </w:pPr>
                      <w:r w:rsidRPr="00534E5D">
                        <w:t xml:space="preserve">Other </w:t>
                      </w:r>
                      <w:r>
                        <w:t>resources</w:t>
                      </w:r>
                    </w:p>
                    <w:p w14:paraId="0C220FCF" w14:textId="77777777" w:rsidR="000A1A79" w:rsidRPr="00B02450" w:rsidRDefault="000A1A79" w:rsidP="00B02450">
                      <w:pPr>
                        <w:pStyle w:val="TS-Bullet1"/>
                      </w:pPr>
                      <w:r w:rsidRPr="00B02450">
                        <w:t>Images of living and non-living things</w:t>
                      </w:r>
                    </w:p>
                    <w:p w14:paraId="185F74B8" w14:textId="6EDEEAC0" w:rsidR="000A1A79" w:rsidRPr="00B02450" w:rsidRDefault="000A1A79" w:rsidP="00B02450">
                      <w:pPr>
                        <w:pStyle w:val="TS-Bullet1"/>
                      </w:pPr>
                      <w:r w:rsidRPr="00B02450">
                        <w:t>butcher’s paper, pens</w:t>
                      </w:r>
                    </w:p>
                  </w:txbxContent>
                </v:textbox>
                <w10:anchorlock/>
              </v:roundrect>
            </w:pict>
          </mc:Fallback>
        </mc:AlternateContent>
      </w:r>
    </w:p>
    <w:p w14:paraId="3CD13F86" w14:textId="77777777" w:rsidR="00907FE6" w:rsidRPr="0015369B" w:rsidRDefault="00907FE6" w:rsidP="0015369B">
      <w:pPr>
        <w:pStyle w:val="TS-5Es"/>
      </w:pPr>
      <w:r w:rsidRPr="0015369B">
        <w:rPr>
          <w:noProof/>
          <w:lang w:eastAsia="en-AU"/>
        </w:rPr>
        <w:lastRenderedPageBreak/>
        <mc:AlternateContent>
          <mc:Choice Requires="wps">
            <w:drawing>
              <wp:inline distT="0" distB="0" distL="0" distR="0" wp14:anchorId="4A17948D" wp14:editId="05AAC609">
                <wp:extent cx="1206000" cy="409575"/>
                <wp:effectExtent l="0" t="0" r="13335" b="28575"/>
                <wp:docPr id="229" name="Round Same Side Corner Rectangle 2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6F067" w14:textId="77777777" w:rsidR="000A1A79" w:rsidRDefault="000A1A79" w:rsidP="00907FE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9" o:spid="_x0000_s105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Kaa3d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BD6F067" w14:textId="77777777" w:rsidR="000A1A79" w:rsidRDefault="000A1A79" w:rsidP="00907FE6">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037BEE76" wp14:editId="4477D845">
                <wp:extent cx="1206000" cy="409575"/>
                <wp:effectExtent l="0" t="0" r="13335" b="28575"/>
                <wp:docPr id="230" name="Round Same Side Corner Rectangle 2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203AE" w14:textId="77777777" w:rsidR="000A1A79" w:rsidRDefault="000A1A79" w:rsidP="00907FE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0"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B797l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D3203AE" w14:textId="77777777" w:rsidR="000A1A79" w:rsidRDefault="000A1A79" w:rsidP="00907FE6">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44B099C5" wp14:editId="7B41F036">
                <wp:extent cx="1206000" cy="409575"/>
                <wp:effectExtent l="0" t="0" r="13335" b="28575"/>
                <wp:docPr id="231" name="Round Same Side Corner Rectangle 23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00077" w14:textId="77777777" w:rsidR="000A1A79" w:rsidRDefault="000A1A79" w:rsidP="00907FE6">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1"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Fx3c4j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6F00077" w14:textId="77777777" w:rsidR="000A1A79" w:rsidRDefault="000A1A79" w:rsidP="00907FE6">
                      <w:pPr>
                        <w:pStyle w:val="Tab-ON"/>
                      </w:pPr>
                      <w:r>
                        <w:t>Explain</w:t>
                      </w:r>
                    </w:p>
                  </w:txbxContent>
                </v:textbox>
                <w10:anchorlock/>
              </v:shape>
            </w:pict>
          </mc:Fallback>
        </mc:AlternateContent>
      </w:r>
      <w:r w:rsidRPr="0015369B">
        <w:rPr>
          <w:noProof/>
          <w:lang w:eastAsia="en-AU"/>
        </w:rPr>
        <mc:AlternateContent>
          <mc:Choice Requires="wps">
            <w:drawing>
              <wp:inline distT="0" distB="0" distL="0" distR="0" wp14:anchorId="3AC4E51E" wp14:editId="2E967F2D">
                <wp:extent cx="1206000" cy="409575"/>
                <wp:effectExtent l="0" t="0" r="13335" b="28575"/>
                <wp:docPr id="232" name="Round Same Side Corner Rectangle 2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86D85" w14:textId="77777777" w:rsidR="000A1A79" w:rsidRDefault="000A1A79" w:rsidP="00907FE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2"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ik4AIAAHM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C086D85" w14:textId="77777777" w:rsidR="000A1A79" w:rsidRDefault="000A1A79" w:rsidP="00907FE6">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5E999B91" wp14:editId="45F1E8AF">
                <wp:extent cx="1206000" cy="409575"/>
                <wp:effectExtent l="0" t="0" r="13335" b="28575"/>
                <wp:docPr id="233" name="Round Same Side Corner Rectangle 23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94E62" w14:textId="77777777" w:rsidR="000A1A79" w:rsidRDefault="000A1A79" w:rsidP="00907FE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3"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tp3wIAAHM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GiNrad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C194E62" w14:textId="77777777" w:rsidR="000A1A79" w:rsidRDefault="000A1A79" w:rsidP="00907FE6">
                      <w:pPr>
                        <w:pStyle w:val="Tab-OFF"/>
                      </w:pPr>
                      <w:r>
                        <w:t>Evaluate</w:t>
                      </w:r>
                    </w:p>
                  </w:txbxContent>
                </v:textbox>
                <w10:anchorlock/>
              </v:shape>
            </w:pict>
          </mc:Fallback>
        </mc:AlternateContent>
      </w:r>
    </w:p>
    <w:p w14:paraId="427EB92B" w14:textId="77777777" w:rsidR="00907FE6" w:rsidRPr="0015369B" w:rsidRDefault="00907FE6" w:rsidP="00907FE6">
      <w:pPr>
        <w:sectPr w:rsidR="00907FE6" w:rsidRPr="0015369B" w:rsidSect="000F0498">
          <w:type w:val="continuous"/>
          <w:pgSz w:w="11906" w:h="16838" w:code="9"/>
          <w:pgMar w:top="1985" w:right="1134" w:bottom="1418" w:left="1134" w:header="709" w:footer="709" w:gutter="0"/>
          <w:cols w:space="708"/>
          <w:titlePg/>
          <w:docGrid w:linePitch="360"/>
        </w:sectPr>
      </w:pPr>
    </w:p>
    <w:p w14:paraId="12927706" w14:textId="77777777" w:rsidR="00907FE6" w:rsidRPr="0015369B" w:rsidRDefault="00907FE6" w:rsidP="00907FE6">
      <w:pPr>
        <w:pStyle w:val="TS-Lesson"/>
      </w:pPr>
      <w:r w:rsidRPr="0015369B">
        <w:rPr>
          <w:b/>
        </w:rPr>
        <w:lastRenderedPageBreak/>
        <w:t xml:space="preserve">Lesson </w:t>
      </w:r>
      <w:r w:rsidR="00D8488A" w:rsidRPr="0015369B">
        <w:rPr>
          <w:b/>
        </w:rPr>
        <w:t>4</w:t>
      </w:r>
      <w:r w:rsidRPr="0015369B">
        <w:rPr>
          <w:b/>
        </w:rPr>
        <w:t>:</w:t>
      </w:r>
      <w:r w:rsidRPr="0015369B">
        <w:rPr>
          <w:b/>
        </w:rPr>
        <w:tab/>
      </w:r>
      <w:r w:rsidR="00092D07" w:rsidRPr="0015369B">
        <w:t>Can you classify things</w:t>
      </w:r>
      <w:r w:rsidR="00BA6B54" w:rsidRPr="0015369B">
        <w:t xml:space="preserve"> on the Great Barrier Reef</w:t>
      </w:r>
      <w:r w:rsidR="00092D07" w:rsidRPr="0015369B">
        <w:t>?</w:t>
      </w:r>
    </w:p>
    <w:p w14:paraId="17ECD0D6" w14:textId="77777777" w:rsidR="00907FE6" w:rsidRPr="0015369B" w:rsidRDefault="00907FE6" w:rsidP="00907FE6">
      <w:r w:rsidRPr="0015369B">
        <w:rPr>
          <w:b/>
        </w:rPr>
        <w:lastRenderedPageBreak/>
        <w:t>Duration:</w:t>
      </w:r>
      <w:r w:rsidRPr="0015369B">
        <w:t xml:space="preserve"> 50 minutes</w:t>
      </w:r>
    </w:p>
    <w:p w14:paraId="7314694C" w14:textId="77777777" w:rsidR="00907FE6" w:rsidRPr="0015369B" w:rsidRDefault="00907FE6" w:rsidP="00907FE6">
      <w:pPr>
        <w:sectPr w:rsidR="00907FE6" w:rsidRPr="0015369B" w:rsidSect="005C3224">
          <w:type w:val="continuous"/>
          <w:pgSz w:w="11906" w:h="16838" w:code="9"/>
          <w:pgMar w:top="1985" w:right="1134" w:bottom="1418" w:left="1134" w:header="709" w:footer="709" w:gutter="0"/>
          <w:cols w:num="2" w:space="708" w:equalWidth="0">
            <w:col w:w="5670" w:space="708"/>
            <w:col w:w="3260"/>
          </w:cols>
          <w:titlePg/>
          <w:docGrid w:linePitch="360"/>
        </w:sectPr>
      </w:pPr>
    </w:p>
    <w:p w14:paraId="7118745B" w14:textId="77777777" w:rsidR="00907FE6" w:rsidRPr="0015369B" w:rsidRDefault="00907FE6" w:rsidP="00907FE6">
      <w:r w:rsidRPr="0015369B">
        <w:rPr>
          <w:noProof/>
          <w:lang w:eastAsia="en-AU"/>
        </w:rPr>
        <w:lastRenderedPageBreak/>
        <mc:AlternateContent>
          <mc:Choice Requires="wps">
            <w:drawing>
              <wp:inline distT="0" distB="0" distL="0" distR="0" wp14:anchorId="6C7867B3" wp14:editId="11F8EA6A">
                <wp:extent cx="6086475" cy="1238250"/>
                <wp:effectExtent l="0" t="0" r="28575" b="19050"/>
                <wp:docPr id="234" name="Rounded Rectangle 234"/>
                <wp:cNvGraphicFramePr/>
                <a:graphic xmlns:a="http://schemas.openxmlformats.org/drawingml/2006/main">
                  <a:graphicData uri="http://schemas.microsoft.com/office/word/2010/wordprocessingShape">
                    <wps:wsp>
                      <wps:cNvSpPr/>
                      <wps:spPr>
                        <a:xfrm>
                          <a:off x="723900" y="2247900"/>
                          <a:ext cx="6086475" cy="1238250"/>
                        </a:xfrm>
                        <a:prstGeom prst="roundRect">
                          <a:avLst>
                            <a:gd name="adj" fmla="val 2758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A67B30" w14:textId="77777777" w:rsidR="000A1A79" w:rsidRDefault="000A1A79" w:rsidP="00907FE6">
                            <w:pPr>
                              <w:pStyle w:val="TS-Purpose"/>
                              <w:tabs>
                                <w:tab w:val="clear" w:pos="1418"/>
                              </w:tabs>
                              <w:ind w:left="0" w:firstLine="0"/>
                            </w:pPr>
                            <w:r>
                              <w:rPr>
                                <w:b/>
                              </w:rPr>
                              <w:t>Lesson objectives</w:t>
                            </w:r>
                            <w:r>
                              <w:rPr>
                                <w:b/>
                              </w:rPr>
                              <w:br/>
                            </w:r>
                            <w:r>
                              <w:t>Students will:</w:t>
                            </w:r>
                          </w:p>
                          <w:p w14:paraId="7CD0B660" w14:textId="77777777" w:rsidR="000A1A79" w:rsidRPr="002F59D0" w:rsidRDefault="000A1A79" w:rsidP="002F59D0">
                            <w:pPr>
                              <w:pStyle w:val="TS-Bullet1"/>
                            </w:pPr>
                            <w:proofErr w:type="gramStart"/>
                            <w:r w:rsidRPr="002F59D0">
                              <w:t>compare</w:t>
                            </w:r>
                            <w:proofErr w:type="gramEnd"/>
                            <w:r w:rsidRPr="002F59D0">
                              <w:t xml:space="preserve"> things on the Great Barrier Reef and classify them based on observable features.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4" o:spid="_x0000_s1064" style="width:479.25pt;height:97.5pt;visibility:visible;mso-wrap-style:square;mso-left-percent:-10001;mso-top-percent:-10001;mso-position-horizontal:absolute;mso-position-horizontal-relative:char;mso-position-vertical:absolute;mso-position-vertical-relative:line;mso-left-percent:-10001;mso-top-percent:-10001;v-text-anchor:top" arcsize="1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" fillcolor="white [3212]" strokecolor="#bfbfbf [2412]" strokeweight="1pt">
                <v:stroke dashstyle="dash" joinstyle="miter"/>
                <v:textbox>
                  <w:txbxContent>
                    <w:p w14:paraId="3BA67B30" w14:textId="77777777" w:rsidR="000A1A79" w:rsidRDefault="000A1A79" w:rsidP="00907FE6">
                      <w:pPr>
                        <w:pStyle w:val="TS-Purpose"/>
                        <w:tabs>
                          <w:tab w:val="clear" w:pos="1418"/>
                        </w:tabs>
                        <w:ind w:left="0" w:firstLine="0"/>
                      </w:pPr>
                      <w:r>
                        <w:rPr>
                          <w:b/>
                        </w:rPr>
                        <w:t>Lesson objectives</w:t>
                      </w:r>
                      <w:r>
                        <w:rPr>
                          <w:b/>
                        </w:rPr>
                        <w:br/>
                      </w:r>
                      <w:r>
                        <w:t>Students will:</w:t>
                      </w:r>
                    </w:p>
                    <w:p w14:paraId="7CD0B660" w14:textId="77777777" w:rsidR="000A1A79" w:rsidRPr="002F59D0" w:rsidRDefault="000A1A79" w:rsidP="002F59D0">
                      <w:pPr>
                        <w:pStyle w:val="TS-Bullet1"/>
                      </w:pPr>
                      <w:proofErr w:type="gramStart"/>
                      <w:r w:rsidRPr="002F59D0">
                        <w:t>compare</w:t>
                      </w:r>
                      <w:proofErr w:type="gramEnd"/>
                      <w:r w:rsidRPr="002F59D0">
                        <w:t xml:space="preserve"> things on the Great Barrier Reef and classify them based on observable features.</w:t>
                      </w:r>
                    </w:p>
                  </w:txbxContent>
                </v:textbox>
                <w10:anchorlock/>
              </v:roundrect>
            </w:pict>
          </mc:Fallback>
        </mc:AlternateContent>
      </w:r>
    </w:p>
    <w:p w14:paraId="49385BDA" w14:textId="6273E449" w:rsidR="006B7988" w:rsidRPr="0015369B" w:rsidRDefault="00907FE6" w:rsidP="00BD682C">
      <w:pPr>
        <w:pStyle w:val="TS-Heading3"/>
      </w:pPr>
      <w:r w:rsidRPr="0015369B">
        <w:t>Suggested learning sequence</w:t>
      </w:r>
    </w:p>
    <w:p w14:paraId="122893F6" w14:textId="77777777" w:rsidR="006B7988" w:rsidRPr="0015369B" w:rsidRDefault="006B7988" w:rsidP="006B7988">
      <w:pPr>
        <w:pStyle w:val="TS-Numberedlist"/>
        <w:numPr>
          <w:ilvl w:val="0"/>
          <w:numId w:val="4"/>
        </w:numPr>
        <w:ind w:left="502"/>
        <w:sectPr w:rsidR="006B7988" w:rsidRPr="0015369B" w:rsidSect="000F0498">
          <w:type w:val="continuous"/>
          <w:pgSz w:w="11906" w:h="16838" w:code="9"/>
          <w:pgMar w:top="1985" w:right="1134" w:bottom="1418" w:left="1134" w:header="709" w:footer="709" w:gutter="0"/>
          <w:cols w:space="708"/>
          <w:titlePg/>
          <w:docGrid w:linePitch="360"/>
        </w:sectPr>
      </w:pPr>
    </w:p>
    <w:p w14:paraId="1309A195" w14:textId="73889B88" w:rsidR="00BD682C" w:rsidRPr="00BD682C" w:rsidRDefault="00BD682C" w:rsidP="00BD682C">
      <w:r w:rsidRPr="0015369B">
        <w:rPr>
          <w:b/>
        </w:rPr>
        <w:lastRenderedPageBreak/>
        <w:t xml:space="preserve">Introduction </w:t>
      </w:r>
      <w:r w:rsidRPr="0015369B">
        <w:t>– Classification keys</w:t>
      </w:r>
    </w:p>
    <w:p w14:paraId="39C10F12" w14:textId="77777777" w:rsidR="00D82573" w:rsidRPr="0015369B" w:rsidRDefault="006B7988" w:rsidP="00BD682C">
      <w:pPr>
        <w:pStyle w:val="TS-Numberedlist"/>
        <w:numPr>
          <w:ilvl w:val="0"/>
          <w:numId w:val="45"/>
        </w:numPr>
        <w:ind w:left="567" w:hanging="142"/>
      </w:pPr>
      <w:r w:rsidRPr="0015369B">
        <w:t>Remind students of the definitions of living and non-living things</w:t>
      </w:r>
      <w:r w:rsidR="00284961" w:rsidRPr="0015369B">
        <w:t xml:space="preserve">. Show students the key for classifying things under these headings (See </w:t>
      </w:r>
      <w:r w:rsidR="00284961" w:rsidRPr="00BD682C">
        <w:rPr>
          <w:i/>
        </w:rPr>
        <w:t>Resource 4 – Classifying things</w:t>
      </w:r>
      <w:r w:rsidR="00284961" w:rsidRPr="0015369B">
        <w:t xml:space="preserve">). </w:t>
      </w:r>
    </w:p>
    <w:p w14:paraId="3E6C030D" w14:textId="77777777" w:rsidR="00D82573" w:rsidRPr="0015369B" w:rsidRDefault="0011618B" w:rsidP="00BD682C">
      <w:pPr>
        <w:pStyle w:val="TS-Numberedlist"/>
      </w:pPr>
      <w:r w:rsidRPr="0015369B">
        <w:t>Discuss with</w:t>
      </w:r>
      <w:r w:rsidR="00D82573" w:rsidRPr="0015369B">
        <w:t xml:space="preserve"> students that non-living things can include things that were </w:t>
      </w:r>
      <w:r w:rsidR="00C626FD" w:rsidRPr="0015369B">
        <w:t>‘</w:t>
      </w:r>
      <w:r w:rsidR="00D82573" w:rsidRPr="0015369B">
        <w:t>never living</w:t>
      </w:r>
      <w:r w:rsidR="00C626FD" w:rsidRPr="0015369B">
        <w:t>’</w:t>
      </w:r>
      <w:r w:rsidR="00D82573" w:rsidRPr="0015369B">
        <w:t xml:space="preserve"> </w:t>
      </w:r>
      <w:r w:rsidRPr="0015369B">
        <w:t xml:space="preserve">e.g. a rock </w:t>
      </w:r>
      <w:r w:rsidR="00D82573" w:rsidRPr="0015369B">
        <w:t xml:space="preserve">or </w:t>
      </w:r>
      <w:r w:rsidR="00C626FD" w:rsidRPr="0015369B">
        <w:t>‘</w:t>
      </w:r>
      <w:r w:rsidR="00D82573" w:rsidRPr="0015369B">
        <w:t>once living</w:t>
      </w:r>
      <w:r w:rsidR="00C626FD" w:rsidRPr="0015369B">
        <w:t>’</w:t>
      </w:r>
      <w:r w:rsidRPr="0015369B">
        <w:t xml:space="preserve"> e.g. leather shoes.</w:t>
      </w:r>
      <w:r w:rsidR="00D82573" w:rsidRPr="0015369B">
        <w:t xml:space="preserve"> Note that these are </w:t>
      </w:r>
      <w:r w:rsidR="00C626FD" w:rsidRPr="0015369B">
        <w:t>two sub-</w:t>
      </w:r>
      <w:r w:rsidR="00D82573" w:rsidRPr="0015369B">
        <w:t>categories under the heading of ‘non-living things’.</w:t>
      </w:r>
      <w:r w:rsidRPr="0015369B">
        <w:t xml:space="preserve"> </w:t>
      </w:r>
    </w:p>
    <w:p w14:paraId="50BDD793" w14:textId="77777777" w:rsidR="0011618B" w:rsidRPr="0015369B" w:rsidRDefault="00284961" w:rsidP="00BD682C">
      <w:pPr>
        <w:pStyle w:val="TS-Numberedlist"/>
      </w:pPr>
      <w:r w:rsidRPr="0015369B">
        <w:t>Revisit</w:t>
      </w:r>
      <w:r w:rsidR="006B7988" w:rsidRPr="0015369B">
        <w:t xml:space="preserve"> some of the characteristics c</w:t>
      </w:r>
      <w:r w:rsidR="0011618B" w:rsidRPr="0015369B">
        <w:t>ommon to all living things i.e.</w:t>
      </w:r>
    </w:p>
    <w:p w14:paraId="1E03F1AE" w14:textId="4248255F" w:rsidR="0011618B" w:rsidRPr="00BD682C" w:rsidRDefault="00BD682C" w:rsidP="00BD682C">
      <w:pPr>
        <w:pStyle w:val="TS-Bullet2-collapse"/>
      </w:pPr>
      <w:r>
        <w:t>growing</w:t>
      </w:r>
    </w:p>
    <w:p w14:paraId="185B5A6F" w14:textId="77777777" w:rsidR="0011618B" w:rsidRPr="00BD682C" w:rsidRDefault="0011618B" w:rsidP="00BD682C">
      <w:pPr>
        <w:pStyle w:val="TS-Bullet2-collapse"/>
      </w:pPr>
      <w:r w:rsidRPr="00BD682C">
        <w:t>moving</w:t>
      </w:r>
    </w:p>
    <w:p w14:paraId="03A90CF9" w14:textId="64CE9789" w:rsidR="0011618B" w:rsidRPr="00BD682C" w:rsidRDefault="00746B45" w:rsidP="00BD682C">
      <w:pPr>
        <w:pStyle w:val="TS-Bullet2-collapse"/>
      </w:pPr>
      <w:r w:rsidRPr="00BD682C">
        <w:t>reproducing</w:t>
      </w:r>
    </w:p>
    <w:p w14:paraId="07636C3A" w14:textId="77777777" w:rsidR="0011618B" w:rsidRPr="00BD682C" w:rsidRDefault="006B7988" w:rsidP="00BD682C">
      <w:pPr>
        <w:pStyle w:val="TS-Bullet2-collapse"/>
      </w:pPr>
      <w:proofErr w:type="gramStart"/>
      <w:r w:rsidRPr="00BD682C">
        <w:t>response</w:t>
      </w:r>
      <w:proofErr w:type="gramEnd"/>
      <w:r w:rsidRPr="00BD682C">
        <w:t xml:space="preserve"> to stimuli</w:t>
      </w:r>
      <w:r w:rsidR="00FD664B" w:rsidRPr="00BD682C">
        <w:t xml:space="preserve"> </w:t>
      </w:r>
      <w:r w:rsidR="00EC0FBE" w:rsidRPr="00BD682C">
        <w:t>e.g. light, touch</w:t>
      </w:r>
      <w:r w:rsidR="00CA6C40" w:rsidRPr="00BD682C">
        <w:t>.</w:t>
      </w:r>
    </w:p>
    <w:p w14:paraId="641B2898" w14:textId="77777777" w:rsidR="006B7988" w:rsidRPr="0015369B" w:rsidRDefault="00284961" w:rsidP="00BD682C">
      <w:pPr>
        <w:pStyle w:val="TS-Numberedlist"/>
      </w:pPr>
      <w:r w:rsidRPr="0015369B">
        <w:t xml:space="preserve">Note these characteristics under the heading of ‘living things’ to remind students of </w:t>
      </w:r>
      <w:r w:rsidR="0011618B" w:rsidRPr="0015369B">
        <w:t>characteristics</w:t>
      </w:r>
      <w:r w:rsidR="00D82573" w:rsidRPr="0015369B">
        <w:t xml:space="preserve"> to look out for. </w:t>
      </w:r>
    </w:p>
    <w:p w14:paraId="00F13487" w14:textId="61642A60" w:rsidR="00D82573" w:rsidRPr="0015369B" w:rsidRDefault="00D82573" w:rsidP="00BD682C">
      <w:pPr>
        <w:pStyle w:val="TS-Numberedlist"/>
      </w:pPr>
      <w:r w:rsidRPr="0015369B">
        <w:t>Use an example e.g. coral</w:t>
      </w:r>
      <w:r w:rsidR="00CA6C40" w:rsidRPr="0015369B">
        <w:t>,</w:t>
      </w:r>
      <w:r w:rsidRPr="0015369B">
        <w:t xml:space="preserve"> and classify it using the key as a class. Observe the coral, consider</w:t>
      </w:r>
      <w:r w:rsidR="00EC0FBE" w:rsidRPr="0015369B">
        <w:t xml:space="preserve"> the</w:t>
      </w:r>
      <w:r w:rsidRPr="0015369B">
        <w:t xml:space="preserve"> living characteristics. Run through using this simple key and place coral under the correct heading (living thing).</w:t>
      </w:r>
    </w:p>
    <w:p w14:paraId="4078C256" w14:textId="77777777" w:rsidR="00C626FD" w:rsidRPr="0015369B" w:rsidRDefault="00C626FD" w:rsidP="00C626FD">
      <w:pPr>
        <w:pStyle w:val="TS-Numberedlist"/>
        <w:numPr>
          <w:ilvl w:val="0"/>
          <w:numId w:val="0"/>
        </w:numPr>
        <w:ind w:left="425"/>
      </w:pPr>
      <w:r w:rsidRPr="0015369B">
        <w:rPr>
          <w:b/>
        </w:rPr>
        <w:lastRenderedPageBreak/>
        <w:t xml:space="preserve">Activity </w:t>
      </w:r>
      <w:r w:rsidRPr="0015369B">
        <w:t>– Classifying things from the Great Barrier Reef.</w:t>
      </w:r>
    </w:p>
    <w:p w14:paraId="73C425EC" w14:textId="77777777" w:rsidR="00D82573" w:rsidRPr="0015369B" w:rsidRDefault="006B7988" w:rsidP="00BD682C">
      <w:pPr>
        <w:pStyle w:val="TS-Numberedlist"/>
      </w:pPr>
      <w:r w:rsidRPr="0015369B">
        <w:t xml:space="preserve">Break students up </w:t>
      </w:r>
      <w:r w:rsidR="00FD664B" w:rsidRPr="0015369B">
        <w:t>into pairs or</w:t>
      </w:r>
      <w:r w:rsidRPr="0015369B">
        <w:t xml:space="preserve"> groups. Each pair/group receives </w:t>
      </w:r>
      <w:r w:rsidR="00FD664B" w:rsidRPr="0015369B">
        <w:t xml:space="preserve">the </w:t>
      </w:r>
      <w:r w:rsidR="00D82573" w:rsidRPr="0015369B">
        <w:t xml:space="preserve">classifying key on A3 paper or they can draw it out on </w:t>
      </w:r>
      <w:r w:rsidR="00C626FD" w:rsidRPr="0015369B">
        <w:t>butcher’s</w:t>
      </w:r>
      <w:r w:rsidR="00D82573" w:rsidRPr="0015369B">
        <w:t xml:space="preserve"> paper.</w:t>
      </w:r>
    </w:p>
    <w:p w14:paraId="46EFBB61" w14:textId="77777777" w:rsidR="005F64E7" w:rsidRPr="0015369B" w:rsidRDefault="00D82573" w:rsidP="00BD682C">
      <w:pPr>
        <w:pStyle w:val="TS-Numberedlist"/>
      </w:pPr>
      <w:r w:rsidRPr="0015369B">
        <w:t xml:space="preserve">Provide each student group with the same </w:t>
      </w:r>
      <w:r w:rsidR="00FD664B" w:rsidRPr="0015369B">
        <w:t xml:space="preserve">set of </w:t>
      </w:r>
      <w:r w:rsidR="006B7988" w:rsidRPr="0015369B">
        <w:t>pictures, toys and</w:t>
      </w:r>
      <w:r w:rsidR="005F64E7" w:rsidRPr="0015369B">
        <w:t>/or</w:t>
      </w:r>
      <w:r w:rsidR="006B7988" w:rsidRPr="0015369B">
        <w:t xml:space="preserve"> models of </w:t>
      </w:r>
      <w:r w:rsidR="005F64E7" w:rsidRPr="0015369B">
        <w:t xml:space="preserve">living and non-living things from the Great Barrier Reef. Try to include similar animals e.g. </w:t>
      </w:r>
      <w:r w:rsidR="00CA6C40" w:rsidRPr="0015369B">
        <w:t>two</w:t>
      </w:r>
      <w:r w:rsidR="00FD664B" w:rsidRPr="0015369B">
        <w:t xml:space="preserve"> or </w:t>
      </w:r>
      <w:r w:rsidR="00CA6C40" w:rsidRPr="0015369B">
        <w:t>three</w:t>
      </w:r>
      <w:r w:rsidR="00FD664B" w:rsidRPr="0015369B">
        <w:t xml:space="preserve"> </w:t>
      </w:r>
      <w:r w:rsidR="005F64E7" w:rsidRPr="0015369B">
        <w:t>types of fish, sea weed</w:t>
      </w:r>
      <w:r w:rsidR="00C626FD" w:rsidRPr="0015369B">
        <w:t>/pla</w:t>
      </w:r>
      <w:r w:rsidR="0011618B" w:rsidRPr="0015369B">
        <w:t>n</w:t>
      </w:r>
      <w:r w:rsidR="00C626FD" w:rsidRPr="0015369B">
        <w:t>t life</w:t>
      </w:r>
      <w:r w:rsidR="00CA6C40" w:rsidRPr="0015369B">
        <w:t xml:space="preserve"> or</w:t>
      </w:r>
      <w:r w:rsidR="005F64E7" w:rsidRPr="0015369B">
        <w:t xml:space="preserve"> crustaceans. Also include things </w:t>
      </w:r>
      <w:r w:rsidR="00C626FD" w:rsidRPr="0015369B">
        <w:t xml:space="preserve">that were once alive and never alive </w:t>
      </w:r>
      <w:r w:rsidR="005F64E7" w:rsidRPr="0015369B">
        <w:t>e.g. shells</w:t>
      </w:r>
      <w:r w:rsidR="00C626FD" w:rsidRPr="0015369B">
        <w:t>, dead animals, sand and rock and things that are thre</w:t>
      </w:r>
      <w:r w:rsidR="0011618B" w:rsidRPr="0015369B">
        <w:t xml:space="preserve">ats to reefs e.g. </w:t>
      </w:r>
      <w:r w:rsidR="00CA6C40" w:rsidRPr="0015369B">
        <w:t>m</w:t>
      </w:r>
      <w:r w:rsidR="0011618B" w:rsidRPr="0015369B">
        <w:t>arine debris such as fishing line/nets</w:t>
      </w:r>
      <w:r w:rsidR="00CA6C40" w:rsidRPr="0015369B">
        <w:t xml:space="preserve"> or</w:t>
      </w:r>
      <w:r w:rsidR="00EC0FBE" w:rsidRPr="0015369B">
        <w:t xml:space="preserve"> plastic bags</w:t>
      </w:r>
      <w:r w:rsidR="0011618B" w:rsidRPr="0015369B">
        <w:t>.</w:t>
      </w:r>
    </w:p>
    <w:p w14:paraId="75F460C3" w14:textId="77777777" w:rsidR="00C626FD" w:rsidRPr="0015369B" w:rsidRDefault="00907FE6" w:rsidP="00BD682C">
      <w:pPr>
        <w:pStyle w:val="TS-Numberedlist"/>
      </w:pPr>
      <w:r w:rsidRPr="0015369B">
        <w:t xml:space="preserve">Ask students to classify </w:t>
      </w:r>
      <w:r w:rsidR="005F64E7" w:rsidRPr="0015369B">
        <w:t xml:space="preserve">and divide </w:t>
      </w:r>
      <w:r w:rsidRPr="0015369B">
        <w:t xml:space="preserve">their </w:t>
      </w:r>
      <w:r w:rsidR="00FD664B" w:rsidRPr="0015369B">
        <w:t>items</w:t>
      </w:r>
      <w:r w:rsidRPr="0015369B">
        <w:t xml:space="preserve"> into </w:t>
      </w:r>
      <w:r w:rsidR="005F64E7" w:rsidRPr="0015369B">
        <w:t>living and</w:t>
      </w:r>
      <w:r w:rsidR="00CA6C40" w:rsidRPr="0015369B">
        <w:t>/</w:t>
      </w:r>
      <w:r w:rsidR="00C626FD" w:rsidRPr="0015369B">
        <w:t xml:space="preserve">or one of the two sub-categories of </w:t>
      </w:r>
      <w:r w:rsidR="005F64E7" w:rsidRPr="0015369B">
        <w:t xml:space="preserve">non-living. </w:t>
      </w:r>
      <w:r w:rsidR="00C626FD" w:rsidRPr="0015369B">
        <w:t xml:space="preserve">Students place the objects in the correct position in their key. </w:t>
      </w:r>
    </w:p>
    <w:p w14:paraId="3B310197" w14:textId="77777777" w:rsidR="00FD664B" w:rsidRPr="0015369B" w:rsidRDefault="00FD664B" w:rsidP="00BD682C">
      <w:pPr>
        <w:pStyle w:val="TS-Numberedlist"/>
      </w:pPr>
      <w:r w:rsidRPr="0015369B">
        <w:t xml:space="preserve">Remind students to think about the check list </w:t>
      </w:r>
      <w:r w:rsidR="00C626FD" w:rsidRPr="0015369B">
        <w:t xml:space="preserve">for the characteristics of living things </w:t>
      </w:r>
      <w:r w:rsidRPr="0015369B">
        <w:t xml:space="preserve">as </w:t>
      </w:r>
      <w:r w:rsidR="00C626FD" w:rsidRPr="0015369B">
        <w:t>they observe</w:t>
      </w:r>
      <w:r w:rsidRPr="0015369B">
        <w:t xml:space="preserve"> each item.</w:t>
      </w:r>
      <w:r w:rsidR="00C626FD" w:rsidRPr="0015369B">
        <w:t xml:space="preserve"> They should be prepared to justify all their choices.</w:t>
      </w:r>
    </w:p>
    <w:p w14:paraId="6216D54C" w14:textId="77777777" w:rsidR="00230121" w:rsidRPr="0015369B" w:rsidRDefault="00C626FD" w:rsidP="00C626FD">
      <w:pPr>
        <w:pStyle w:val="TS-Numberedlist"/>
      </w:pPr>
      <w:r w:rsidRPr="0015369B">
        <w:t xml:space="preserve">Discuss as a class everyone’s choices and </w:t>
      </w:r>
      <w:r w:rsidR="00230121" w:rsidRPr="0015369B">
        <w:t xml:space="preserve">justifications. Identify similarities and differences. Discuss things that do </w:t>
      </w:r>
      <w:r w:rsidR="00230121" w:rsidRPr="0015369B">
        <w:lastRenderedPageBreak/>
        <w:t xml:space="preserve">not ‘belong’ to the reef </w:t>
      </w:r>
      <w:r w:rsidR="0011618B" w:rsidRPr="0015369B">
        <w:t xml:space="preserve">environment </w:t>
      </w:r>
      <w:r w:rsidR="00230121" w:rsidRPr="0015369B">
        <w:t>and can be problem e.g. marine debris. (This will be explored later in the unit).</w:t>
      </w:r>
    </w:p>
    <w:p w14:paraId="21019D7A" w14:textId="77777777" w:rsidR="00C626FD" w:rsidRPr="0015369B" w:rsidRDefault="00230121" w:rsidP="00C626FD">
      <w:pPr>
        <w:pStyle w:val="TS-Numberedlist"/>
      </w:pPr>
      <w:r w:rsidRPr="0015369B">
        <w:t>R</w:t>
      </w:r>
      <w:r w:rsidR="00C626FD" w:rsidRPr="0015369B">
        <w:t xml:space="preserve">ecord </w:t>
      </w:r>
      <w:r w:rsidRPr="0015369B">
        <w:t>and</w:t>
      </w:r>
      <w:r w:rsidR="00C626FD" w:rsidRPr="0015369B">
        <w:t xml:space="preserve"> display </w:t>
      </w:r>
      <w:r w:rsidRPr="0015369B">
        <w:t>the final classification of</w:t>
      </w:r>
      <w:r w:rsidR="00C626FD" w:rsidRPr="0015369B">
        <w:t xml:space="preserve"> things</w:t>
      </w:r>
      <w:r w:rsidRPr="0015369B">
        <w:t xml:space="preserve"> on the Great Barrier Reef in the classroom.</w:t>
      </w:r>
    </w:p>
    <w:p w14:paraId="56031521" w14:textId="77777777" w:rsidR="00C626FD" w:rsidRPr="0015369B" w:rsidRDefault="00C626FD" w:rsidP="00C626FD">
      <w:pPr>
        <w:pStyle w:val="TS-Numberedlist"/>
      </w:pPr>
      <w:r w:rsidRPr="0015369B">
        <w:t xml:space="preserve">Add new words to the word wall (See </w:t>
      </w:r>
      <w:r w:rsidRPr="0015369B">
        <w:rPr>
          <w:i/>
        </w:rPr>
        <w:t>Resource 2 – Word bank</w:t>
      </w:r>
      <w:r w:rsidRPr="0015369B">
        <w:t xml:space="preserve"> for examples of vocabulary).</w:t>
      </w:r>
    </w:p>
    <w:p w14:paraId="4F4E7B96" w14:textId="77777777" w:rsidR="00C626FD" w:rsidRPr="0015369B" w:rsidRDefault="00C626FD" w:rsidP="00C626FD">
      <w:pPr>
        <w:pStyle w:val="TS-Numberedlist"/>
      </w:pPr>
      <w:r w:rsidRPr="0015369B">
        <w:lastRenderedPageBreak/>
        <w:t xml:space="preserve">Students add their learning and reflections to their science journal (See </w:t>
      </w:r>
      <w:r w:rsidRPr="0015369B">
        <w:rPr>
          <w:i/>
        </w:rPr>
        <w:t>Resource 3 – Student reflections</w:t>
      </w:r>
      <w:r w:rsidRPr="0015369B">
        <w:t xml:space="preserve"> for examples of sentence starters you can use to guide student reflections).</w:t>
      </w:r>
    </w:p>
    <w:p w14:paraId="10E81937" w14:textId="77777777" w:rsidR="00907FE6" w:rsidRPr="0015369B" w:rsidRDefault="00907FE6" w:rsidP="00230121">
      <w:pPr>
        <w:pStyle w:val="TS-Numberedlist"/>
        <w:numPr>
          <w:ilvl w:val="0"/>
          <w:numId w:val="0"/>
        </w:numPr>
        <w:rPr>
          <w:highlight w:val="yellow"/>
        </w:rPr>
      </w:pPr>
    </w:p>
    <w:p w14:paraId="331BFFCA" w14:textId="77777777" w:rsidR="00230121" w:rsidRPr="0015369B" w:rsidRDefault="00230121" w:rsidP="00230121">
      <w:pPr>
        <w:pStyle w:val="TS-Numberedlist"/>
        <w:numPr>
          <w:ilvl w:val="0"/>
          <w:numId w:val="0"/>
        </w:numPr>
        <w:ind w:left="785" w:hanging="360"/>
        <w:rPr>
          <w:highlight w:val="yellow"/>
        </w:rPr>
        <w:sectPr w:rsidR="00230121" w:rsidRPr="0015369B" w:rsidSect="000F0498">
          <w:type w:val="continuous"/>
          <w:pgSz w:w="11906" w:h="16838" w:code="9"/>
          <w:pgMar w:top="1985" w:right="1134" w:bottom="1418" w:left="1134" w:header="709" w:footer="709" w:gutter="0"/>
          <w:cols w:num="2" w:space="708"/>
          <w:titlePg/>
          <w:docGrid w:linePitch="360"/>
        </w:sectPr>
      </w:pPr>
    </w:p>
    <w:p w14:paraId="5430B3AF" w14:textId="77777777" w:rsidR="00092D07" w:rsidRPr="0015369B" w:rsidRDefault="00092D07" w:rsidP="00092D07"/>
    <w:p w14:paraId="6B6A2F77" w14:textId="77777777" w:rsidR="00092D07" w:rsidRPr="00BD682C" w:rsidRDefault="00092D07" w:rsidP="00BD682C">
      <w:pPr>
        <w:pStyle w:val="TS-Heading3"/>
      </w:pPr>
      <w:r w:rsidRPr="0015369B">
        <w:t>Opportunities to monitor student learning</w:t>
      </w:r>
    </w:p>
    <w:p w14:paraId="63ABE1D6" w14:textId="77777777" w:rsidR="00092D07" w:rsidRPr="0015369B" w:rsidRDefault="00092D07" w:rsidP="00092D07">
      <w:r w:rsidRPr="0015369B">
        <w:rPr>
          <w:noProof/>
          <w:lang w:eastAsia="en-AU"/>
        </w:rPr>
        <mc:AlternateContent>
          <mc:Choice Requires="wps">
            <w:drawing>
              <wp:inline distT="0" distB="0" distL="0" distR="0" wp14:anchorId="47036B52" wp14:editId="6938F5AA">
                <wp:extent cx="6086475" cy="571500"/>
                <wp:effectExtent l="0" t="0" r="28575" b="14605"/>
                <wp:docPr id="242" name="Rounded Rectangle 242"/>
                <wp:cNvGraphicFramePr/>
                <a:graphic xmlns:a="http://schemas.openxmlformats.org/drawingml/2006/main">
                  <a:graphicData uri="http://schemas.microsoft.com/office/word/2010/wordprocessingShape">
                    <wps:wsp>
                      <wps:cNvSpPr/>
                      <wps:spPr>
                        <a:xfrm>
                          <a:off x="723900" y="2333625"/>
                          <a:ext cx="6086475" cy="5715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E8B774" w14:textId="3F799CEC" w:rsidR="000A1A79" w:rsidRPr="004F2769" w:rsidRDefault="000A1A79" w:rsidP="004F2769">
                            <w:pPr>
                              <w:pStyle w:val="TS-BubbleNormal"/>
                              <w:rPr>
                                <w:b/>
                              </w:rPr>
                            </w:pPr>
                            <w:r w:rsidRPr="004F2769">
                              <w:rPr>
                                <w:b/>
                              </w:rPr>
                              <w:t>Formative assessment opportunities:</w:t>
                            </w:r>
                          </w:p>
                          <w:p w14:paraId="19F2E821" w14:textId="64983D6E" w:rsidR="000A1A79" w:rsidRDefault="000A1A79" w:rsidP="004F2769">
                            <w:pPr>
                              <w:pStyle w:val="TS-BubbleNormal"/>
                            </w:pPr>
                            <w:r>
                              <w:t>Students’ oral discussions about how they grouped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id="Rounded Rectangle 242" o:spid="_x0000_s1065" style="width:479.25pt;height:4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" fillcolor="white [3212]" strokecolor="#bfbfbf [2412]" strokeweight="1pt">
                <v:stroke dashstyle="dash" joinstyle="miter"/>
                <v:textbox style="mso-fit-shape-to-text:t">
                  <w:txbxContent>
                    <w:p w14:paraId="66E8B774" w14:textId="3F799CEC" w:rsidR="000A1A79" w:rsidRPr="004F2769" w:rsidRDefault="000A1A79" w:rsidP="004F2769">
                      <w:pPr>
                        <w:pStyle w:val="TS-BubbleNormal"/>
                        <w:rPr>
                          <w:b/>
                        </w:rPr>
                      </w:pPr>
                      <w:r w:rsidRPr="004F2769">
                        <w:rPr>
                          <w:b/>
                        </w:rPr>
                        <w:t>Formative assessment opportunities:</w:t>
                      </w:r>
                    </w:p>
                    <w:p w14:paraId="19F2E821" w14:textId="64983D6E" w:rsidR="000A1A79" w:rsidRDefault="000A1A79" w:rsidP="004F2769">
                      <w:pPr>
                        <w:pStyle w:val="TS-BubbleNormal"/>
                      </w:pPr>
                      <w:r>
                        <w:t>Students’ oral discussions about how they grouped things.</w:t>
                      </w:r>
                    </w:p>
                  </w:txbxContent>
                </v:textbox>
                <w10:anchorlock/>
              </v:roundrect>
            </w:pict>
          </mc:Fallback>
        </mc:AlternateContent>
      </w:r>
    </w:p>
    <w:p w14:paraId="5403C773" w14:textId="77777777" w:rsidR="00907FE6" w:rsidRPr="00BD682C" w:rsidRDefault="00907FE6" w:rsidP="00BD682C">
      <w:pPr>
        <w:pStyle w:val="TS-Heading3"/>
      </w:pPr>
      <w:r w:rsidRPr="0015369B">
        <w:t>Resources</w:t>
      </w:r>
    </w:p>
    <w:p w14:paraId="30077885" w14:textId="77777777" w:rsidR="00907FE6" w:rsidRPr="0015369B" w:rsidRDefault="00907FE6" w:rsidP="00907FE6">
      <w:r w:rsidRPr="0015369B">
        <w:rPr>
          <w:noProof/>
          <w:lang w:eastAsia="en-AU"/>
        </w:rPr>
        <mc:AlternateContent>
          <mc:Choice Requires="wps">
            <w:drawing>
              <wp:inline distT="0" distB="0" distL="0" distR="0" wp14:anchorId="49356289" wp14:editId="15BDE600">
                <wp:extent cx="6120000" cy="2571750"/>
                <wp:effectExtent l="0" t="0" r="14605" b="19050"/>
                <wp:docPr id="238" name="Rounded Rectangle 238"/>
                <wp:cNvGraphicFramePr/>
                <a:graphic xmlns:a="http://schemas.openxmlformats.org/drawingml/2006/main">
                  <a:graphicData uri="http://schemas.microsoft.com/office/word/2010/wordprocessingShape">
                    <wps:wsp>
                      <wps:cNvSpPr/>
                      <wps:spPr>
                        <a:xfrm>
                          <a:off x="0" y="0"/>
                          <a:ext cx="6120000" cy="2571750"/>
                        </a:xfrm>
                        <a:prstGeom prst="roundRect">
                          <a:avLst>
                            <a:gd name="adj" fmla="val 1294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C8E016" w14:textId="255BBCE1" w:rsidR="000A1A79" w:rsidRPr="004F2769" w:rsidRDefault="000A1A79" w:rsidP="004F2769">
                            <w:pPr>
                              <w:pStyle w:val="TS-Heading4"/>
                            </w:pPr>
                            <w:r>
                              <w:t>Printable resources</w:t>
                            </w:r>
                          </w:p>
                          <w:p w14:paraId="5B499B69" w14:textId="77777777" w:rsidR="000A1A79" w:rsidRPr="004F2769" w:rsidRDefault="000A1A79" w:rsidP="004F2769">
                            <w:pPr>
                              <w:pStyle w:val="TS-Bullet1"/>
                              <w:rPr>
                                <w:i/>
                              </w:rPr>
                            </w:pPr>
                            <w:r w:rsidRPr="004F2769">
                              <w:rPr>
                                <w:i/>
                              </w:rPr>
                              <w:t>Resource 2 – Word bank</w:t>
                            </w:r>
                          </w:p>
                          <w:p w14:paraId="31DBE8CE" w14:textId="77777777" w:rsidR="000A1A79" w:rsidRPr="004F2769" w:rsidRDefault="000A1A79" w:rsidP="004F2769">
                            <w:pPr>
                              <w:pStyle w:val="TS-Bullet1"/>
                              <w:rPr>
                                <w:i/>
                              </w:rPr>
                            </w:pPr>
                            <w:r w:rsidRPr="004F2769">
                              <w:rPr>
                                <w:i/>
                              </w:rPr>
                              <w:t>Resource 3 – Student reflections</w:t>
                            </w:r>
                          </w:p>
                          <w:p w14:paraId="5C7F029F" w14:textId="3921C1CE" w:rsidR="000A1A79" w:rsidRPr="004F2769" w:rsidRDefault="000A1A79" w:rsidP="004F2769">
                            <w:pPr>
                              <w:pStyle w:val="TS-Bullet1"/>
                            </w:pPr>
                            <w:r w:rsidRPr="004F2769">
                              <w:rPr>
                                <w:i/>
                              </w:rPr>
                              <w:t>(if key is provided to students) Resource 4 – Classifying things</w:t>
                            </w:r>
                            <w:r w:rsidRPr="004F2769">
                              <w:t xml:space="preserve"> –</w:t>
                            </w:r>
                            <w:r>
                              <w:t xml:space="preserve"> </w:t>
                            </w:r>
                            <w:r w:rsidRPr="004F2769">
                              <w:t xml:space="preserve">print on A3 </w:t>
                            </w:r>
                            <w:r>
                              <w:t>paper</w:t>
                            </w:r>
                          </w:p>
                          <w:p w14:paraId="4E458EDD" w14:textId="77777777" w:rsidR="000A1A79" w:rsidRPr="004F2769" w:rsidRDefault="000A1A79" w:rsidP="004F2769">
                            <w:pPr>
                              <w:pStyle w:val="TS-Heading4"/>
                            </w:pPr>
                            <w:r w:rsidRPr="00534E5D">
                              <w:t xml:space="preserve">Other </w:t>
                            </w:r>
                            <w:r>
                              <w:t>resources</w:t>
                            </w:r>
                          </w:p>
                          <w:p w14:paraId="5D868C40" w14:textId="77777777" w:rsidR="000A1A79" w:rsidRPr="004F2769" w:rsidRDefault="000A1A79" w:rsidP="004F2769">
                            <w:pPr>
                              <w:pStyle w:val="TS-Bullet1"/>
                            </w:pPr>
                            <w:r w:rsidRPr="004F2769">
                              <w:t>Images of living and non-living things from The Great Barrier Reef</w:t>
                            </w:r>
                          </w:p>
                          <w:p w14:paraId="0DBF5689" w14:textId="77777777" w:rsidR="000A1A79" w:rsidRPr="004F2769" w:rsidRDefault="000A1A79" w:rsidP="004F2769">
                            <w:pPr>
                              <w:pStyle w:val="TS-Bullet1"/>
                            </w:pPr>
                            <w:r w:rsidRPr="004F2769">
                              <w:t>(if key is drawn by students) butcher’s paper, 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8" o:spid="_x0000_s1066" style="width:481.9pt;height:202.5pt;visibility:visible;mso-wrap-style:square;mso-left-percent:-10001;mso-top-percent:-10001;mso-position-horizontal:absolute;mso-position-horizontal-relative:char;mso-position-vertical:absolute;mso-position-vertical-relative:line;mso-left-percent:-10001;mso-top-percent:-10001;v-text-anchor:top" arcsize="8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" fillcolor="white [3212]" strokecolor="#bfbfbf [2412]" strokeweight="1pt">
                <v:stroke dashstyle="dash" joinstyle="miter"/>
                <v:textbox>
                  <w:txbxContent>
                    <w:p w14:paraId="5EC8E016" w14:textId="255BBCE1" w:rsidR="000A1A79" w:rsidRPr="004F2769" w:rsidRDefault="000A1A79" w:rsidP="004F2769">
                      <w:pPr>
                        <w:pStyle w:val="TS-Heading4"/>
                      </w:pPr>
                      <w:r>
                        <w:t>Printable resources</w:t>
                      </w:r>
                    </w:p>
                    <w:p w14:paraId="5B499B69" w14:textId="77777777" w:rsidR="000A1A79" w:rsidRPr="004F2769" w:rsidRDefault="000A1A79" w:rsidP="004F2769">
                      <w:pPr>
                        <w:pStyle w:val="TS-Bullet1"/>
                        <w:rPr>
                          <w:i/>
                        </w:rPr>
                      </w:pPr>
                      <w:r w:rsidRPr="004F2769">
                        <w:rPr>
                          <w:i/>
                        </w:rPr>
                        <w:t>Resource 2 – Word bank</w:t>
                      </w:r>
                    </w:p>
                    <w:p w14:paraId="31DBE8CE" w14:textId="77777777" w:rsidR="000A1A79" w:rsidRPr="004F2769" w:rsidRDefault="000A1A79" w:rsidP="004F2769">
                      <w:pPr>
                        <w:pStyle w:val="TS-Bullet1"/>
                        <w:rPr>
                          <w:i/>
                        </w:rPr>
                      </w:pPr>
                      <w:r w:rsidRPr="004F2769">
                        <w:rPr>
                          <w:i/>
                        </w:rPr>
                        <w:t>Resource 3 – Student reflections</w:t>
                      </w:r>
                    </w:p>
                    <w:p w14:paraId="5C7F029F" w14:textId="3921C1CE" w:rsidR="000A1A79" w:rsidRPr="004F2769" w:rsidRDefault="000A1A79" w:rsidP="004F2769">
                      <w:pPr>
                        <w:pStyle w:val="TS-Bullet1"/>
                      </w:pPr>
                      <w:r w:rsidRPr="004F2769">
                        <w:rPr>
                          <w:i/>
                        </w:rPr>
                        <w:t>(if key is provided to students) Resource 4 – Classifying things</w:t>
                      </w:r>
                      <w:r w:rsidRPr="004F2769">
                        <w:t xml:space="preserve"> –</w:t>
                      </w:r>
                      <w:r>
                        <w:t xml:space="preserve"> </w:t>
                      </w:r>
                      <w:r w:rsidRPr="004F2769">
                        <w:t xml:space="preserve">print on A3 </w:t>
                      </w:r>
                      <w:r>
                        <w:t>paper</w:t>
                      </w:r>
                    </w:p>
                    <w:p w14:paraId="4E458EDD" w14:textId="77777777" w:rsidR="000A1A79" w:rsidRPr="004F2769" w:rsidRDefault="000A1A79" w:rsidP="004F2769">
                      <w:pPr>
                        <w:pStyle w:val="TS-Heading4"/>
                      </w:pPr>
                      <w:r w:rsidRPr="00534E5D">
                        <w:t xml:space="preserve">Other </w:t>
                      </w:r>
                      <w:r>
                        <w:t>resources</w:t>
                      </w:r>
                    </w:p>
                    <w:p w14:paraId="5D868C40" w14:textId="77777777" w:rsidR="000A1A79" w:rsidRPr="004F2769" w:rsidRDefault="000A1A79" w:rsidP="004F2769">
                      <w:pPr>
                        <w:pStyle w:val="TS-Bullet1"/>
                      </w:pPr>
                      <w:r w:rsidRPr="004F2769">
                        <w:t>Images of living and non-living things from The Great Barrier Reef</w:t>
                      </w:r>
                    </w:p>
                    <w:p w14:paraId="0DBF5689" w14:textId="77777777" w:rsidR="000A1A79" w:rsidRPr="004F2769" w:rsidRDefault="000A1A79" w:rsidP="004F2769">
                      <w:pPr>
                        <w:pStyle w:val="TS-Bullet1"/>
                      </w:pPr>
                      <w:r w:rsidRPr="004F2769">
                        <w:t>(if key is drawn by students) butcher’s paper, pens</w:t>
                      </w:r>
                    </w:p>
                  </w:txbxContent>
                </v:textbox>
                <w10:anchorlock/>
              </v:roundrect>
            </w:pict>
          </mc:Fallback>
        </mc:AlternateContent>
      </w:r>
    </w:p>
    <w:p w14:paraId="29A755D1" w14:textId="77777777" w:rsidR="000C176B" w:rsidRPr="0015369B" w:rsidRDefault="000C176B" w:rsidP="0015369B">
      <w:pPr>
        <w:pStyle w:val="TS-5Es"/>
      </w:pPr>
      <w:r w:rsidRPr="0015369B">
        <w:rPr>
          <w:noProof/>
          <w:lang w:eastAsia="en-AU"/>
        </w:rPr>
        <w:lastRenderedPageBreak/>
        <mc:AlternateContent>
          <mc:Choice Requires="wps">
            <w:drawing>
              <wp:inline distT="0" distB="0" distL="0" distR="0" wp14:anchorId="6A78DDAA" wp14:editId="39DCB04E">
                <wp:extent cx="1206000" cy="409575"/>
                <wp:effectExtent l="0" t="0" r="13335" b="28575"/>
                <wp:docPr id="51" name="Round Same Side Corner Rectangle 5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08E5A" w14:textId="77777777" w:rsidR="000A1A79" w:rsidRDefault="000A1A79" w:rsidP="000C176B">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1" o:spid="_x0000_s106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DE7Yv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B108E5A" w14:textId="77777777" w:rsidR="000A1A79" w:rsidRDefault="000A1A79" w:rsidP="000C176B">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6264693D" wp14:editId="41263F3F">
                <wp:extent cx="1206000" cy="409575"/>
                <wp:effectExtent l="0" t="0" r="13335" b="28575"/>
                <wp:docPr id="52" name="Round Same Side Corner Rectangle 5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D3DF7" w14:textId="77777777" w:rsidR="000A1A79" w:rsidRDefault="000A1A79" w:rsidP="000C176B">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2"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zRapO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C1D3DF7" w14:textId="77777777" w:rsidR="000A1A79" w:rsidRDefault="000A1A79" w:rsidP="000C176B">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735537EA" wp14:editId="158613DF">
                <wp:extent cx="1206000" cy="409575"/>
                <wp:effectExtent l="0" t="0" r="13335" b="28575"/>
                <wp:docPr id="53" name="Round Same Side Corner Rectangle 5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22923" w14:textId="77777777" w:rsidR="000A1A79" w:rsidRDefault="000A1A79" w:rsidP="000C176B">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3"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HgOtgd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8C22923" w14:textId="77777777" w:rsidR="000A1A79" w:rsidRDefault="000A1A79" w:rsidP="000C176B">
                      <w:pPr>
                        <w:pStyle w:val="Tab-ON"/>
                      </w:pPr>
                      <w:r>
                        <w:t>Explain</w:t>
                      </w:r>
                    </w:p>
                  </w:txbxContent>
                </v:textbox>
                <w10:anchorlock/>
              </v:shape>
            </w:pict>
          </mc:Fallback>
        </mc:AlternateContent>
      </w:r>
      <w:r w:rsidRPr="0015369B">
        <w:rPr>
          <w:noProof/>
          <w:lang w:eastAsia="en-AU"/>
        </w:rPr>
        <mc:AlternateContent>
          <mc:Choice Requires="wps">
            <w:drawing>
              <wp:inline distT="0" distB="0" distL="0" distR="0" wp14:anchorId="1BA60732" wp14:editId="4B6ECB8D">
                <wp:extent cx="1206000" cy="409575"/>
                <wp:effectExtent l="0" t="0" r="13335" b="28575"/>
                <wp:docPr id="54" name="Round Same Side Corner Rectangle 5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0FAE6" w14:textId="77777777" w:rsidR="000A1A79" w:rsidRDefault="000A1A79" w:rsidP="000C176B">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4"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T6JKM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B10FAE6" w14:textId="77777777" w:rsidR="000A1A79" w:rsidRDefault="000A1A79" w:rsidP="000C176B">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7483B783" wp14:editId="7C240DE1">
                <wp:extent cx="1206000" cy="409575"/>
                <wp:effectExtent l="0" t="0" r="13335" b="28575"/>
                <wp:docPr id="55" name="Round Same Side Corner Rectangle 5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1E6A4" w14:textId="77777777" w:rsidR="000A1A79" w:rsidRDefault="000A1A79" w:rsidP="000C176B">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5"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IPaZqz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631E6A4" w14:textId="77777777" w:rsidR="000A1A79" w:rsidRDefault="000A1A79" w:rsidP="000C176B">
                      <w:pPr>
                        <w:pStyle w:val="Tab-OFF"/>
                      </w:pPr>
                      <w:r>
                        <w:t>Evaluate</w:t>
                      </w:r>
                    </w:p>
                  </w:txbxContent>
                </v:textbox>
                <w10:anchorlock/>
              </v:shape>
            </w:pict>
          </mc:Fallback>
        </mc:AlternateContent>
      </w:r>
    </w:p>
    <w:p w14:paraId="1394020E" w14:textId="77777777" w:rsidR="000C176B" w:rsidRPr="0015369B" w:rsidRDefault="000C176B" w:rsidP="000C176B">
      <w:pPr>
        <w:sectPr w:rsidR="000C176B" w:rsidRPr="0015369B" w:rsidSect="000F0498">
          <w:type w:val="continuous"/>
          <w:pgSz w:w="11906" w:h="16838" w:code="9"/>
          <w:pgMar w:top="1985" w:right="1134" w:bottom="1418" w:left="1134" w:header="709" w:footer="709" w:gutter="0"/>
          <w:cols w:space="708"/>
          <w:titlePg/>
          <w:docGrid w:linePitch="360"/>
        </w:sectPr>
      </w:pPr>
    </w:p>
    <w:p w14:paraId="301F7F5F" w14:textId="4B27557A" w:rsidR="008A1743" w:rsidRPr="0015369B" w:rsidRDefault="00A87198" w:rsidP="008A1743">
      <w:pPr>
        <w:pStyle w:val="TS-Lesson"/>
      </w:pPr>
      <w:r w:rsidRPr="0015369B">
        <w:rPr>
          <w:b/>
        </w:rPr>
        <w:lastRenderedPageBreak/>
        <w:t>Lesson</w:t>
      </w:r>
      <w:r w:rsidR="00DC4FEF">
        <w:rPr>
          <w:b/>
        </w:rPr>
        <w:t>s</w:t>
      </w:r>
      <w:r w:rsidRPr="0015369B">
        <w:rPr>
          <w:b/>
        </w:rPr>
        <w:t xml:space="preserve"> </w:t>
      </w:r>
      <w:r w:rsidR="003A0F9C" w:rsidRPr="0015369B">
        <w:rPr>
          <w:b/>
        </w:rPr>
        <w:t>5 -</w:t>
      </w:r>
      <w:r w:rsidR="00923BF7" w:rsidRPr="0015369B">
        <w:rPr>
          <w:b/>
        </w:rPr>
        <w:t xml:space="preserve"> </w:t>
      </w:r>
      <w:r w:rsidR="003A0F9C" w:rsidRPr="0015369B">
        <w:rPr>
          <w:b/>
        </w:rPr>
        <w:t>7</w:t>
      </w:r>
      <w:r w:rsidR="008A1743" w:rsidRPr="0015369B">
        <w:rPr>
          <w:b/>
        </w:rPr>
        <w:t>:</w:t>
      </w:r>
      <w:r w:rsidR="008A1743" w:rsidRPr="0015369B">
        <w:rPr>
          <w:b/>
        </w:rPr>
        <w:tab/>
      </w:r>
      <w:r w:rsidR="008A1743" w:rsidRPr="0015369B">
        <w:t>Marine life investigations</w:t>
      </w:r>
    </w:p>
    <w:p w14:paraId="43662066" w14:textId="77777777" w:rsidR="008A1743" w:rsidRPr="0015369B" w:rsidRDefault="008A1743" w:rsidP="008A1743">
      <w:r w:rsidRPr="0015369B">
        <w:rPr>
          <w:b/>
        </w:rPr>
        <w:lastRenderedPageBreak/>
        <w:t>Duration:</w:t>
      </w:r>
      <w:r w:rsidRPr="0015369B">
        <w:t xml:space="preserve"> </w:t>
      </w:r>
      <w:r w:rsidR="00A87198" w:rsidRPr="0015369B">
        <w:t>2 hours</w:t>
      </w:r>
      <w:r w:rsidRPr="0015369B">
        <w:t xml:space="preserve"> </w:t>
      </w:r>
      <w:r w:rsidR="006616FB" w:rsidRPr="0015369B">
        <w:t>30 minutes</w:t>
      </w:r>
    </w:p>
    <w:p w14:paraId="3FF5CE6F" w14:textId="77777777" w:rsidR="008A1743" w:rsidRPr="0015369B" w:rsidRDefault="008A1743" w:rsidP="008A1743">
      <w:pPr>
        <w:sectPr w:rsidR="008A1743" w:rsidRPr="0015369B" w:rsidSect="005C3224">
          <w:type w:val="continuous"/>
          <w:pgSz w:w="11906" w:h="16838" w:code="9"/>
          <w:pgMar w:top="1985" w:right="1134" w:bottom="1418" w:left="1134" w:header="709" w:footer="709" w:gutter="0"/>
          <w:cols w:num="2" w:space="708" w:equalWidth="0">
            <w:col w:w="5670" w:space="708"/>
            <w:col w:w="3260"/>
          </w:cols>
          <w:titlePg/>
          <w:docGrid w:linePitch="360"/>
        </w:sectPr>
      </w:pPr>
    </w:p>
    <w:p w14:paraId="53FD48F2" w14:textId="77777777" w:rsidR="008A1743" w:rsidRPr="0015369B" w:rsidRDefault="008A1743" w:rsidP="008A1743">
      <w:r w:rsidRPr="0015369B">
        <w:rPr>
          <w:noProof/>
          <w:lang w:eastAsia="en-AU"/>
        </w:rPr>
        <w:lastRenderedPageBreak/>
        <mc:AlternateContent>
          <mc:Choice Requires="wps">
            <w:drawing>
              <wp:inline distT="0" distB="0" distL="0" distR="0" wp14:anchorId="0E356328" wp14:editId="7845CADE">
                <wp:extent cx="6119495" cy="1219200"/>
                <wp:effectExtent l="0" t="0" r="14605" b="19050"/>
                <wp:docPr id="94" name="Rounded Rectangle 94"/>
                <wp:cNvGraphicFramePr/>
                <a:graphic xmlns:a="http://schemas.openxmlformats.org/drawingml/2006/main">
                  <a:graphicData uri="http://schemas.microsoft.com/office/word/2010/wordprocessingShape">
                    <wps:wsp>
                      <wps:cNvSpPr/>
                      <wps:spPr>
                        <a:xfrm>
                          <a:off x="0" y="0"/>
                          <a:ext cx="6119495" cy="1219200"/>
                        </a:xfrm>
                        <a:prstGeom prst="roundRect">
                          <a:avLst>
                            <a:gd name="adj" fmla="val 2677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3EEA55" w14:textId="77777777" w:rsidR="000A1A79" w:rsidRDefault="000A1A79" w:rsidP="00385C07">
                            <w:pPr>
                              <w:pStyle w:val="TS-Purpose"/>
                              <w:tabs>
                                <w:tab w:val="clear" w:pos="1418"/>
                              </w:tabs>
                              <w:ind w:left="0" w:firstLine="0"/>
                            </w:pPr>
                            <w:r>
                              <w:rPr>
                                <w:b/>
                              </w:rPr>
                              <w:t>Lesson objectives</w:t>
                            </w:r>
                            <w:r>
                              <w:rPr>
                                <w:b/>
                              </w:rPr>
                              <w:br/>
                            </w:r>
                            <w:r>
                              <w:t>Students will:</w:t>
                            </w:r>
                          </w:p>
                          <w:p w14:paraId="5C82C71A" w14:textId="5F3F1EEE" w:rsidR="000A1A79" w:rsidRDefault="000A1A79" w:rsidP="004F2769">
                            <w:pPr>
                              <w:pStyle w:val="TS-Bullet1"/>
                            </w:pPr>
                            <w:proofErr w:type="gramStart"/>
                            <w:r>
                              <w:t>conduct</w:t>
                            </w:r>
                            <w:proofErr w:type="gramEnd"/>
                            <w:r>
                              <w:t xml:space="preserve"> research </w:t>
                            </w:r>
                            <w:r w:rsidRPr="004F2769">
                              <w:t>and</w:t>
                            </w:r>
                            <w:r>
                              <w:t xml:space="preserve"> record information about corals, fish and animals with special symbiotic relationships on the Great Barrier 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72" style="width:481.85pt;height:96pt;visibility:visible;mso-wrap-style:square;mso-left-percent:-10001;mso-top-percent:-10001;mso-position-horizontal:absolute;mso-position-horizontal-relative:char;mso-position-vertical:absolute;mso-position-vertical-relative:line;mso-left-percent:-10001;mso-top-percent:-10001;v-text-anchor:top"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" fillcolor="white [3212]" strokecolor="#bfbfbf [2412]" strokeweight="1pt">
                <v:stroke dashstyle="dash" joinstyle="miter"/>
                <v:textbox>
                  <w:txbxContent>
                    <w:p w14:paraId="6E3EEA55" w14:textId="77777777" w:rsidR="000A1A79" w:rsidRDefault="000A1A79" w:rsidP="00385C07">
                      <w:pPr>
                        <w:pStyle w:val="TS-Purpose"/>
                        <w:tabs>
                          <w:tab w:val="clear" w:pos="1418"/>
                        </w:tabs>
                        <w:ind w:left="0" w:firstLine="0"/>
                      </w:pPr>
                      <w:r>
                        <w:rPr>
                          <w:b/>
                        </w:rPr>
                        <w:t>Lesson objectives</w:t>
                      </w:r>
                      <w:r>
                        <w:rPr>
                          <w:b/>
                        </w:rPr>
                        <w:br/>
                      </w:r>
                      <w:r>
                        <w:t>Students will:</w:t>
                      </w:r>
                    </w:p>
                    <w:p w14:paraId="5C82C71A" w14:textId="5F3F1EEE" w:rsidR="000A1A79" w:rsidRDefault="000A1A79" w:rsidP="004F2769">
                      <w:pPr>
                        <w:pStyle w:val="TS-Bullet1"/>
                      </w:pPr>
                      <w:proofErr w:type="gramStart"/>
                      <w:r>
                        <w:t>conduct</w:t>
                      </w:r>
                      <w:proofErr w:type="gramEnd"/>
                      <w:r>
                        <w:t xml:space="preserve"> research </w:t>
                      </w:r>
                      <w:r w:rsidRPr="004F2769">
                        <w:t>and</w:t>
                      </w:r>
                      <w:r>
                        <w:t xml:space="preserve"> record information about corals, fish and animals with special symbiotic relationships on the Great Barrier Reef.</w:t>
                      </w:r>
                    </w:p>
                  </w:txbxContent>
                </v:textbox>
                <w10:anchorlock/>
              </v:roundrect>
            </w:pict>
          </mc:Fallback>
        </mc:AlternateContent>
      </w:r>
    </w:p>
    <w:p w14:paraId="7D441D7A" w14:textId="5E38018A" w:rsidR="00385C07" w:rsidRPr="004F2769" w:rsidRDefault="008A1743" w:rsidP="004F2769">
      <w:pPr>
        <w:sectPr w:rsidR="00385C07" w:rsidRPr="004F2769" w:rsidSect="000F0498">
          <w:type w:val="continuous"/>
          <w:pgSz w:w="11906" w:h="16838" w:code="9"/>
          <w:pgMar w:top="1985" w:right="1134" w:bottom="1418" w:left="1134" w:header="709" w:footer="709" w:gutter="0"/>
          <w:cols w:space="708"/>
          <w:titlePg/>
          <w:docGrid w:linePitch="360"/>
        </w:sectPr>
      </w:pPr>
      <w:r w:rsidRPr="004F2769">
        <w:t>Suggested learning sequence</w:t>
      </w:r>
    </w:p>
    <w:p w14:paraId="736B9DDE" w14:textId="57C3DC79" w:rsidR="004F2769" w:rsidRPr="004F2769" w:rsidRDefault="004F2769" w:rsidP="00A86147">
      <w:pPr>
        <w:pStyle w:val="TS-Numberedlist"/>
        <w:numPr>
          <w:ilvl w:val="0"/>
          <w:numId w:val="0"/>
        </w:numPr>
        <w:tabs>
          <w:tab w:val="clear" w:pos="567"/>
          <w:tab w:val="left" w:pos="142"/>
        </w:tabs>
      </w:pPr>
      <w:r w:rsidRPr="0015369B">
        <w:rPr>
          <w:b/>
        </w:rPr>
        <w:lastRenderedPageBreak/>
        <w:t xml:space="preserve">Introduction </w:t>
      </w:r>
      <w:r w:rsidR="00A71315">
        <w:t>– Setting the scene</w:t>
      </w:r>
    </w:p>
    <w:p w14:paraId="392BCEAD" w14:textId="782CB19B" w:rsidR="00385C07" w:rsidRPr="0015369B" w:rsidRDefault="008A1743" w:rsidP="00A71315">
      <w:pPr>
        <w:pStyle w:val="TS-Numberedlist"/>
        <w:numPr>
          <w:ilvl w:val="0"/>
          <w:numId w:val="14"/>
        </w:numPr>
        <w:ind w:left="567" w:hanging="142"/>
      </w:pPr>
      <w:r w:rsidRPr="0015369B">
        <w:t xml:space="preserve">Explain to students that they are going to research and learn about different marine animals from the Great Barrier Reef </w:t>
      </w:r>
      <w:r w:rsidR="00385C07" w:rsidRPr="0015369B">
        <w:t xml:space="preserve">e.g. </w:t>
      </w:r>
      <w:r w:rsidRPr="0015369B">
        <w:t xml:space="preserve">coral, fish and animals with special </w:t>
      </w:r>
      <w:r w:rsidR="000A2A97" w:rsidRPr="0015369B">
        <w:t xml:space="preserve">symbiotic </w:t>
      </w:r>
      <w:r w:rsidRPr="0015369B">
        <w:t>relationships.</w:t>
      </w:r>
    </w:p>
    <w:p w14:paraId="60A49857" w14:textId="21273519" w:rsidR="00E26CDA" w:rsidRPr="0015369B" w:rsidRDefault="008A1743" w:rsidP="00E26CDA">
      <w:pPr>
        <w:pStyle w:val="TS-Numberedlist"/>
      </w:pPr>
      <w:r w:rsidRPr="0015369B">
        <w:t xml:space="preserve">Establish with students, using scientific terminology, the information they are going to research </w:t>
      </w:r>
      <w:r w:rsidR="00CC5341" w:rsidRPr="0015369B">
        <w:t xml:space="preserve">for </w:t>
      </w:r>
      <w:r w:rsidRPr="0015369B">
        <w:t>the different animals</w:t>
      </w:r>
      <w:r w:rsidR="000A2A97" w:rsidRPr="0015369B">
        <w:t>. Also define the word symbiotic</w:t>
      </w:r>
      <w:r w:rsidR="00A71315">
        <w:t>.</w:t>
      </w:r>
    </w:p>
    <w:p w14:paraId="2575251D" w14:textId="34FF6B0D" w:rsidR="00385C07" w:rsidRPr="0015369B" w:rsidRDefault="00E26CDA" w:rsidP="00E26CDA">
      <w:pPr>
        <w:pStyle w:val="TS-Numberedlist"/>
      </w:pPr>
      <w:r w:rsidRPr="0015369B">
        <w:t xml:space="preserve">As information about each animal is found, it could be inserted in a class table and used to create a retrieval chart. </w:t>
      </w:r>
      <w:r w:rsidR="008A1743" w:rsidRPr="0015369B">
        <w:t>Extra colum</w:t>
      </w:r>
      <w:r w:rsidR="00A71315">
        <w:t>ns could be added as necessary.</w:t>
      </w:r>
    </w:p>
    <w:p w14:paraId="1A1D8568" w14:textId="77777777" w:rsidR="008A1743" w:rsidRPr="0015369B" w:rsidRDefault="008A1743" w:rsidP="00E26CDA">
      <w:pPr>
        <w:pStyle w:val="TS-Numberedlist"/>
      </w:pPr>
      <w:r w:rsidRPr="0015369B">
        <w:t xml:space="preserve">The information </w:t>
      </w:r>
      <w:r w:rsidR="00385C07" w:rsidRPr="0015369B">
        <w:t xml:space="preserve">gathered from the research </w:t>
      </w:r>
      <w:r w:rsidRPr="0015369B">
        <w:t>could then be used for a variety of activities if time allows – reports, posters, information booklets, para</w:t>
      </w:r>
      <w:r w:rsidR="006F6692" w:rsidRPr="0015369B">
        <w:t>de presentations, newsletters</w:t>
      </w:r>
      <w:r w:rsidR="009672EC" w:rsidRPr="0015369B">
        <w:t xml:space="preserve"> and</w:t>
      </w:r>
      <w:r w:rsidR="006F6692" w:rsidRPr="0015369B">
        <w:t xml:space="preserve"> PowerPoints</w:t>
      </w:r>
      <w:r w:rsidRPr="0015369B">
        <w:t>.</w:t>
      </w:r>
    </w:p>
    <w:p w14:paraId="79939F46" w14:textId="77777777" w:rsidR="00385C07" w:rsidRPr="0015369B" w:rsidRDefault="008A1743" w:rsidP="008A1743">
      <w:pPr>
        <w:pStyle w:val="TS-Numberedlist"/>
      </w:pPr>
      <w:r w:rsidRPr="0015369B">
        <w:t>Examples of information collected for animals could include</w:t>
      </w:r>
      <w:r w:rsidR="00385C07" w:rsidRPr="0015369B">
        <w:t>:</w:t>
      </w:r>
    </w:p>
    <w:p w14:paraId="2F523EFC" w14:textId="77777777" w:rsidR="00385C07" w:rsidRPr="00A71315" w:rsidRDefault="00385C07" w:rsidP="00A71315">
      <w:pPr>
        <w:pStyle w:val="TS-Bullet2"/>
      </w:pPr>
      <w:r w:rsidRPr="00A71315">
        <w:t>What is their life cycle?</w:t>
      </w:r>
    </w:p>
    <w:p w14:paraId="01471B73" w14:textId="77777777" w:rsidR="00385C07" w:rsidRPr="00A71315" w:rsidRDefault="00385C07" w:rsidP="00A71315">
      <w:pPr>
        <w:pStyle w:val="TS-Bullet2"/>
      </w:pPr>
      <w:r w:rsidRPr="00A71315">
        <w:t xml:space="preserve">Are they </w:t>
      </w:r>
      <w:proofErr w:type="gramStart"/>
      <w:r w:rsidRPr="00A71315">
        <w:t>a</w:t>
      </w:r>
      <w:proofErr w:type="gramEnd"/>
      <w:r w:rsidRPr="00A71315">
        <w:t xml:space="preserve"> herbivore, carnivore or omnivore?</w:t>
      </w:r>
    </w:p>
    <w:p w14:paraId="1FF4AC59" w14:textId="77777777" w:rsidR="00385C07" w:rsidRPr="00A71315" w:rsidRDefault="00385C07" w:rsidP="00A71315">
      <w:pPr>
        <w:pStyle w:val="TS-Bullet2"/>
      </w:pPr>
      <w:r w:rsidRPr="00A71315">
        <w:t>What does it eat?</w:t>
      </w:r>
    </w:p>
    <w:p w14:paraId="08849433" w14:textId="77777777" w:rsidR="00385C07" w:rsidRPr="00A71315" w:rsidRDefault="00385C07" w:rsidP="00A71315">
      <w:pPr>
        <w:pStyle w:val="TS-Bullet2"/>
      </w:pPr>
      <w:r w:rsidRPr="00A71315">
        <w:t>What is its habitat?</w:t>
      </w:r>
    </w:p>
    <w:p w14:paraId="61361A8A" w14:textId="77777777" w:rsidR="00385C07" w:rsidRPr="00A71315" w:rsidRDefault="00385C07" w:rsidP="00A71315">
      <w:pPr>
        <w:pStyle w:val="TS-Bullet2"/>
      </w:pPr>
      <w:r w:rsidRPr="00A71315">
        <w:lastRenderedPageBreak/>
        <w:t>What are its external features?</w:t>
      </w:r>
      <w:r w:rsidR="008A1743" w:rsidRPr="00A71315">
        <w:t xml:space="preserve"> </w:t>
      </w:r>
    </w:p>
    <w:p w14:paraId="73A5168E" w14:textId="77777777" w:rsidR="00EC0FBE" w:rsidRPr="00A71315" w:rsidRDefault="00EC0FBE" w:rsidP="00A71315">
      <w:pPr>
        <w:pStyle w:val="TS-Bullet2"/>
      </w:pPr>
      <w:r w:rsidRPr="00A71315">
        <w:t>Where does it live?</w:t>
      </w:r>
    </w:p>
    <w:p w14:paraId="1F5F35D5" w14:textId="77777777" w:rsidR="008E63DB" w:rsidRPr="00A71315" w:rsidRDefault="008E63DB" w:rsidP="00A71315">
      <w:pPr>
        <w:pStyle w:val="TS-Bullet2"/>
      </w:pPr>
      <w:r w:rsidRPr="00A71315">
        <w:t>How does it move about?</w:t>
      </w:r>
    </w:p>
    <w:p w14:paraId="22A0E3C1" w14:textId="77777777" w:rsidR="008E63DB" w:rsidRPr="00A71315" w:rsidRDefault="008E63DB" w:rsidP="00A71315">
      <w:pPr>
        <w:pStyle w:val="TS-Bullet2"/>
      </w:pPr>
      <w:r w:rsidRPr="00A71315">
        <w:t>What does it need to survive in its habitat?</w:t>
      </w:r>
    </w:p>
    <w:p w14:paraId="114E1F82" w14:textId="77777777" w:rsidR="00385C07" w:rsidRPr="00A71315" w:rsidRDefault="00385C07" w:rsidP="00A71315">
      <w:pPr>
        <w:pStyle w:val="TS-Bullet2"/>
      </w:pPr>
      <w:r w:rsidRPr="00A71315">
        <w:t>Can you find out any interesting facts?</w:t>
      </w:r>
    </w:p>
    <w:p w14:paraId="7D1B8122" w14:textId="77777777" w:rsidR="008E63DB" w:rsidRPr="00A71315" w:rsidRDefault="00385C07" w:rsidP="00A71315">
      <w:pPr>
        <w:pStyle w:val="TS-Bullet2"/>
      </w:pPr>
      <w:r w:rsidRPr="00A71315">
        <w:t xml:space="preserve">Is the animal endangered, vulnerable </w:t>
      </w:r>
      <w:r w:rsidR="00C95EB5" w:rsidRPr="00A71315">
        <w:t>etc.</w:t>
      </w:r>
      <w:r w:rsidRPr="00A71315">
        <w:t>?</w:t>
      </w:r>
    </w:p>
    <w:p w14:paraId="6947ECAD" w14:textId="77777777" w:rsidR="008A1743" w:rsidRPr="0015369B" w:rsidRDefault="00385C07" w:rsidP="00A71315">
      <w:pPr>
        <w:pStyle w:val="TS-Numberedlistsubpara"/>
      </w:pPr>
      <w:r w:rsidRPr="0015369B">
        <w:rPr>
          <w:b/>
        </w:rPr>
        <w:t>Note:</w:t>
      </w:r>
      <w:r w:rsidRPr="0015369B">
        <w:t xml:space="preserve"> </w:t>
      </w:r>
      <w:r w:rsidR="008A1743" w:rsidRPr="0015369B">
        <w:t xml:space="preserve">Some of these </w:t>
      </w:r>
      <w:r w:rsidR="00CC5341" w:rsidRPr="0015369B">
        <w:t xml:space="preserve">scientific </w:t>
      </w:r>
      <w:r w:rsidR="008A1743" w:rsidRPr="0015369B">
        <w:t>terms may need clarification but could be taught along the way as the students do research.</w:t>
      </w:r>
    </w:p>
    <w:p w14:paraId="1468DCAB" w14:textId="53B51EE3" w:rsidR="00C95EB5" w:rsidRPr="0015369B" w:rsidRDefault="00C95EB5" w:rsidP="00A71315">
      <w:r w:rsidRPr="0015369B">
        <w:rPr>
          <w:b/>
        </w:rPr>
        <w:t>Activity</w:t>
      </w:r>
      <w:r w:rsidRPr="0015369B">
        <w:t xml:space="preserve">– Marine </w:t>
      </w:r>
      <w:r w:rsidRPr="00A71315">
        <w:t>research</w:t>
      </w:r>
    </w:p>
    <w:p w14:paraId="15E63F60" w14:textId="77777777" w:rsidR="008A1743" w:rsidRPr="0015369B" w:rsidRDefault="008A1743" w:rsidP="008A1743">
      <w:pPr>
        <w:pStyle w:val="TS-Numberedlist"/>
      </w:pPr>
      <w:r w:rsidRPr="0015369B">
        <w:t xml:space="preserve">Divide the class into small groups of </w:t>
      </w:r>
      <w:r w:rsidR="009672EC" w:rsidRPr="0015369B">
        <w:t>three</w:t>
      </w:r>
      <w:r w:rsidRPr="0015369B">
        <w:t xml:space="preserve"> or </w:t>
      </w:r>
      <w:r w:rsidR="009672EC" w:rsidRPr="0015369B">
        <w:t>four</w:t>
      </w:r>
      <w:r w:rsidRPr="0015369B">
        <w:t>. Some students may work better independently or in pairs.</w:t>
      </w:r>
    </w:p>
    <w:p w14:paraId="3D1A02A4" w14:textId="77777777" w:rsidR="008A1743" w:rsidRPr="0015369B" w:rsidRDefault="008A1743" w:rsidP="008A1743">
      <w:pPr>
        <w:pStyle w:val="TS-Numberedlist"/>
      </w:pPr>
      <w:r w:rsidRPr="0015369B">
        <w:t xml:space="preserve">Each group is assigned to investigate </w:t>
      </w:r>
      <w:r w:rsidR="00C95EB5" w:rsidRPr="0015369B">
        <w:t>coral</w:t>
      </w:r>
      <w:r w:rsidRPr="0015369B">
        <w:t xml:space="preserve">, fish or </w:t>
      </w:r>
      <w:r w:rsidR="00385C07" w:rsidRPr="0015369B">
        <w:t xml:space="preserve">animals that have </w:t>
      </w:r>
      <w:r w:rsidRPr="0015369B">
        <w:t>special relationships. Teachers could add</w:t>
      </w:r>
      <w:r w:rsidR="00385C07" w:rsidRPr="0015369B">
        <w:t xml:space="preserve"> or alter the</w:t>
      </w:r>
      <w:r w:rsidR="00CC5341" w:rsidRPr="0015369B">
        <w:t>se</w:t>
      </w:r>
      <w:r w:rsidRPr="0015369B">
        <w:t xml:space="preserve"> topics </w:t>
      </w:r>
      <w:r w:rsidR="00385C07" w:rsidRPr="0015369B">
        <w:t xml:space="preserve">to suit. </w:t>
      </w:r>
      <w:r w:rsidRPr="0015369B">
        <w:t xml:space="preserve">This will depend on the needs of the class. </w:t>
      </w:r>
    </w:p>
    <w:p w14:paraId="29E43355" w14:textId="77777777" w:rsidR="008A1743" w:rsidRPr="0015369B" w:rsidRDefault="008A1743" w:rsidP="008A1743">
      <w:pPr>
        <w:pStyle w:val="TS-Numberedlist"/>
      </w:pPr>
      <w:r w:rsidRPr="0015369B">
        <w:t>Use fact sheets (</w:t>
      </w:r>
      <w:r w:rsidR="00385C07" w:rsidRPr="0015369B">
        <w:t xml:space="preserve">See </w:t>
      </w:r>
      <w:r w:rsidR="00385C07" w:rsidRPr="0015369B">
        <w:rPr>
          <w:i/>
        </w:rPr>
        <w:t>Resource sheets</w:t>
      </w:r>
      <w:r w:rsidRPr="0015369B">
        <w:rPr>
          <w:i/>
        </w:rPr>
        <w:t xml:space="preserve"> </w:t>
      </w:r>
      <w:r w:rsidR="00385C07" w:rsidRPr="0015369B">
        <w:rPr>
          <w:i/>
        </w:rPr>
        <w:t>5, 6 and 7</w:t>
      </w:r>
      <w:r w:rsidRPr="0015369B">
        <w:t xml:space="preserve">), </w:t>
      </w:r>
      <w:r w:rsidR="00385C07" w:rsidRPr="0015369B">
        <w:t xml:space="preserve">the </w:t>
      </w:r>
      <w:r w:rsidRPr="0015369B">
        <w:t>Internet and library books to help students with their research.</w:t>
      </w:r>
    </w:p>
    <w:p w14:paraId="329210FB" w14:textId="77777777" w:rsidR="008A1743" w:rsidRPr="0015369B" w:rsidRDefault="008A1743" w:rsidP="008A1743">
      <w:pPr>
        <w:pStyle w:val="TS-Numberedlist"/>
      </w:pPr>
      <w:r w:rsidRPr="0015369B">
        <w:t xml:space="preserve">At the end of the research activity, each group shares their findings with the class. </w:t>
      </w:r>
    </w:p>
    <w:p w14:paraId="28A24381" w14:textId="77777777" w:rsidR="008A1743" w:rsidRPr="0015369B" w:rsidRDefault="008A1743" w:rsidP="008A1743">
      <w:pPr>
        <w:pStyle w:val="TS-Numberedlist"/>
      </w:pPr>
      <w:r w:rsidRPr="0015369B">
        <w:lastRenderedPageBreak/>
        <w:t xml:space="preserve">Record the information into a </w:t>
      </w:r>
      <w:r w:rsidR="00CC5341" w:rsidRPr="0015369B">
        <w:t xml:space="preserve">class </w:t>
      </w:r>
      <w:r w:rsidRPr="0015369B">
        <w:t>retrieval chart</w:t>
      </w:r>
      <w:r w:rsidR="00CC5341" w:rsidRPr="0015369B">
        <w:t xml:space="preserve"> and display this in class</w:t>
      </w:r>
      <w:r w:rsidRPr="0015369B">
        <w:t>.</w:t>
      </w:r>
    </w:p>
    <w:p w14:paraId="740468ED" w14:textId="77777777" w:rsidR="00385C07" w:rsidRPr="0015369B" w:rsidRDefault="00385C07" w:rsidP="00385C07">
      <w:pPr>
        <w:pStyle w:val="TS-Numberedlist"/>
      </w:pPr>
      <w:r w:rsidRPr="0015369B">
        <w:t xml:space="preserve">Add new words to the word wall (See </w:t>
      </w:r>
      <w:r w:rsidRPr="0015369B">
        <w:rPr>
          <w:i/>
        </w:rPr>
        <w:t>Resource 2 – Word bank</w:t>
      </w:r>
      <w:r w:rsidRPr="0015369B">
        <w:t xml:space="preserve"> for examples of vocabulary).</w:t>
      </w:r>
    </w:p>
    <w:p w14:paraId="683A4DB9" w14:textId="77777777" w:rsidR="00385C07" w:rsidRPr="0015369B" w:rsidRDefault="00385C07" w:rsidP="00385C07">
      <w:pPr>
        <w:pStyle w:val="TS-Numberedlist"/>
      </w:pPr>
      <w:r w:rsidRPr="0015369B">
        <w:lastRenderedPageBreak/>
        <w:t xml:space="preserve">Students add their learning and reflections to their science journal (See </w:t>
      </w:r>
      <w:r w:rsidRPr="0015369B">
        <w:rPr>
          <w:i/>
        </w:rPr>
        <w:t>Resource 3 – Student reflections</w:t>
      </w:r>
      <w:r w:rsidRPr="0015369B">
        <w:t xml:space="preserve"> for examples of sentence starters you can use to guide student reflections).</w:t>
      </w:r>
    </w:p>
    <w:p w14:paraId="1FC49557" w14:textId="77777777" w:rsidR="008A1743" w:rsidRPr="0015369B" w:rsidRDefault="008A1743" w:rsidP="00456302">
      <w:pPr>
        <w:pStyle w:val="TS-Numberedlist"/>
        <w:numPr>
          <w:ilvl w:val="0"/>
          <w:numId w:val="0"/>
        </w:numPr>
        <w:ind w:left="785" w:hanging="360"/>
      </w:pPr>
    </w:p>
    <w:p w14:paraId="53A1E9FE" w14:textId="77777777" w:rsidR="00456302" w:rsidRPr="0015369B" w:rsidRDefault="00456302" w:rsidP="00456302">
      <w:pPr>
        <w:pStyle w:val="TS-Numberedlist"/>
        <w:numPr>
          <w:ilvl w:val="0"/>
          <w:numId w:val="0"/>
        </w:numPr>
        <w:ind w:left="785" w:hanging="360"/>
        <w:sectPr w:rsidR="00456302" w:rsidRPr="0015369B" w:rsidSect="000F0498">
          <w:type w:val="continuous"/>
          <w:pgSz w:w="11906" w:h="16838" w:code="9"/>
          <w:pgMar w:top="1985" w:right="1134" w:bottom="1418" w:left="1134" w:header="709" w:footer="709" w:gutter="0"/>
          <w:cols w:num="2" w:space="708"/>
          <w:titlePg/>
          <w:docGrid w:linePitch="360"/>
        </w:sectPr>
      </w:pPr>
    </w:p>
    <w:p w14:paraId="059AA8BE" w14:textId="77777777" w:rsidR="00385C07" w:rsidRPr="00A71315" w:rsidRDefault="00385C07" w:rsidP="00A71315"/>
    <w:p w14:paraId="194830FB" w14:textId="77777777" w:rsidR="00D742F0" w:rsidRPr="0015369B" w:rsidRDefault="008A1743" w:rsidP="00A71315">
      <w:pPr>
        <w:pStyle w:val="TS-Heading3"/>
      </w:pPr>
      <w:r w:rsidRPr="0015369B">
        <w:t>Opportunities to monitor student learning</w:t>
      </w:r>
    </w:p>
    <w:p w14:paraId="018BCA41" w14:textId="77777777" w:rsidR="008A1743" w:rsidRPr="0015369B" w:rsidRDefault="008A1743" w:rsidP="008A1743">
      <w:r w:rsidRPr="0015369B">
        <w:rPr>
          <w:noProof/>
          <w:lang w:eastAsia="en-AU"/>
        </w:rPr>
        <mc:AlternateContent>
          <mc:Choice Requires="wps">
            <w:drawing>
              <wp:inline distT="0" distB="0" distL="0" distR="0" wp14:anchorId="2861EB16" wp14:editId="31605735">
                <wp:extent cx="6120000" cy="1428750"/>
                <wp:effectExtent l="0" t="0" r="14605" b="19050"/>
                <wp:docPr id="97" name="Rounded Rectangle 97"/>
                <wp:cNvGraphicFramePr/>
                <a:graphic xmlns:a="http://schemas.openxmlformats.org/drawingml/2006/main">
                  <a:graphicData uri="http://schemas.microsoft.com/office/word/2010/wordprocessingShape">
                    <wps:wsp>
                      <wps:cNvSpPr/>
                      <wps:spPr>
                        <a:xfrm>
                          <a:off x="0" y="0"/>
                          <a:ext cx="6120000" cy="1428750"/>
                        </a:xfrm>
                        <a:prstGeom prst="roundRect">
                          <a:avLst>
                            <a:gd name="adj" fmla="val 2213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B83ACF" w14:textId="65A689FB" w:rsidR="000A1A79" w:rsidRPr="00A71315" w:rsidRDefault="000A1A79" w:rsidP="00A71315">
                            <w:pPr>
                              <w:pStyle w:val="TS-BubbleNormal"/>
                              <w:rPr>
                                <w:b/>
                              </w:rPr>
                            </w:pPr>
                            <w:r w:rsidRPr="00A71315">
                              <w:rPr>
                                <w:b/>
                              </w:rPr>
                              <w:t>Formative assessment opportunities:</w:t>
                            </w:r>
                          </w:p>
                          <w:p w14:paraId="6EB4E233" w14:textId="77777777" w:rsidR="000A1A79" w:rsidRPr="00A71315" w:rsidRDefault="000A1A79" w:rsidP="00A71315">
                            <w:pPr>
                              <w:pStyle w:val="TS-Bullet1"/>
                            </w:pPr>
                            <w:r w:rsidRPr="00A71315">
                              <w:t>Use student research to assess their developing knowledge of living things in their environment.</w:t>
                            </w:r>
                          </w:p>
                          <w:p w14:paraId="2C56B7EA" w14:textId="77777777" w:rsidR="000A1A79" w:rsidRPr="00A71315" w:rsidRDefault="000A1A79" w:rsidP="00A71315">
                            <w:pPr>
                              <w:pStyle w:val="TS-Bullet1"/>
                            </w:pPr>
                            <w:r w:rsidRPr="00A71315">
                              <w:t>Observe students' ability to interpret information and apply their knowledge to the class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7" o:spid="_x0000_s1073" style="width:481.9pt;height:112.5pt;visibility:visible;mso-wrap-style:square;mso-left-percent:-10001;mso-top-percent:-10001;mso-position-horizontal:absolute;mso-position-horizontal-relative:char;mso-position-vertical:absolute;mso-position-vertical-relative:line;mso-left-percent:-10001;mso-top-percent:-10001;v-text-anchor:top" arcsize="14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" fillcolor="white [3212]" strokecolor="#bfbfbf [2412]" strokeweight="1pt">
                <v:stroke dashstyle="dash" joinstyle="miter"/>
                <v:textbox>
                  <w:txbxContent>
                    <w:p w14:paraId="18B83ACF" w14:textId="65A689FB" w:rsidR="000A1A79" w:rsidRPr="00A71315" w:rsidRDefault="000A1A79" w:rsidP="00A71315">
                      <w:pPr>
                        <w:pStyle w:val="TS-BubbleNormal"/>
                        <w:rPr>
                          <w:b/>
                        </w:rPr>
                      </w:pPr>
                      <w:r w:rsidRPr="00A71315">
                        <w:rPr>
                          <w:b/>
                        </w:rPr>
                        <w:t>Formative assessment opportunities:</w:t>
                      </w:r>
                    </w:p>
                    <w:p w14:paraId="6EB4E233" w14:textId="77777777" w:rsidR="000A1A79" w:rsidRPr="00A71315" w:rsidRDefault="000A1A79" w:rsidP="00A71315">
                      <w:pPr>
                        <w:pStyle w:val="TS-Bullet1"/>
                      </w:pPr>
                      <w:r w:rsidRPr="00A71315">
                        <w:t>Use student research to assess their developing knowledge of living things in their environment.</w:t>
                      </w:r>
                    </w:p>
                    <w:p w14:paraId="2C56B7EA" w14:textId="77777777" w:rsidR="000A1A79" w:rsidRPr="00A71315" w:rsidRDefault="000A1A79" w:rsidP="00A71315">
                      <w:pPr>
                        <w:pStyle w:val="TS-Bullet1"/>
                      </w:pPr>
                      <w:r w:rsidRPr="00A71315">
                        <w:t>Observe students' ability to interpret information and apply their knowledge to the class discussion.</w:t>
                      </w:r>
                    </w:p>
                  </w:txbxContent>
                </v:textbox>
                <w10:anchorlock/>
              </v:roundrect>
            </w:pict>
          </mc:Fallback>
        </mc:AlternateContent>
      </w:r>
    </w:p>
    <w:p w14:paraId="6ADAD483" w14:textId="77777777" w:rsidR="008A1743" w:rsidRPr="0015369B" w:rsidRDefault="008A1743" w:rsidP="008A1743">
      <w:pPr>
        <w:pStyle w:val="TS-Heading3"/>
      </w:pPr>
      <w:r w:rsidRPr="0015369B">
        <w:lastRenderedPageBreak/>
        <w:t>Resources</w:t>
      </w:r>
    </w:p>
    <w:p w14:paraId="68178892" w14:textId="77777777" w:rsidR="008A1743" w:rsidRPr="0015369B" w:rsidRDefault="008A1743" w:rsidP="008A1743">
      <w:r w:rsidRPr="0015369B">
        <w:rPr>
          <w:noProof/>
          <w:lang w:eastAsia="en-AU"/>
        </w:rPr>
        <mc:AlternateContent>
          <mc:Choice Requires="wps">
            <w:drawing>
              <wp:inline distT="0" distB="0" distL="0" distR="0" wp14:anchorId="28B7FEC3" wp14:editId="65CE242B">
                <wp:extent cx="6120000" cy="5448300"/>
                <wp:effectExtent l="0" t="0" r="14605" b="19050"/>
                <wp:docPr id="98" name="Rounded Rectangle 98"/>
                <wp:cNvGraphicFramePr/>
                <a:graphic xmlns:a="http://schemas.openxmlformats.org/drawingml/2006/main">
                  <a:graphicData uri="http://schemas.microsoft.com/office/word/2010/wordprocessingShape">
                    <wps:wsp>
                      <wps:cNvSpPr/>
                      <wps:spPr>
                        <a:xfrm>
                          <a:off x="0" y="0"/>
                          <a:ext cx="6120000" cy="5448300"/>
                        </a:xfrm>
                        <a:prstGeom prst="roundRect">
                          <a:avLst>
                            <a:gd name="adj" fmla="val 635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E18ACD" w14:textId="57FE5575" w:rsidR="000A1A79" w:rsidRPr="00A71315" w:rsidRDefault="000A1A79" w:rsidP="00A71315">
                            <w:pPr>
                              <w:pStyle w:val="TS-Heading4"/>
                            </w:pPr>
                            <w:r>
                              <w:t>Useful web links</w:t>
                            </w:r>
                          </w:p>
                          <w:p w14:paraId="7F7EF382" w14:textId="72599FF2" w:rsidR="000A1A79" w:rsidRPr="00A71315" w:rsidRDefault="000A1A79" w:rsidP="00A71315">
                            <w:pPr>
                              <w:pStyle w:val="TS-Bullet1"/>
                            </w:pPr>
                            <w:r w:rsidRPr="00A71315">
                              <w:t>Useful information to assist students in their research can be found on the Reef Beat Posters - 2008 - Yesterday, Today and Tomorrow. Go to:</w:t>
                            </w:r>
                            <w:r w:rsidRPr="00A71315">
                              <w:br/>
                            </w:r>
                            <w:hyperlink r:id="rId74" w:history="1">
                              <w:r w:rsidRPr="00A71315">
                                <w:rPr>
                                  <w:rStyle w:val="Hyperlink"/>
                                </w:rPr>
                                <w:t>http://elibrary.gbrmpa.gov.au/jspui/handle/11017/2781</w:t>
                              </w:r>
                            </w:hyperlink>
                          </w:p>
                          <w:p w14:paraId="67236005" w14:textId="7359FE0C" w:rsidR="000A1A79" w:rsidRPr="00A71315" w:rsidRDefault="000A1A79" w:rsidP="00A71315">
                            <w:pPr>
                              <w:pStyle w:val="TS-Bullet1"/>
                            </w:pPr>
                            <w:r w:rsidRPr="00A71315">
                              <w:t>Information on different special relationships on the Great Barrier Reef:</w:t>
                            </w:r>
                            <w:r w:rsidRPr="00A71315">
                              <w:br/>
                            </w:r>
                            <w:hyperlink r:id="rId75" w:history="1">
                              <w:r w:rsidRPr="00A71315">
                                <w:rPr>
                                  <w:rStyle w:val="Hyperlink"/>
                                </w:rPr>
                                <w:t>http://www.conservenature.org/learn_about_wildlife/great_barrier_reef/great_barrier_reef.htm</w:t>
                              </w:r>
                            </w:hyperlink>
                          </w:p>
                          <w:p w14:paraId="2E8C7B85" w14:textId="1E096211" w:rsidR="000A1A79" w:rsidRPr="00A71315" w:rsidRDefault="000A1A79" w:rsidP="00A71315">
                            <w:pPr>
                              <w:pStyle w:val="TS-Bullet1"/>
                            </w:pPr>
                            <w:proofErr w:type="spellStart"/>
                            <w:r w:rsidRPr="00A71315">
                              <w:t>Canisius</w:t>
                            </w:r>
                            <w:proofErr w:type="spellEnd"/>
                            <w:r w:rsidRPr="00A71315">
                              <w:t xml:space="preserve"> College Ambassadors for Conservation – information about animal and plant relationships on the Great Barrier Reef. Select ‘Great Barrier Reef’ under the ‘Learn about Wildlife’ tab:</w:t>
                            </w:r>
                            <w:r w:rsidRPr="00A71315">
                              <w:br/>
                            </w:r>
                            <w:hyperlink r:id="rId76" w:history="1">
                              <w:r w:rsidRPr="00A71315">
                                <w:rPr>
                                  <w:rStyle w:val="Hyperlink"/>
                                </w:rPr>
                                <w:t>http://www.conservenature.org</w:t>
                              </w:r>
                            </w:hyperlink>
                          </w:p>
                          <w:p w14:paraId="5B3471CC" w14:textId="2DE237BB" w:rsidR="000A1A79" w:rsidRPr="00A71315" w:rsidRDefault="000A1A79" w:rsidP="00A71315">
                            <w:pPr>
                              <w:pStyle w:val="TS-Bullet1"/>
                            </w:pPr>
                            <w:r w:rsidRPr="00A71315">
                              <w:t>National Geographic – quality images of marine life in the oceans:</w:t>
                            </w:r>
                            <w:r w:rsidRPr="00A71315">
                              <w:br/>
                            </w:r>
                            <w:hyperlink r:id="rId77" w:history="1">
                              <w:r w:rsidRPr="00A71315">
                                <w:rPr>
                                  <w:rStyle w:val="Hyperlink"/>
                                </w:rPr>
                                <w:t>http://ocean.nationalgeographic.com/ocean/photos/oceans-galleries-main/</w:t>
                              </w:r>
                            </w:hyperlink>
                          </w:p>
                          <w:p w14:paraId="1121D50B" w14:textId="5E740B5E" w:rsidR="000A1A79" w:rsidRPr="00A71315" w:rsidRDefault="000A1A79" w:rsidP="00A71315">
                            <w:pPr>
                              <w:pStyle w:val="TS-Bullet1"/>
                            </w:pPr>
                            <w:r w:rsidRPr="00A71315">
                              <w:t>National Geographic – this article on the Great Barrier Reef includes several photo galleries and an interactive map of the Reef:</w:t>
                            </w:r>
                            <w:r w:rsidRPr="00A71315">
                              <w:br/>
                            </w:r>
                            <w:hyperlink r:id="rId78" w:history="1">
                              <w:r w:rsidRPr="00A71315">
                                <w:rPr>
                                  <w:rStyle w:val="Hyperlink"/>
                                </w:rPr>
                                <w:t>http://ngm.nationalgeographic.com/2011/05/great-barrier-reef/holland-text</w:t>
                              </w:r>
                            </w:hyperlink>
                          </w:p>
                          <w:p w14:paraId="6B2B50CE" w14:textId="24E4FC7A" w:rsidR="000A1A79" w:rsidRPr="00A71315" w:rsidRDefault="000A1A79" w:rsidP="00A71315">
                            <w:pPr>
                              <w:pStyle w:val="TS-Bullet1"/>
                            </w:pPr>
                            <w:r w:rsidRPr="00A71315">
                              <w:t>PBS – a good interactive activity to show symbiotic relationships</w:t>
                            </w:r>
                            <w:r w:rsidRPr="00A71315">
                              <w:br/>
                            </w:r>
                            <w:hyperlink r:id="rId79" w:history="1">
                              <w:r w:rsidRPr="00A71315">
                                <w:rPr>
                                  <w:rStyle w:val="Hyperlink"/>
                                </w:rPr>
                                <w:t>http://www.pbs.org/wgbh/evolution/survival/coral/</w:t>
                              </w:r>
                            </w:hyperlink>
                          </w:p>
                          <w:p w14:paraId="4A66D8C2" w14:textId="291D90D4" w:rsidR="000A1A79" w:rsidRPr="00534E5D" w:rsidRDefault="000A1A79" w:rsidP="00A71315">
                            <w:pPr>
                              <w:pStyle w:val="TS-Heading4"/>
                            </w:pPr>
                            <w:r>
                              <w:t>Printable resources</w:t>
                            </w:r>
                          </w:p>
                          <w:p w14:paraId="66966CB5" w14:textId="77777777" w:rsidR="000A1A79" w:rsidRPr="00A71315" w:rsidRDefault="000A1A79" w:rsidP="00A71315">
                            <w:pPr>
                              <w:pStyle w:val="TS-Bullet1"/>
                              <w:rPr>
                                <w:i/>
                              </w:rPr>
                            </w:pPr>
                            <w:r w:rsidRPr="00A71315">
                              <w:rPr>
                                <w:i/>
                              </w:rPr>
                              <w:t>Resource 2 – Word bank</w:t>
                            </w:r>
                          </w:p>
                          <w:p w14:paraId="33D53A9D" w14:textId="77777777" w:rsidR="000A1A79" w:rsidRPr="00A71315" w:rsidRDefault="000A1A79" w:rsidP="00A71315">
                            <w:pPr>
                              <w:pStyle w:val="TS-Bullet1"/>
                              <w:rPr>
                                <w:i/>
                              </w:rPr>
                            </w:pPr>
                            <w:r w:rsidRPr="00A71315">
                              <w:rPr>
                                <w:i/>
                              </w:rPr>
                              <w:t>Resource 3 – Student reflections</w:t>
                            </w:r>
                          </w:p>
                          <w:p w14:paraId="1636713B" w14:textId="77777777" w:rsidR="000A1A79" w:rsidRPr="00A71315" w:rsidRDefault="000A1A79" w:rsidP="00A71315">
                            <w:pPr>
                              <w:pStyle w:val="TS-Bullet1"/>
                              <w:rPr>
                                <w:i/>
                              </w:rPr>
                            </w:pPr>
                            <w:r w:rsidRPr="00A71315">
                              <w:rPr>
                                <w:i/>
                              </w:rPr>
                              <w:t>Resource 5 - 7– Fact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8" o:spid="_x0000_s1074" style="width:481.9pt;height:429pt;visibility:visible;mso-wrap-style:square;mso-left-percent:-10001;mso-top-percent:-10001;mso-position-horizontal:absolute;mso-position-horizontal-relative:char;mso-position-vertical:absolute;mso-position-vertical-relative:line;mso-left-percent:-10001;mso-top-percent:-10001;v-text-anchor:top" arcsize="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" fillcolor="white [3212]" strokecolor="#bfbfbf [2412]" strokeweight="1pt">
                <v:stroke dashstyle="dash" joinstyle="miter"/>
                <v:textbox>
                  <w:txbxContent>
                    <w:p w14:paraId="44E18ACD" w14:textId="57FE5575" w:rsidR="000A1A79" w:rsidRPr="00A71315" w:rsidRDefault="000A1A79" w:rsidP="00A71315">
                      <w:pPr>
                        <w:pStyle w:val="TS-Heading4"/>
                      </w:pPr>
                      <w:r>
                        <w:t>Useful web links</w:t>
                      </w:r>
                    </w:p>
                    <w:p w14:paraId="7F7EF382" w14:textId="72599FF2" w:rsidR="000A1A79" w:rsidRPr="00A71315" w:rsidRDefault="000A1A79" w:rsidP="00A71315">
                      <w:pPr>
                        <w:pStyle w:val="TS-Bullet1"/>
                      </w:pPr>
                      <w:r w:rsidRPr="00A71315">
                        <w:t>Useful information to assist students in their research can be found on the Reef Beat Posters - 2008 - Yesterday, Today and Tomorrow. Go to:</w:t>
                      </w:r>
                      <w:r w:rsidRPr="00A71315">
                        <w:br/>
                      </w:r>
                      <w:hyperlink r:id="rId80" w:history="1">
                        <w:r w:rsidRPr="00A71315">
                          <w:rPr>
                            <w:rStyle w:val="Hyperlink"/>
                          </w:rPr>
                          <w:t>http://elibrary.gbrmpa.gov.au/jspui/handle/11017/2781</w:t>
                        </w:r>
                      </w:hyperlink>
                    </w:p>
                    <w:p w14:paraId="67236005" w14:textId="7359FE0C" w:rsidR="000A1A79" w:rsidRPr="00A71315" w:rsidRDefault="000A1A79" w:rsidP="00A71315">
                      <w:pPr>
                        <w:pStyle w:val="TS-Bullet1"/>
                      </w:pPr>
                      <w:r w:rsidRPr="00A71315">
                        <w:t>Information on different special relationships on the Great Barrier Reef:</w:t>
                      </w:r>
                      <w:r w:rsidRPr="00A71315">
                        <w:br/>
                      </w:r>
                      <w:hyperlink r:id="rId81" w:history="1">
                        <w:r w:rsidRPr="00A71315">
                          <w:rPr>
                            <w:rStyle w:val="Hyperlink"/>
                          </w:rPr>
                          <w:t>http://www.conservenature.org/learn_about_wildlife/great_barrier_reef/great_barrier_reef.htm</w:t>
                        </w:r>
                      </w:hyperlink>
                    </w:p>
                    <w:p w14:paraId="2E8C7B85" w14:textId="1E096211" w:rsidR="000A1A79" w:rsidRPr="00A71315" w:rsidRDefault="000A1A79" w:rsidP="00A71315">
                      <w:pPr>
                        <w:pStyle w:val="TS-Bullet1"/>
                      </w:pPr>
                      <w:proofErr w:type="spellStart"/>
                      <w:r w:rsidRPr="00A71315">
                        <w:t>Canisius</w:t>
                      </w:r>
                      <w:proofErr w:type="spellEnd"/>
                      <w:r w:rsidRPr="00A71315">
                        <w:t xml:space="preserve"> College Ambassadors for Conservation – information about animal and plant relationships on the Great Barrier Reef. Select ‘Great Barrier Reef’ under the ‘Learn about Wildlife’ tab:</w:t>
                      </w:r>
                      <w:r w:rsidRPr="00A71315">
                        <w:br/>
                      </w:r>
                      <w:hyperlink r:id="rId82" w:history="1">
                        <w:r w:rsidRPr="00A71315">
                          <w:rPr>
                            <w:rStyle w:val="Hyperlink"/>
                          </w:rPr>
                          <w:t>http://www.conservenature.org</w:t>
                        </w:r>
                      </w:hyperlink>
                    </w:p>
                    <w:p w14:paraId="5B3471CC" w14:textId="2DE237BB" w:rsidR="000A1A79" w:rsidRPr="00A71315" w:rsidRDefault="000A1A79" w:rsidP="00A71315">
                      <w:pPr>
                        <w:pStyle w:val="TS-Bullet1"/>
                      </w:pPr>
                      <w:r w:rsidRPr="00A71315">
                        <w:t>National Geographic – quality images of marine life in the oceans:</w:t>
                      </w:r>
                      <w:r w:rsidRPr="00A71315">
                        <w:br/>
                      </w:r>
                      <w:hyperlink r:id="rId83" w:history="1">
                        <w:r w:rsidRPr="00A71315">
                          <w:rPr>
                            <w:rStyle w:val="Hyperlink"/>
                          </w:rPr>
                          <w:t>http://ocean.nationalgeographic.com/ocean/photos/oceans-galleries-main/</w:t>
                        </w:r>
                      </w:hyperlink>
                    </w:p>
                    <w:p w14:paraId="1121D50B" w14:textId="5E740B5E" w:rsidR="000A1A79" w:rsidRPr="00A71315" w:rsidRDefault="000A1A79" w:rsidP="00A71315">
                      <w:pPr>
                        <w:pStyle w:val="TS-Bullet1"/>
                      </w:pPr>
                      <w:r w:rsidRPr="00A71315">
                        <w:t>National Geographic – this article on the Great Barrier Reef includes several photo galleries and an interactive map of the Reef:</w:t>
                      </w:r>
                      <w:r w:rsidRPr="00A71315">
                        <w:br/>
                      </w:r>
                      <w:hyperlink r:id="rId84" w:history="1">
                        <w:r w:rsidRPr="00A71315">
                          <w:rPr>
                            <w:rStyle w:val="Hyperlink"/>
                          </w:rPr>
                          <w:t>http://ngm.nationalgeographic.com/2011/05/great-barrier-reef/holland-text</w:t>
                        </w:r>
                      </w:hyperlink>
                    </w:p>
                    <w:p w14:paraId="6B2B50CE" w14:textId="24E4FC7A" w:rsidR="000A1A79" w:rsidRPr="00A71315" w:rsidRDefault="000A1A79" w:rsidP="00A71315">
                      <w:pPr>
                        <w:pStyle w:val="TS-Bullet1"/>
                      </w:pPr>
                      <w:r w:rsidRPr="00A71315">
                        <w:t>PBS – a good interactive activity to show symbiotic relationships</w:t>
                      </w:r>
                      <w:r w:rsidRPr="00A71315">
                        <w:br/>
                      </w:r>
                      <w:hyperlink r:id="rId85" w:history="1">
                        <w:r w:rsidRPr="00A71315">
                          <w:rPr>
                            <w:rStyle w:val="Hyperlink"/>
                          </w:rPr>
                          <w:t>http://www.pbs.org/wgbh/evolution/survival/coral/</w:t>
                        </w:r>
                      </w:hyperlink>
                    </w:p>
                    <w:p w14:paraId="4A66D8C2" w14:textId="291D90D4" w:rsidR="000A1A79" w:rsidRPr="00534E5D" w:rsidRDefault="000A1A79" w:rsidP="00A71315">
                      <w:pPr>
                        <w:pStyle w:val="TS-Heading4"/>
                      </w:pPr>
                      <w:r>
                        <w:t>Printable resources</w:t>
                      </w:r>
                    </w:p>
                    <w:p w14:paraId="66966CB5" w14:textId="77777777" w:rsidR="000A1A79" w:rsidRPr="00A71315" w:rsidRDefault="000A1A79" w:rsidP="00A71315">
                      <w:pPr>
                        <w:pStyle w:val="TS-Bullet1"/>
                        <w:rPr>
                          <w:i/>
                        </w:rPr>
                      </w:pPr>
                      <w:r w:rsidRPr="00A71315">
                        <w:rPr>
                          <w:i/>
                        </w:rPr>
                        <w:t>Resource 2 – Word bank</w:t>
                      </w:r>
                    </w:p>
                    <w:p w14:paraId="33D53A9D" w14:textId="77777777" w:rsidR="000A1A79" w:rsidRPr="00A71315" w:rsidRDefault="000A1A79" w:rsidP="00A71315">
                      <w:pPr>
                        <w:pStyle w:val="TS-Bullet1"/>
                        <w:rPr>
                          <w:i/>
                        </w:rPr>
                      </w:pPr>
                      <w:r w:rsidRPr="00A71315">
                        <w:rPr>
                          <w:i/>
                        </w:rPr>
                        <w:t>Resource 3 – Student reflections</w:t>
                      </w:r>
                    </w:p>
                    <w:p w14:paraId="1636713B" w14:textId="77777777" w:rsidR="000A1A79" w:rsidRPr="00A71315" w:rsidRDefault="000A1A79" w:rsidP="00A71315">
                      <w:pPr>
                        <w:pStyle w:val="TS-Bullet1"/>
                        <w:rPr>
                          <w:i/>
                        </w:rPr>
                      </w:pPr>
                      <w:r w:rsidRPr="00A71315">
                        <w:rPr>
                          <w:i/>
                        </w:rPr>
                        <w:t>Resource 5 - 7– Fact sheets</w:t>
                      </w:r>
                    </w:p>
                  </w:txbxContent>
                </v:textbox>
                <w10:anchorlock/>
              </v:roundrect>
            </w:pict>
          </mc:Fallback>
        </mc:AlternateContent>
      </w:r>
    </w:p>
    <w:p w14:paraId="31B9D2DC" w14:textId="77777777" w:rsidR="00C95EB5" w:rsidRPr="0015369B" w:rsidRDefault="00C95EB5" w:rsidP="0015369B">
      <w:pPr>
        <w:pStyle w:val="TS-5Es"/>
      </w:pPr>
      <w:r w:rsidRPr="0015369B">
        <w:rPr>
          <w:noProof/>
          <w:lang w:eastAsia="en-AU"/>
        </w:rPr>
        <w:lastRenderedPageBreak/>
        <mc:AlternateContent>
          <mc:Choice Requires="wps">
            <w:drawing>
              <wp:inline distT="0" distB="0" distL="0" distR="0" wp14:anchorId="05800645" wp14:editId="1B7D467B">
                <wp:extent cx="1206000" cy="409575"/>
                <wp:effectExtent l="0" t="0" r="13335" b="28575"/>
                <wp:docPr id="57" name="Round Same Side Corner Rectangle 5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D9584" w14:textId="77777777" w:rsidR="000A1A79" w:rsidRDefault="000A1A79" w:rsidP="00C95EB5">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7" o:spid="_x0000_s107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W+ret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50D9584" w14:textId="77777777" w:rsidR="000A1A79" w:rsidRDefault="000A1A79" w:rsidP="00C95EB5">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3005A61D" wp14:editId="63C280AC">
                <wp:extent cx="1206000" cy="409575"/>
                <wp:effectExtent l="0" t="0" r="13335" b="28575"/>
                <wp:docPr id="58" name="Round Same Side Corner Rectangle 5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70E71" w14:textId="77777777" w:rsidR="000A1A79" w:rsidRDefault="000A1A79" w:rsidP="00C95EB5">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8"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cJ2w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JK&#10;Ga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38xFyjVeraA84LA4aLaIt/yuxta8Zz4smMOOw27GVRge8SMVYH2hlSipwH0/dx/1cZrx&#10;lZIdrqGC+m8b5gQl6pPBOY87qxNcJ6w6wWz0HLARsecxmiSigQuqE6UD/YIbcha94BMzHH0VlAfX&#10;HeahWYe4Y7mYzZIa7ibLwr1ZWh7BI7FxJp73L8zZdh4DTvIDdCuqHZ+G1KNutDQw2wSQdYiPRx7b&#10;A+41lE4W5+tz0jr+U0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CV1ZcJ2wIAAHE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5970E71" w14:textId="77777777" w:rsidR="000A1A79" w:rsidRDefault="000A1A79" w:rsidP="00C95EB5">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37CF3408" wp14:editId="44845DF4">
                <wp:extent cx="1206000" cy="409575"/>
                <wp:effectExtent l="0" t="0" r="13335" b="28575"/>
                <wp:docPr id="59" name="Round Same Side Corner Rectangle 5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1DD79" w14:textId="77777777" w:rsidR="000A1A79" w:rsidRDefault="000A1A79" w:rsidP="00C95EB5">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9"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Czo0XW2gIAACs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681DD79" w14:textId="77777777" w:rsidR="000A1A79" w:rsidRDefault="000A1A79" w:rsidP="00C95EB5">
                      <w:pPr>
                        <w:pStyle w:val="Tab-ON"/>
                      </w:pPr>
                      <w:r>
                        <w:t>Explain</w:t>
                      </w:r>
                    </w:p>
                  </w:txbxContent>
                </v:textbox>
                <w10:anchorlock/>
              </v:shape>
            </w:pict>
          </mc:Fallback>
        </mc:AlternateContent>
      </w:r>
      <w:r w:rsidRPr="0015369B">
        <w:rPr>
          <w:noProof/>
          <w:lang w:eastAsia="en-AU"/>
        </w:rPr>
        <mc:AlternateContent>
          <mc:Choice Requires="wps">
            <w:drawing>
              <wp:inline distT="0" distB="0" distL="0" distR="0" wp14:anchorId="1995FE4A" wp14:editId="2A491A8D">
                <wp:extent cx="1206000" cy="409575"/>
                <wp:effectExtent l="0" t="0" r="13335" b="28575"/>
                <wp:docPr id="60" name="Round Same Side Corner Rectangle 6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5D998" w14:textId="77777777" w:rsidR="000A1A79" w:rsidRDefault="000A1A79" w:rsidP="00C95EB5">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0"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4d3A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ycWuH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DA5D998" w14:textId="77777777" w:rsidR="000A1A79" w:rsidRDefault="000A1A79" w:rsidP="00C95EB5">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518C5981" wp14:editId="1052923E">
                <wp:extent cx="1206000" cy="409575"/>
                <wp:effectExtent l="0" t="0" r="13335" b="28575"/>
                <wp:docPr id="62" name="Round Same Side Corner Rectangle 6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790BE" w14:textId="77777777" w:rsidR="000A1A79" w:rsidRDefault="000A1A79" w:rsidP="00C95EB5">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2"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ni3g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Gbzni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D6790BE" w14:textId="77777777" w:rsidR="000A1A79" w:rsidRDefault="000A1A79" w:rsidP="00C95EB5">
                      <w:pPr>
                        <w:pStyle w:val="Tab-OFF"/>
                      </w:pPr>
                      <w:r>
                        <w:t>Evaluate</w:t>
                      </w:r>
                    </w:p>
                  </w:txbxContent>
                </v:textbox>
                <w10:anchorlock/>
              </v:shape>
            </w:pict>
          </mc:Fallback>
        </mc:AlternateContent>
      </w:r>
    </w:p>
    <w:p w14:paraId="40DAFE8A" w14:textId="77777777" w:rsidR="00C95EB5" w:rsidRPr="0015369B" w:rsidRDefault="00C95EB5" w:rsidP="00C95EB5">
      <w:pPr>
        <w:sectPr w:rsidR="00C95EB5" w:rsidRPr="0015369B" w:rsidSect="000F0498">
          <w:type w:val="continuous"/>
          <w:pgSz w:w="11906" w:h="16838" w:code="9"/>
          <w:pgMar w:top="1985" w:right="1134" w:bottom="1418" w:left="1134" w:header="709" w:footer="709" w:gutter="0"/>
          <w:cols w:space="708"/>
          <w:titlePg/>
          <w:docGrid w:linePitch="360"/>
        </w:sectPr>
      </w:pPr>
    </w:p>
    <w:p w14:paraId="2C63CBF3" w14:textId="77777777" w:rsidR="008A1743" w:rsidRPr="0015369B" w:rsidRDefault="003A0F9C" w:rsidP="008A1743">
      <w:pPr>
        <w:pStyle w:val="TS-Lesson"/>
      </w:pPr>
      <w:r w:rsidRPr="0015369B">
        <w:rPr>
          <w:b/>
        </w:rPr>
        <w:lastRenderedPageBreak/>
        <w:t>Lesson 8</w:t>
      </w:r>
      <w:r w:rsidR="008A1743" w:rsidRPr="0015369B">
        <w:rPr>
          <w:b/>
        </w:rPr>
        <w:t>:</w:t>
      </w:r>
      <w:r w:rsidR="008A1743" w:rsidRPr="0015369B">
        <w:rPr>
          <w:b/>
        </w:rPr>
        <w:tab/>
      </w:r>
      <w:r w:rsidR="008A1743" w:rsidRPr="0015369B">
        <w:t xml:space="preserve">Pollution </w:t>
      </w:r>
      <w:r w:rsidR="00E677FD" w:rsidRPr="0015369B">
        <w:t>e</w:t>
      </w:r>
      <w:r w:rsidR="008A1743" w:rsidRPr="0015369B">
        <w:t>xperiment</w:t>
      </w:r>
    </w:p>
    <w:p w14:paraId="0B93FEA0" w14:textId="77777777" w:rsidR="008A1743" w:rsidRPr="0015369B" w:rsidRDefault="008A1743" w:rsidP="008A1743">
      <w:r w:rsidRPr="0015369B">
        <w:rPr>
          <w:b/>
        </w:rPr>
        <w:lastRenderedPageBreak/>
        <w:t>Duration:</w:t>
      </w:r>
      <w:r w:rsidRPr="0015369B">
        <w:t xml:space="preserve"> </w:t>
      </w:r>
      <w:r w:rsidR="002415D2" w:rsidRPr="0015369B">
        <w:t>50</w:t>
      </w:r>
      <w:r w:rsidRPr="0015369B">
        <w:t xml:space="preserve"> minutes</w:t>
      </w:r>
    </w:p>
    <w:p w14:paraId="479BEF54" w14:textId="77777777" w:rsidR="008A1743" w:rsidRPr="0015369B" w:rsidRDefault="008A1743" w:rsidP="008A1743">
      <w:pPr>
        <w:sectPr w:rsidR="008A1743" w:rsidRPr="0015369B" w:rsidSect="000F0498">
          <w:type w:val="continuous"/>
          <w:pgSz w:w="11906" w:h="16838" w:code="9"/>
          <w:pgMar w:top="1985" w:right="1134" w:bottom="1418" w:left="1134" w:header="709" w:footer="709" w:gutter="0"/>
          <w:cols w:num="2" w:space="708" w:equalWidth="0">
            <w:col w:w="6188" w:space="708"/>
            <w:col w:w="2740"/>
          </w:cols>
          <w:titlePg/>
          <w:docGrid w:linePitch="360"/>
        </w:sectPr>
      </w:pPr>
    </w:p>
    <w:p w14:paraId="443953FD" w14:textId="77777777" w:rsidR="008A1743" w:rsidRPr="0015369B" w:rsidRDefault="008A1743" w:rsidP="008A1743">
      <w:r w:rsidRPr="0015369B">
        <w:rPr>
          <w:noProof/>
          <w:lang w:eastAsia="en-AU"/>
        </w:rPr>
        <w:lastRenderedPageBreak/>
        <mc:AlternateContent>
          <mc:Choice Requires="wps">
            <w:drawing>
              <wp:inline distT="0" distB="0" distL="0" distR="0" wp14:anchorId="4AC108F9" wp14:editId="11E8DF18">
                <wp:extent cx="6086475" cy="1295400"/>
                <wp:effectExtent l="0" t="0" r="28575" b="19050"/>
                <wp:docPr id="165" name="Rounded Rectangle 165"/>
                <wp:cNvGraphicFramePr/>
                <a:graphic xmlns:a="http://schemas.openxmlformats.org/drawingml/2006/main">
                  <a:graphicData uri="http://schemas.microsoft.com/office/word/2010/wordprocessingShape">
                    <wps:wsp>
                      <wps:cNvSpPr/>
                      <wps:spPr>
                        <a:xfrm>
                          <a:off x="723900" y="2076450"/>
                          <a:ext cx="6086475" cy="1295400"/>
                        </a:xfrm>
                        <a:prstGeom prst="roundRect">
                          <a:avLst>
                            <a:gd name="adj" fmla="val 2695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43CD3F" w14:textId="77777777" w:rsidR="000A1A79" w:rsidRDefault="000A1A79" w:rsidP="00C95EB5">
                            <w:pPr>
                              <w:pStyle w:val="TS-Purpose"/>
                              <w:tabs>
                                <w:tab w:val="clear" w:pos="1418"/>
                              </w:tabs>
                              <w:ind w:left="0" w:firstLine="0"/>
                            </w:pPr>
                            <w:r>
                              <w:rPr>
                                <w:b/>
                              </w:rPr>
                              <w:t>Lesson objectives</w:t>
                            </w:r>
                            <w:r>
                              <w:rPr>
                                <w:b/>
                              </w:rPr>
                              <w:br/>
                            </w:r>
                            <w:r>
                              <w:t>Students will:</w:t>
                            </w:r>
                          </w:p>
                          <w:p w14:paraId="5025DDE0" w14:textId="77777777" w:rsidR="000A1A79" w:rsidRPr="00A71315" w:rsidRDefault="000A1A79" w:rsidP="00A71315">
                            <w:pPr>
                              <w:pStyle w:val="TS-Bullet1"/>
                            </w:pPr>
                            <w:r w:rsidRPr="00A71315">
                              <w:t>conduct an experiment into oil pollution in water</w:t>
                            </w:r>
                          </w:p>
                          <w:p w14:paraId="57BDBB1B" w14:textId="77777777" w:rsidR="000A1A79" w:rsidRPr="00A71315" w:rsidRDefault="000A1A79" w:rsidP="00A71315">
                            <w:pPr>
                              <w:pStyle w:val="TS-Bullet1"/>
                            </w:pPr>
                            <w:proofErr w:type="gramStart"/>
                            <w:r w:rsidRPr="00A71315">
                              <w:t>explain</w:t>
                            </w:r>
                            <w:proofErr w:type="gramEnd"/>
                            <w:r w:rsidRPr="00A71315">
                              <w:t xml:space="preserve"> how oil pollution can affect animals on the Great Barrier 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5" o:spid="_x0000_s1080" style="width:479.25pt;height:102pt;visibility:visible;mso-wrap-style:square;mso-left-percent:-10001;mso-top-percent:-10001;mso-position-horizontal:absolute;mso-position-horizontal-relative:char;mso-position-vertical:absolute;mso-position-vertical-relative:line;mso-left-percent:-10001;mso-top-percent:-10001;v-text-anchor:top" arcsize="17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" fillcolor="white [3212]" strokecolor="#bfbfbf [2412]" strokeweight="1pt">
                <v:stroke dashstyle="dash" joinstyle="miter"/>
                <v:textbox>
                  <w:txbxContent>
                    <w:p w14:paraId="7C43CD3F" w14:textId="77777777" w:rsidR="000A1A79" w:rsidRDefault="000A1A79" w:rsidP="00C95EB5">
                      <w:pPr>
                        <w:pStyle w:val="TS-Purpose"/>
                        <w:tabs>
                          <w:tab w:val="clear" w:pos="1418"/>
                        </w:tabs>
                        <w:ind w:left="0" w:firstLine="0"/>
                      </w:pPr>
                      <w:r>
                        <w:rPr>
                          <w:b/>
                        </w:rPr>
                        <w:t>Lesson objectives</w:t>
                      </w:r>
                      <w:r>
                        <w:rPr>
                          <w:b/>
                        </w:rPr>
                        <w:br/>
                      </w:r>
                      <w:r>
                        <w:t>Students will:</w:t>
                      </w:r>
                    </w:p>
                    <w:p w14:paraId="5025DDE0" w14:textId="77777777" w:rsidR="000A1A79" w:rsidRPr="00A71315" w:rsidRDefault="000A1A79" w:rsidP="00A71315">
                      <w:pPr>
                        <w:pStyle w:val="TS-Bullet1"/>
                      </w:pPr>
                      <w:r w:rsidRPr="00A71315">
                        <w:t>conduct an experiment into oil pollution in water</w:t>
                      </w:r>
                    </w:p>
                    <w:p w14:paraId="57BDBB1B" w14:textId="77777777" w:rsidR="000A1A79" w:rsidRPr="00A71315" w:rsidRDefault="000A1A79" w:rsidP="00A71315">
                      <w:pPr>
                        <w:pStyle w:val="TS-Bullet1"/>
                      </w:pPr>
                      <w:proofErr w:type="gramStart"/>
                      <w:r w:rsidRPr="00A71315">
                        <w:t>explain</w:t>
                      </w:r>
                      <w:proofErr w:type="gramEnd"/>
                      <w:r w:rsidRPr="00A71315">
                        <w:t xml:space="preserve"> how oil pollution can affect animals on the Great Barrier Reef.</w:t>
                      </w:r>
                    </w:p>
                  </w:txbxContent>
                </v:textbox>
                <w10:anchorlock/>
              </v:roundrect>
            </w:pict>
          </mc:Fallback>
        </mc:AlternateContent>
      </w:r>
    </w:p>
    <w:p w14:paraId="6657EF05" w14:textId="77777777" w:rsidR="008A1743" w:rsidRPr="0015369B" w:rsidRDefault="008A1743" w:rsidP="00C95EB5">
      <w:pPr>
        <w:pStyle w:val="TS-Heading3"/>
      </w:pPr>
      <w:r w:rsidRPr="0015369B">
        <w:t>Suggested learning sequence</w:t>
      </w:r>
    </w:p>
    <w:p w14:paraId="5679720D" w14:textId="77777777" w:rsidR="00012A29" w:rsidRPr="0015369B" w:rsidRDefault="00012A29" w:rsidP="00C95EB5">
      <w:pPr>
        <w:rPr>
          <w:b/>
        </w:rPr>
        <w:sectPr w:rsidR="00012A29" w:rsidRPr="0015369B" w:rsidSect="000F0498">
          <w:type w:val="continuous"/>
          <w:pgSz w:w="11906" w:h="16838" w:code="9"/>
          <w:pgMar w:top="1985" w:right="1134" w:bottom="1418" w:left="1134" w:header="709" w:footer="709" w:gutter="0"/>
          <w:cols w:space="708"/>
          <w:titlePg/>
          <w:docGrid w:linePitch="360"/>
        </w:sectPr>
      </w:pPr>
    </w:p>
    <w:p w14:paraId="0C193165" w14:textId="77777777" w:rsidR="00C95EB5" w:rsidRPr="0015369B" w:rsidRDefault="00C95EB5" w:rsidP="00A71315">
      <w:r w:rsidRPr="0015369B">
        <w:rPr>
          <w:b/>
        </w:rPr>
        <w:lastRenderedPageBreak/>
        <w:t>Introduction</w:t>
      </w:r>
      <w:r w:rsidRPr="00A71315">
        <w:t xml:space="preserve"> – </w:t>
      </w:r>
      <w:r w:rsidR="006F6692" w:rsidRPr="00A71315">
        <w:t>pollution</w:t>
      </w:r>
      <w:r w:rsidR="006F6692" w:rsidRPr="0015369B">
        <w:t xml:space="preserve"> on the R</w:t>
      </w:r>
      <w:r w:rsidRPr="0015369B">
        <w:t>eef</w:t>
      </w:r>
    </w:p>
    <w:p w14:paraId="1A6A2E6D" w14:textId="77777777" w:rsidR="0041050F" w:rsidRPr="0015369B" w:rsidRDefault="0041050F" w:rsidP="00DB2449">
      <w:pPr>
        <w:pStyle w:val="TS-Numberedlist"/>
        <w:numPr>
          <w:ilvl w:val="0"/>
          <w:numId w:val="15"/>
        </w:numPr>
      </w:pPr>
      <w:r w:rsidRPr="0015369B">
        <w:t>View photos on pollution</w:t>
      </w:r>
      <w:r w:rsidR="008A1743" w:rsidRPr="0015369B">
        <w:t xml:space="preserve"> to generate a discussion about pollution on the Great Barrier Reef. </w:t>
      </w:r>
      <w:r w:rsidRPr="0015369B">
        <w:t>Photos</w:t>
      </w:r>
      <w:r w:rsidR="008A1743" w:rsidRPr="0015369B">
        <w:t xml:space="preserve"> could be printed out for students to look at or displayed on an interactive whiteboard. </w:t>
      </w:r>
      <w:r w:rsidRPr="0015369B">
        <w:t>(See ‘Useful web links’ for ideas).</w:t>
      </w:r>
    </w:p>
    <w:p w14:paraId="7683BDCC" w14:textId="77777777" w:rsidR="0041050F" w:rsidRPr="0015369B" w:rsidRDefault="008A1743" w:rsidP="00A71315">
      <w:pPr>
        <w:pStyle w:val="TS-Numberedlist"/>
      </w:pPr>
      <w:r w:rsidRPr="0015369B">
        <w:t xml:space="preserve">The following questions could be used to start a </w:t>
      </w:r>
      <w:r w:rsidR="0041050F" w:rsidRPr="0015369B">
        <w:t xml:space="preserve">class </w:t>
      </w:r>
      <w:r w:rsidRPr="0015369B">
        <w:t>discussion</w:t>
      </w:r>
      <w:r w:rsidR="0041050F" w:rsidRPr="0015369B">
        <w:t xml:space="preserve">: </w:t>
      </w:r>
    </w:p>
    <w:p w14:paraId="37152FC6" w14:textId="77777777" w:rsidR="0041050F" w:rsidRPr="00A71315" w:rsidRDefault="008A1743" w:rsidP="00A71315">
      <w:pPr>
        <w:pStyle w:val="TS-Bullet2"/>
      </w:pPr>
      <w:r w:rsidRPr="00A71315">
        <w:t>What can you see in the photos</w:t>
      </w:r>
      <w:r w:rsidR="0041050F" w:rsidRPr="00A71315">
        <w:t>?</w:t>
      </w:r>
    </w:p>
    <w:p w14:paraId="42D691BA" w14:textId="77777777" w:rsidR="0041050F" w:rsidRPr="00A71315" w:rsidRDefault="008A1743" w:rsidP="00A71315">
      <w:pPr>
        <w:pStyle w:val="TS-Bullet2"/>
      </w:pPr>
      <w:r w:rsidRPr="00A71315">
        <w:t>What sort of pollution can you see</w:t>
      </w:r>
      <w:r w:rsidR="0041050F" w:rsidRPr="00A71315">
        <w:t>?</w:t>
      </w:r>
    </w:p>
    <w:p w14:paraId="3CA15B65" w14:textId="77777777" w:rsidR="0041050F" w:rsidRPr="00A71315" w:rsidRDefault="008A1743" w:rsidP="00A71315">
      <w:pPr>
        <w:pStyle w:val="TS-Bullet2"/>
      </w:pPr>
      <w:r w:rsidRPr="00A71315">
        <w:t xml:space="preserve">What do you think will happen to the animals on the Reef because of </w:t>
      </w:r>
      <w:r w:rsidR="0041050F" w:rsidRPr="00A71315">
        <w:t>the pollution?</w:t>
      </w:r>
    </w:p>
    <w:p w14:paraId="153C0ED5" w14:textId="77777777" w:rsidR="0041050F" w:rsidRPr="00A71315" w:rsidRDefault="008A1743" w:rsidP="00A71315">
      <w:pPr>
        <w:pStyle w:val="TS-Bullet2"/>
      </w:pPr>
      <w:r w:rsidRPr="00A71315">
        <w:t>Who or what do you think caused the pollution?</w:t>
      </w:r>
    </w:p>
    <w:p w14:paraId="3C11AC63" w14:textId="77777777" w:rsidR="0041050F" w:rsidRPr="00A71315" w:rsidRDefault="008A1743" w:rsidP="00A71315">
      <w:pPr>
        <w:pStyle w:val="TS-Bullet2"/>
      </w:pPr>
      <w:r w:rsidRPr="00A71315">
        <w:t>Have you seen pollution like this before? Where? When?</w:t>
      </w:r>
    </w:p>
    <w:p w14:paraId="1B917E2E" w14:textId="77777777" w:rsidR="0041050F" w:rsidRPr="0015369B" w:rsidRDefault="0041050F" w:rsidP="0041050F">
      <w:pPr>
        <w:pStyle w:val="Normalbullet1"/>
        <w:numPr>
          <w:ilvl w:val="0"/>
          <w:numId w:val="0"/>
        </w:numPr>
        <w:ind w:left="1004" w:hanging="720"/>
      </w:pPr>
      <w:r w:rsidRPr="0015369B">
        <w:rPr>
          <w:b/>
        </w:rPr>
        <w:t>Activity</w:t>
      </w:r>
      <w:r w:rsidRPr="00A71315">
        <w:t xml:space="preserve"> – </w:t>
      </w:r>
      <w:r w:rsidRPr="0015369B">
        <w:t>Pollution investigation</w:t>
      </w:r>
    </w:p>
    <w:p w14:paraId="37A274F7" w14:textId="77777777" w:rsidR="008A1743" w:rsidRPr="0015369B" w:rsidRDefault="008A1743" w:rsidP="008A1743">
      <w:pPr>
        <w:pStyle w:val="TS-Numberedlist"/>
      </w:pPr>
      <w:r w:rsidRPr="0015369B">
        <w:t>Explain to the students they are going to conduct an experiment about oil pollution. Discuss how oil might get onto the Great Barrier Reef</w:t>
      </w:r>
      <w:r w:rsidR="0041050F" w:rsidRPr="0015369B">
        <w:t>.</w:t>
      </w:r>
    </w:p>
    <w:p w14:paraId="6E6E01CB" w14:textId="504A6E60" w:rsidR="008A1743" w:rsidRPr="0015369B" w:rsidRDefault="00A71315" w:rsidP="0041050F">
      <w:pPr>
        <w:pStyle w:val="TS-Numberedlist"/>
      </w:pPr>
      <w:r>
        <w:br w:type="column"/>
      </w:r>
      <w:r w:rsidR="0041050F" w:rsidRPr="0015369B">
        <w:lastRenderedPageBreak/>
        <w:t xml:space="preserve">As a class, read </w:t>
      </w:r>
      <w:r w:rsidR="0041050F" w:rsidRPr="0015369B">
        <w:rPr>
          <w:i/>
        </w:rPr>
        <w:t>Resource 8</w:t>
      </w:r>
      <w:r w:rsidR="00955B08" w:rsidRPr="0015369B">
        <w:rPr>
          <w:i/>
        </w:rPr>
        <w:t xml:space="preserve"> – Procedural text pollution e</w:t>
      </w:r>
      <w:r w:rsidR="008A1743" w:rsidRPr="0015369B">
        <w:rPr>
          <w:i/>
        </w:rPr>
        <w:t>xperiment.</w:t>
      </w:r>
      <w:r w:rsidR="008A1743" w:rsidRPr="0015369B">
        <w:t xml:space="preserve"> Discuss </w:t>
      </w:r>
      <w:r w:rsidR="0041050F" w:rsidRPr="0015369B">
        <w:t xml:space="preserve">and model </w:t>
      </w:r>
      <w:r w:rsidR="008A1743" w:rsidRPr="0015369B">
        <w:t xml:space="preserve">what the experiment is about. </w:t>
      </w:r>
    </w:p>
    <w:p w14:paraId="0D47AF54" w14:textId="77777777" w:rsidR="008A1743" w:rsidRPr="0015369B" w:rsidRDefault="008A1743" w:rsidP="008A1743">
      <w:pPr>
        <w:pStyle w:val="TS-Numberedlist"/>
      </w:pPr>
      <w:r w:rsidRPr="0015369B">
        <w:t>In groups, con</w:t>
      </w:r>
      <w:r w:rsidR="006F6692" w:rsidRPr="0015369B">
        <w:t>duct the pollution experiment. Students are to r</w:t>
      </w:r>
      <w:r w:rsidRPr="0015369B">
        <w:t xml:space="preserve">ecord </w:t>
      </w:r>
      <w:r w:rsidR="0041050F" w:rsidRPr="0015369B">
        <w:t xml:space="preserve">observations </w:t>
      </w:r>
      <w:r w:rsidR="006F6692" w:rsidRPr="0015369B">
        <w:t xml:space="preserve">by answering </w:t>
      </w:r>
      <w:r w:rsidR="0041050F" w:rsidRPr="0015369B">
        <w:t xml:space="preserve">each question provided in </w:t>
      </w:r>
      <w:r w:rsidR="00955B08" w:rsidRPr="0015369B">
        <w:rPr>
          <w:i/>
        </w:rPr>
        <w:t>Resource 8 – Procedural text p</w:t>
      </w:r>
      <w:r w:rsidR="0041050F" w:rsidRPr="0015369B">
        <w:rPr>
          <w:i/>
        </w:rPr>
        <w:t>oll</w:t>
      </w:r>
      <w:r w:rsidR="00955B08" w:rsidRPr="0015369B">
        <w:rPr>
          <w:i/>
        </w:rPr>
        <w:t>ution e</w:t>
      </w:r>
      <w:r w:rsidR="0041050F" w:rsidRPr="0015369B">
        <w:rPr>
          <w:i/>
        </w:rPr>
        <w:t>xperiment</w:t>
      </w:r>
      <w:r w:rsidRPr="0015369B">
        <w:t>.</w:t>
      </w:r>
    </w:p>
    <w:p w14:paraId="121DD042" w14:textId="77777777" w:rsidR="00012A29" w:rsidRPr="0015369B" w:rsidRDefault="0041050F" w:rsidP="00A71315">
      <w:pPr>
        <w:pStyle w:val="TS-Numberedlist"/>
      </w:pPr>
      <w:r w:rsidRPr="0015369B">
        <w:t>As a class</w:t>
      </w:r>
      <w:r w:rsidR="00551EE0" w:rsidRPr="0015369B">
        <w:t>,</w:t>
      </w:r>
      <w:r w:rsidRPr="0015369B">
        <w:t xml:space="preserve"> discuss students’ observations</w:t>
      </w:r>
      <w:r w:rsidR="006F6692" w:rsidRPr="0015369B">
        <w:t xml:space="preserve"> and answers to questions</w:t>
      </w:r>
      <w:r w:rsidRPr="0015369B">
        <w:t xml:space="preserve">. </w:t>
      </w:r>
      <w:r w:rsidR="00012A29" w:rsidRPr="0015369B">
        <w:t>The following questions could be used for a class discussion:</w:t>
      </w:r>
    </w:p>
    <w:p w14:paraId="1CCB23EF" w14:textId="77777777" w:rsidR="006F6692" w:rsidRPr="00A71315" w:rsidRDefault="006F6692" w:rsidP="00A71315">
      <w:pPr>
        <w:pStyle w:val="TS-Bullet2"/>
      </w:pPr>
      <w:r w:rsidRPr="00A71315">
        <w:t xml:space="preserve">If oil is spilt in the sea is this really a problem? Why do you say that? </w:t>
      </w:r>
    </w:p>
    <w:p w14:paraId="382E44E4" w14:textId="77777777" w:rsidR="006F6692" w:rsidRPr="00A71315" w:rsidRDefault="006F6692" w:rsidP="00A71315">
      <w:pPr>
        <w:pStyle w:val="TS-Bullet2"/>
      </w:pPr>
      <w:r w:rsidRPr="00A71315">
        <w:t>What did the experiment show you about the effect of an oil spill on living things?</w:t>
      </w:r>
    </w:p>
    <w:p w14:paraId="6215BA17" w14:textId="77777777" w:rsidR="00012A29" w:rsidRPr="00A71315" w:rsidRDefault="00012A29" w:rsidP="00A71315">
      <w:pPr>
        <w:pStyle w:val="TS-Bullet2"/>
      </w:pPr>
      <w:r w:rsidRPr="00A71315">
        <w:t>What did the experiment show you about ways to clean up oil spills?</w:t>
      </w:r>
    </w:p>
    <w:p w14:paraId="7690E755" w14:textId="77777777" w:rsidR="00012A29" w:rsidRPr="00A71315" w:rsidRDefault="00012A29" w:rsidP="00A71315">
      <w:pPr>
        <w:pStyle w:val="TS-Bullet2"/>
      </w:pPr>
      <w:r w:rsidRPr="00A71315">
        <w:t>Do you know how oil spills in the sea are dealt with?</w:t>
      </w:r>
    </w:p>
    <w:p w14:paraId="3007A60F" w14:textId="77777777" w:rsidR="0041050F" w:rsidRPr="0015369B" w:rsidRDefault="00012A29" w:rsidP="00A71315">
      <w:pPr>
        <w:pStyle w:val="TS-Numberedlistsubpara"/>
      </w:pPr>
      <w:r w:rsidRPr="0015369B">
        <w:rPr>
          <w:b/>
        </w:rPr>
        <w:t>Note:</w:t>
      </w:r>
      <w:r w:rsidRPr="0015369B">
        <w:t xml:space="preserve"> Encourage students to research oil spills, how they affect sea life and how they are dealt with/cleaned up when in the ocean.</w:t>
      </w:r>
    </w:p>
    <w:p w14:paraId="307A62CB" w14:textId="52793CE7" w:rsidR="0041050F" w:rsidRPr="0015369B" w:rsidRDefault="00A71315" w:rsidP="0041050F">
      <w:pPr>
        <w:pStyle w:val="TS-Numberedlist"/>
      </w:pPr>
      <w:r>
        <w:br w:type="column"/>
      </w:r>
      <w:r w:rsidR="0041050F" w:rsidRPr="0015369B">
        <w:lastRenderedPageBreak/>
        <w:t xml:space="preserve">Add new words to the word wall (See </w:t>
      </w:r>
      <w:r w:rsidR="0041050F" w:rsidRPr="0015369B">
        <w:rPr>
          <w:i/>
        </w:rPr>
        <w:t>Resource 2 – Word bank</w:t>
      </w:r>
      <w:r w:rsidR="0041050F" w:rsidRPr="0015369B">
        <w:t xml:space="preserve"> for examples of vocabulary).</w:t>
      </w:r>
    </w:p>
    <w:p w14:paraId="622CDB50" w14:textId="77777777" w:rsidR="0041050F" w:rsidRPr="0015369B" w:rsidRDefault="0041050F" w:rsidP="0041050F">
      <w:pPr>
        <w:pStyle w:val="TS-Numberedlist"/>
      </w:pPr>
      <w:r w:rsidRPr="0015369B">
        <w:t xml:space="preserve">Students add their learning and reflections to their science journal (See </w:t>
      </w:r>
      <w:r w:rsidRPr="0015369B">
        <w:rPr>
          <w:i/>
        </w:rPr>
        <w:lastRenderedPageBreak/>
        <w:t>Resource 3 – Student reflections</w:t>
      </w:r>
      <w:r w:rsidRPr="0015369B">
        <w:t xml:space="preserve"> for examples of sentence starters you can use to guide student reflections).</w:t>
      </w:r>
    </w:p>
    <w:p w14:paraId="6DE67688" w14:textId="77777777" w:rsidR="00012A29" w:rsidRPr="0015369B" w:rsidRDefault="00012A29" w:rsidP="0041050F">
      <w:pPr>
        <w:pStyle w:val="TS-Numberedlist"/>
        <w:numPr>
          <w:ilvl w:val="0"/>
          <w:numId w:val="0"/>
        </w:numPr>
        <w:ind w:left="785" w:hanging="360"/>
        <w:sectPr w:rsidR="00012A29" w:rsidRPr="0015369B" w:rsidSect="000F0498">
          <w:type w:val="continuous"/>
          <w:pgSz w:w="11906" w:h="16838" w:code="9"/>
          <w:pgMar w:top="1985" w:right="1134" w:bottom="1418" w:left="1134" w:header="709" w:footer="709" w:gutter="0"/>
          <w:cols w:num="2" w:space="708"/>
          <w:titlePg/>
          <w:docGrid w:linePitch="360"/>
        </w:sectPr>
      </w:pPr>
    </w:p>
    <w:p w14:paraId="645EEDF8" w14:textId="77777777" w:rsidR="0041050F" w:rsidRPr="00A71315" w:rsidRDefault="0041050F" w:rsidP="00A71315"/>
    <w:p w14:paraId="28DC3E21" w14:textId="77777777" w:rsidR="008A1743" w:rsidRPr="00A71315" w:rsidRDefault="008A1743" w:rsidP="00A71315">
      <w:pPr>
        <w:pStyle w:val="TS-Heading3"/>
      </w:pPr>
      <w:r w:rsidRPr="0015369B">
        <w:t>Opportunities to monitor student learning</w:t>
      </w:r>
    </w:p>
    <w:p w14:paraId="24483535" w14:textId="77777777" w:rsidR="008A1743" w:rsidRPr="0015369B" w:rsidRDefault="008A1743" w:rsidP="008A1743">
      <w:r w:rsidRPr="0015369B">
        <w:rPr>
          <w:noProof/>
          <w:lang w:eastAsia="en-AU"/>
        </w:rPr>
        <mc:AlternateContent>
          <mc:Choice Requires="wps">
            <w:drawing>
              <wp:inline distT="0" distB="0" distL="0" distR="0" wp14:anchorId="1BDF3574" wp14:editId="40FB00DC">
                <wp:extent cx="6119495" cy="1028700"/>
                <wp:effectExtent l="0" t="0" r="14605" b="19050"/>
                <wp:docPr id="166" name="Rounded Rectangle 166"/>
                <wp:cNvGraphicFramePr/>
                <a:graphic xmlns:a="http://schemas.openxmlformats.org/drawingml/2006/main">
                  <a:graphicData uri="http://schemas.microsoft.com/office/word/2010/wordprocessingShape">
                    <wps:wsp>
                      <wps:cNvSpPr/>
                      <wps:spPr>
                        <a:xfrm>
                          <a:off x="0" y="0"/>
                          <a:ext cx="6119495" cy="1028700"/>
                        </a:xfrm>
                        <a:prstGeom prst="roundRect">
                          <a:avLst>
                            <a:gd name="adj" fmla="val 3174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E6E8B55" w14:textId="10225691" w:rsidR="000A1A79" w:rsidRPr="00A71315" w:rsidRDefault="000A1A79" w:rsidP="00A71315">
                            <w:pPr>
                              <w:pStyle w:val="TS-BubbleNormal"/>
                              <w:rPr>
                                <w:b/>
                              </w:rPr>
                            </w:pPr>
                            <w:r w:rsidRPr="00A71315">
                              <w:rPr>
                                <w:b/>
                              </w:rPr>
                              <w:t>Formative assessment opportunities:</w:t>
                            </w:r>
                          </w:p>
                          <w:p w14:paraId="41E3F68C" w14:textId="42F6C11F" w:rsidR="000A1A79" w:rsidRDefault="000A1A79" w:rsidP="00A71315">
                            <w:pPr>
                              <w:pStyle w:val="TS-BubbleNormal"/>
                            </w:pPr>
                            <w:r>
                              <w:t>D</w:t>
                            </w:r>
                            <w:r w:rsidRPr="00B945FE">
                              <w:t xml:space="preserve">iscussions can be used to assess students’ ability to </w:t>
                            </w:r>
                            <w:r>
                              <w:t xml:space="preserve">know that </w:t>
                            </w:r>
                            <w:r w:rsidRPr="00B945FE">
                              <w:t>science knowledge</w:t>
                            </w:r>
                            <w:r>
                              <w:t xml:space="preserve"> helps people understand the effect of their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6" o:spid="_x0000_s1081" style="width:481.85pt;height:81pt;visibility:visible;mso-wrap-style:square;mso-left-percent:-10001;mso-top-percent:-10001;mso-position-horizontal:absolute;mso-position-horizontal-relative:char;mso-position-vertical:absolute;mso-position-vertical-relative:line;mso-left-percent:-10001;mso-top-percent:-10001;v-text-anchor:top" arcsize="20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" fillcolor="white [3212]" strokecolor="#bfbfbf [2412]" strokeweight="1pt">
                <v:stroke dashstyle="dash" joinstyle="miter"/>
                <v:textbox>
                  <w:txbxContent>
                    <w:p w14:paraId="0E6E8B55" w14:textId="10225691" w:rsidR="000A1A79" w:rsidRPr="00A71315" w:rsidRDefault="000A1A79" w:rsidP="00A71315">
                      <w:pPr>
                        <w:pStyle w:val="TS-BubbleNormal"/>
                        <w:rPr>
                          <w:b/>
                        </w:rPr>
                      </w:pPr>
                      <w:r w:rsidRPr="00A71315">
                        <w:rPr>
                          <w:b/>
                        </w:rPr>
                        <w:t>Formative assessment opportunities:</w:t>
                      </w:r>
                    </w:p>
                    <w:p w14:paraId="41E3F68C" w14:textId="42F6C11F" w:rsidR="000A1A79" w:rsidRDefault="000A1A79" w:rsidP="00A71315">
                      <w:pPr>
                        <w:pStyle w:val="TS-BubbleNormal"/>
                      </w:pPr>
                      <w:r>
                        <w:t>D</w:t>
                      </w:r>
                      <w:r w:rsidRPr="00B945FE">
                        <w:t xml:space="preserve">iscussions can be used to assess students’ ability to </w:t>
                      </w:r>
                      <w:r>
                        <w:t xml:space="preserve">know that </w:t>
                      </w:r>
                      <w:r w:rsidRPr="00B945FE">
                        <w:t>science knowledge</w:t>
                      </w:r>
                      <w:r>
                        <w:t xml:space="preserve"> helps people understand the effect of their actions.</w:t>
                      </w:r>
                    </w:p>
                  </w:txbxContent>
                </v:textbox>
                <w10:anchorlock/>
              </v:roundrect>
            </w:pict>
          </mc:Fallback>
        </mc:AlternateContent>
      </w:r>
    </w:p>
    <w:p w14:paraId="012DF518" w14:textId="3BB600D3" w:rsidR="008A1743" w:rsidRPr="00A71315" w:rsidRDefault="008A1743" w:rsidP="00A71315">
      <w:pPr>
        <w:pStyle w:val="TS-Heading3"/>
      </w:pPr>
      <w:r w:rsidRPr="0015369B">
        <w:t>Resources</w:t>
      </w:r>
    </w:p>
    <w:p w14:paraId="5B204E18" w14:textId="77777777" w:rsidR="008A1743" w:rsidRPr="0015369B" w:rsidRDefault="008A1743" w:rsidP="008A1743">
      <w:r w:rsidRPr="0015369B">
        <w:rPr>
          <w:noProof/>
          <w:lang w:eastAsia="en-AU"/>
        </w:rPr>
        <mc:AlternateContent>
          <mc:Choice Requires="wps">
            <w:drawing>
              <wp:inline distT="0" distB="0" distL="0" distR="0" wp14:anchorId="284EC67F" wp14:editId="1041DC47">
                <wp:extent cx="6120000" cy="3181350"/>
                <wp:effectExtent l="0" t="0" r="14605" b="19050"/>
                <wp:docPr id="167" name="Rounded Rectangle 167"/>
                <wp:cNvGraphicFramePr/>
                <a:graphic xmlns:a="http://schemas.openxmlformats.org/drawingml/2006/main">
                  <a:graphicData uri="http://schemas.microsoft.com/office/word/2010/wordprocessingShape">
                    <wps:wsp>
                      <wps:cNvSpPr/>
                      <wps:spPr>
                        <a:xfrm>
                          <a:off x="0" y="0"/>
                          <a:ext cx="6120000" cy="3181350"/>
                        </a:xfrm>
                        <a:prstGeom prst="roundRect">
                          <a:avLst>
                            <a:gd name="adj" fmla="val 1012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3F13D7" w14:textId="785CCE9D" w:rsidR="000A1A79" w:rsidRPr="00A71315" w:rsidRDefault="000A1A79" w:rsidP="00A71315">
                            <w:pPr>
                              <w:pStyle w:val="TS-Heading4"/>
                            </w:pPr>
                            <w:r>
                              <w:t>Useful web links</w:t>
                            </w:r>
                          </w:p>
                          <w:p w14:paraId="325A7758" w14:textId="4AB000E0" w:rsidR="000A1A79" w:rsidRPr="00A71315" w:rsidRDefault="000A1A79" w:rsidP="00A71315">
                            <w:pPr>
                              <w:pStyle w:val="TS-Bullet1"/>
                            </w:pPr>
                            <w:r w:rsidRPr="00A71315">
                              <w:t xml:space="preserve">Pollution photos can be found at </w:t>
                            </w:r>
                            <w:r w:rsidRPr="00A71315">
                              <w:br/>
                            </w:r>
                            <w:hyperlink r:id="rId86" w:history="1">
                              <w:r w:rsidRPr="00A71315">
                                <w:rPr>
                                  <w:rStyle w:val="Hyperlink"/>
                                </w:rPr>
                                <w:t>http://www.marinephotobank.org/secure/gallery.php</w:t>
                              </w:r>
                            </w:hyperlink>
                          </w:p>
                          <w:p w14:paraId="6D272760" w14:textId="18F44EF2" w:rsidR="000A1A79" w:rsidRPr="00A71315" w:rsidRDefault="000A1A79" w:rsidP="00A71315">
                            <w:pPr>
                              <w:pStyle w:val="TS-Heading4"/>
                            </w:pPr>
                            <w:r>
                              <w:t>Printable resources</w:t>
                            </w:r>
                          </w:p>
                          <w:p w14:paraId="121E9174" w14:textId="77777777" w:rsidR="000A1A79" w:rsidRPr="00A71315" w:rsidRDefault="000A1A79" w:rsidP="00A71315">
                            <w:pPr>
                              <w:pStyle w:val="TS-Bullet1"/>
                              <w:rPr>
                                <w:i/>
                              </w:rPr>
                            </w:pPr>
                            <w:r w:rsidRPr="00A71315">
                              <w:rPr>
                                <w:i/>
                              </w:rPr>
                              <w:t>Resource 2 – Word bank</w:t>
                            </w:r>
                          </w:p>
                          <w:p w14:paraId="39BEC11E" w14:textId="77777777" w:rsidR="000A1A79" w:rsidRPr="00A71315" w:rsidRDefault="000A1A79" w:rsidP="00A71315">
                            <w:pPr>
                              <w:pStyle w:val="TS-Bullet1"/>
                              <w:rPr>
                                <w:i/>
                              </w:rPr>
                            </w:pPr>
                            <w:r w:rsidRPr="00A71315">
                              <w:rPr>
                                <w:i/>
                              </w:rPr>
                              <w:t>Resource 3 – Student reflections</w:t>
                            </w:r>
                          </w:p>
                          <w:p w14:paraId="66037BA8" w14:textId="77777777" w:rsidR="000A1A79" w:rsidRPr="00A71315" w:rsidRDefault="000A1A79" w:rsidP="00A71315">
                            <w:pPr>
                              <w:pStyle w:val="TS-Bullet1"/>
                              <w:rPr>
                                <w:i/>
                              </w:rPr>
                            </w:pPr>
                            <w:r w:rsidRPr="00A71315">
                              <w:rPr>
                                <w:i/>
                              </w:rPr>
                              <w:t>Resource 8 – Procedural text pollution experiment</w:t>
                            </w:r>
                          </w:p>
                          <w:p w14:paraId="0D3634A2" w14:textId="77777777" w:rsidR="000A1A79" w:rsidRPr="00A71315" w:rsidRDefault="000A1A79" w:rsidP="00A71315">
                            <w:pPr>
                              <w:pStyle w:val="TS-Heading4"/>
                            </w:pPr>
                            <w:r w:rsidRPr="00534E5D">
                              <w:t xml:space="preserve">Other </w:t>
                            </w:r>
                            <w:r>
                              <w:t>resources</w:t>
                            </w:r>
                          </w:p>
                          <w:p w14:paraId="738DF04F" w14:textId="77777777" w:rsidR="000A1A79" w:rsidRPr="00A71315" w:rsidRDefault="000A1A79" w:rsidP="00A71315">
                            <w:pPr>
                              <w:pStyle w:val="TS-Bullet1"/>
                            </w:pPr>
                            <w:r w:rsidRPr="00A71315">
                              <w:t xml:space="preserve">Equipment as listed in </w:t>
                            </w:r>
                            <w:r w:rsidRPr="00A71315">
                              <w:rPr>
                                <w:i/>
                              </w:rPr>
                              <w:t>Resource 8 – Procedural text pollution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7" o:spid="_x0000_s1082" style="width:481.9pt;height:250.5pt;visibility:visible;mso-wrap-style:square;mso-left-percent:-10001;mso-top-percent:-10001;mso-position-horizontal:absolute;mso-position-horizontal-relative:char;mso-position-vertical:absolute;mso-position-vertical-relative:line;mso-left-percent:-10001;mso-top-percent:-10001;v-text-anchor:top" arcsize="6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" fillcolor="white [3212]" strokecolor="#bfbfbf [2412]" strokeweight="1pt">
                <v:stroke dashstyle="dash" joinstyle="miter"/>
                <v:textbox>
                  <w:txbxContent>
                    <w:p w14:paraId="7B3F13D7" w14:textId="785CCE9D" w:rsidR="000A1A79" w:rsidRPr="00A71315" w:rsidRDefault="000A1A79" w:rsidP="00A71315">
                      <w:pPr>
                        <w:pStyle w:val="TS-Heading4"/>
                      </w:pPr>
                      <w:r>
                        <w:t>Useful web links</w:t>
                      </w:r>
                    </w:p>
                    <w:p w14:paraId="325A7758" w14:textId="4AB000E0" w:rsidR="000A1A79" w:rsidRPr="00A71315" w:rsidRDefault="000A1A79" w:rsidP="00A71315">
                      <w:pPr>
                        <w:pStyle w:val="TS-Bullet1"/>
                      </w:pPr>
                      <w:r w:rsidRPr="00A71315">
                        <w:t xml:space="preserve">Pollution photos can be found at </w:t>
                      </w:r>
                      <w:r w:rsidRPr="00A71315">
                        <w:br/>
                      </w:r>
                      <w:hyperlink r:id="rId87" w:history="1">
                        <w:r w:rsidRPr="00A71315">
                          <w:rPr>
                            <w:rStyle w:val="Hyperlink"/>
                          </w:rPr>
                          <w:t>http://www.marinephotobank.org/secure/gallery.php</w:t>
                        </w:r>
                      </w:hyperlink>
                    </w:p>
                    <w:p w14:paraId="6D272760" w14:textId="18F44EF2" w:rsidR="000A1A79" w:rsidRPr="00A71315" w:rsidRDefault="000A1A79" w:rsidP="00A71315">
                      <w:pPr>
                        <w:pStyle w:val="TS-Heading4"/>
                      </w:pPr>
                      <w:r>
                        <w:t>Printable resources</w:t>
                      </w:r>
                    </w:p>
                    <w:p w14:paraId="121E9174" w14:textId="77777777" w:rsidR="000A1A79" w:rsidRPr="00A71315" w:rsidRDefault="000A1A79" w:rsidP="00A71315">
                      <w:pPr>
                        <w:pStyle w:val="TS-Bullet1"/>
                        <w:rPr>
                          <w:i/>
                        </w:rPr>
                      </w:pPr>
                      <w:r w:rsidRPr="00A71315">
                        <w:rPr>
                          <w:i/>
                        </w:rPr>
                        <w:t>Resource 2 – Word bank</w:t>
                      </w:r>
                    </w:p>
                    <w:p w14:paraId="39BEC11E" w14:textId="77777777" w:rsidR="000A1A79" w:rsidRPr="00A71315" w:rsidRDefault="000A1A79" w:rsidP="00A71315">
                      <w:pPr>
                        <w:pStyle w:val="TS-Bullet1"/>
                        <w:rPr>
                          <w:i/>
                        </w:rPr>
                      </w:pPr>
                      <w:r w:rsidRPr="00A71315">
                        <w:rPr>
                          <w:i/>
                        </w:rPr>
                        <w:t>Resource 3 – Student reflections</w:t>
                      </w:r>
                    </w:p>
                    <w:p w14:paraId="66037BA8" w14:textId="77777777" w:rsidR="000A1A79" w:rsidRPr="00A71315" w:rsidRDefault="000A1A79" w:rsidP="00A71315">
                      <w:pPr>
                        <w:pStyle w:val="TS-Bullet1"/>
                        <w:rPr>
                          <w:i/>
                        </w:rPr>
                      </w:pPr>
                      <w:r w:rsidRPr="00A71315">
                        <w:rPr>
                          <w:i/>
                        </w:rPr>
                        <w:t>Resource 8 – Procedural text pollution experiment</w:t>
                      </w:r>
                    </w:p>
                    <w:p w14:paraId="0D3634A2" w14:textId="77777777" w:rsidR="000A1A79" w:rsidRPr="00A71315" w:rsidRDefault="000A1A79" w:rsidP="00A71315">
                      <w:pPr>
                        <w:pStyle w:val="TS-Heading4"/>
                      </w:pPr>
                      <w:r w:rsidRPr="00534E5D">
                        <w:t xml:space="preserve">Other </w:t>
                      </w:r>
                      <w:r>
                        <w:t>resources</w:t>
                      </w:r>
                    </w:p>
                    <w:p w14:paraId="738DF04F" w14:textId="77777777" w:rsidR="000A1A79" w:rsidRPr="00A71315" w:rsidRDefault="000A1A79" w:rsidP="00A71315">
                      <w:pPr>
                        <w:pStyle w:val="TS-Bullet1"/>
                      </w:pPr>
                      <w:r w:rsidRPr="00A71315">
                        <w:t xml:space="preserve">Equipment as listed in </w:t>
                      </w:r>
                      <w:r w:rsidRPr="00A71315">
                        <w:rPr>
                          <w:i/>
                        </w:rPr>
                        <w:t>Resource 8 – Procedural text pollution experiment</w:t>
                      </w:r>
                    </w:p>
                  </w:txbxContent>
                </v:textbox>
                <w10:anchorlock/>
              </v:roundrect>
            </w:pict>
          </mc:Fallback>
        </mc:AlternateContent>
      </w:r>
    </w:p>
    <w:p w14:paraId="0160C74A" w14:textId="77777777" w:rsidR="005572A9" w:rsidRPr="0015369B" w:rsidRDefault="005572A9" w:rsidP="0015369B">
      <w:pPr>
        <w:pStyle w:val="TS-5Es"/>
        <w:sectPr w:rsidR="005572A9" w:rsidRPr="0015369B" w:rsidSect="000F0498">
          <w:type w:val="continuous"/>
          <w:pgSz w:w="11906" w:h="16838" w:code="9"/>
          <w:pgMar w:top="1985" w:right="1134" w:bottom="1418" w:left="1134" w:header="709" w:footer="709" w:gutter="0"/>
          <w:cols w:space="708"/>
          <w:titlePg/>
          <w:docGrid w:linePitch="360"/>
        </w:sectPr>
      </w:pPr>
      <w:r w:rsidRPr="0015369B">
        <w:rPr>
          <w:noProof/>
          <w:lang w:eastAsia="en-AU"/>
        </w:rPr>
        <w:lastRenderedPageBreak/>
        <mc:AlternateContent>
          <mc:Choice Requires="wps">
            <w:drawing>
              <wp:inline distT="0" distB="0" distL="0" distR="0" wp14:anchorId="373A9241" wp14:editId="5D099D8E">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B66BD" w14:textId="77777777" w:rsidR="000A1A79" w:rsidRDefault="000A1A79" w:rsidP="005572A9">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8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E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lPzKhN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40B66BD" w14:textId="77777777" w:rsidR="000A1A79" w:rsidRDefault="000A1A79" w:rsidP="005572A9">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54EE3789" wp14:editId="51D572A3">
                <wp:extent cx="1206000" cy="409575"/>
                <wp:effectExtent l="0" t="0" r="13335" b="28575"/>
                <wp:docPr id="63" name="Round Same Side Corner Rectangle 6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1599D" w14:textId="77777777" w:rsidR="000A1A79" w:rsidRDefault="000A1A79" w:rsidP="005572A9">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3" o:spid="_x0000_s108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29i/x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371599D" w14:textId="77777777" w:rsidR="000A1A79" w:rsidRDefault="000A1A79" w:rsidP="005572A9">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049BB853" wp14:editId="64FB0B36">
                <wp:extent cx="1206000" cy="409575"/>
                <wp:effectExtent l="0" t="0" r="13335" b="28575"/>
                <wp:docPr id="1600" name="Round Same Side Corner Rectangle 160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BD242" w14:textId="77777777" w:rsidR="000A1A79" w:rsidRDefault="000A1A79" w:rsidP="005572A9">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00"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Wl3QIAAHU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W9paXdAgAAd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BABD242" w14:textId="77777777" w:rsidR="000A1A79" w:rsidRDefault="000A1A79" w:rsidP="005572A9">
                      <w:pPr>
                        <w:pStyle w:val="Tab-OFF"/>
                      </w:pPr>
                      <w:r>
                        <w:t>Explain</w:t>
                      </w:r>
                    </w:p>
                  </w:txbxContent>
                </v:textbox>
                <w10:anchorlock/>
              </v:shape>
            </w:pict>
          </mc:Fallback>
        </mc:AlternateContent>
      </w:r>
      <w:r w:rsidRPr="0015369B">
        <w:rPr>
          <w:noProof/>
          <w:lang w:eastAsia="en-AU"/>
        </w:rPr>
        <mc:AlternateContent>
          <mc:Choice Requires="wps">
            <w:drawing>
              <wp:inline distT="0" distB="0" distL="0" distR="0" wp14:anchorId="0DEA0644" wp14:editId="397046D7">
                <wp:extent cx="1206000" cy="409575"/>
                <wp:effectExtent l="0" t="0" r="13335" b="28575"/>
                <wp:docPr id="1601" name="Round Same Side Corner Rectangle 160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F670B" w14:textId="77777777" w:rsidR="000A1A79" w:rsidRDefault="000A1A79" w:rsidP="005572A9">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01"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JjJYM/cAgAAL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124F670B" w14:textId="77777777" w:rsidR="000A1A79" w:rsidRDefault="000A1A79" w:rsidP="005572A9">
                      <w:pPr>
                        <w:pStyle w:val="Tab-ON"/>
                      </w:pPr>
                      <w:r>
                        <w:t>Elaborate</w:t>
                      </w:r>
                    </w:p>
                  </w:txbxContent>
                </v:textbox>
                <w10:anchorlock/>
              </v:shape>
            </w:pict>
          </mc:Fallback>
        </mc:AlternateContent>
      </w:r>
      <w:r w:rsidRPr="0015369B">
        <w:rPr>
          <w:noProof/>
          <w:lang w:eastAsia="en-AU"/>
        </w:rPr>
        <mc:AlternateContent>
          <mc:Choice Requires="wps">
            <w:drawing>
              <wp:inline distT="0" distB="0" distL="0" distR="0" wp14:anchorId="035E17ED" wp14:editId="4BC880E4">
                <wp:extent cx="1206000" cy="409575"/>
                <wp:effectExtent l="0" t="0" r="13335" b="28575"/>
                <wp:docPr id="1602" name="Round Same Side Corner Rectangle 160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A745B" w14:textId="77777777" w:rsidR="000A1A79" w:rsidRDefault="000A1A79" w:rsidP="005572A9">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02"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fv3gIAAHU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jwNfv3gIAAHU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A9A745B" w14:textId="77777777" w:rsidR="000A1A79" w:rsidRDefault="000A1A79" w:rsidP="005572A9">
                      <w:pPr>
                        <w:pStyle w:val="Tab-OFF"/>
                      </w:pPr>
                      <w:r>
                        <w:t>Evaluate</w:t>
                      </w:r>
                    </w:p>
                  </w:txbxContent>
                </v:textbox>
                <w10:anchorlock/>
              </v:shape>
            </w:pict>
          </mc:Fallback>
        </mc:AlternateContent>
      </w:r>
    </w:p>
    <w:p w14:paraId="78CA1548" w14:textId="378CBE49" w:rsidR="008A1743" w:rsidRPr="0015369B" w:rsidRDefault="008A1743" w:rsidP="008A1743">
      <w:pPr>
        <w:pStyle w:val="TS-Lesson"/>
      </w:pPr>
      <w:r w:rsidRPr="0015369B">
        <w:rPr>
          <w:b/>
        </w:rPr>
        <w:lastRenderedPageBreak/>
        <w:t>Lesson</w:t>
      </w:r>
      <w:r w:rsidR="00771A2E" w:rsidRPr="0015369B">
        <w:rPr>
          <w:b/>
        </w:rPr>
        <w:t>s</w:t>
      </w:r>
      <w:r w:rsidRPr="0015369B">
        <w:rPr>
          <w:b/>
        </w:rPr>
        <w:t xml:space="preserve"> </w:t>
      </w:r>
      <w:r w:rsidR="00923BF7" w:rsidRPr="0015369B">
        <w:rPr>
          <w:b/>
        </w:rPr>
        <w:t>9</w:t>
      </w:r>
      <w:r w:rsidR="006616FB" w:rsidRPr="0015369B">
        <w:rPr>
          <w:b/>
        </w:rPr>
        <w:t xml:space="preserve"> and </w:t>
      </w:r>
      <w:r w:rsidR="00923BF7" w:rsidRPr="0015369B">
        <w:rPr>
          <w:b/>
        </w:rPr>
        <w:t>10</w:t>
      </w:r>
      <w:r w:rsidRPr="0015369B">
        <w:rPr>
          <w:b/>
        </w:rPr>
        <w:t>:</w:t>
      </w:r>
      <w:r w:rsidRPr="0015369B">
        <w:rPr>
          <w:b/>
        </w:rPr>
        <w:tab/>
      </w:r>
      <w:r w:rsidR="005572A9" w:rsidRPr="0015369B">
        <w:t>What threatens the survival of living</w:t>
      </w:r>
      <w:r w:rsidR="009E5850">
        <w:br/>
        <w:t xml:space="preserve"> </w:t>
      </w:r>
      <w:r w:rsidR="009E5850">
        <w:tab/>
      </w:r>
      <w:r w:rsidR="005572A9" w:rsidRPr="0015369B">
        <w:t xml:space="preserve">things </w:t>
      </w:r>
      <w:r w:rsidR="008E63DB" w:rsidRPr="0015369B">
        <w:t>on</w:t>
      </w:r>
      <w:r w:rsidR="005572A9" w:rsidRPr="0015369B">
        <w:t xml:space="preserve"> the Great Barrier Reef?</w:t>
      </w:r>
    </w:p>
    <w:p w14:paraId="7B9F5C39" w14:textId="77777777" w:rsidR="008A1743" w:rsidRPr="0015369B" w:rsidRDefault="008A1743" w:rsidP="008A1743">
      <w:r w:rsidRPr="0015369B">
        <w:rPr>
          <w:b/>
        </w:rPr>
        <w:lastRenderedPageBreak/>
        <w:t>Duration:</w:t>
      </w:r>
      <w:r w:rsidRPr="0015369B">
        <w:t xml:space="preserve"> </w:t>
      </w:r>
      <w:r w:rsidR="00923BF7" w:rsidRPr="0015369B">
        <w:t>1 h</w:t>
      </w:r>
      <w:r w:rsidR="00C87554" w:rsidRPr="0015369B">
        <w:t>ou</w:t>
      </w:r>
      <w:r w:rsidR="00923BF7" w:rsidRPr="0015369B">
        <w:t>r 40</w:t>
      </w:r>
      <w:r w:rsidRPr="0015369B">
        <w:t xml:space="preserve"> minutes</w:t>
      </w:r>
    </w:p>
    <w:p w14:paraId="2BA1DFD5" w14:textId="77777777" w:rsidR="008A1743" w:rsidRPr="0015369B" w:rsidRDefault="008A1743" w:rsidP="008A1743">
      <w:pPr>
        <w:sectPr w:rsidR="008A1743" w:rsidRPr="0015369B" w:rsidSect="0015369B">
          <w:type w:val="continuous"/>
          <w:pgSz w:w="11906" w:h="16838" w:code="9"/>
          <w:pgMar w:top="1985" w:right="1134" w:bottom="1418" w:left="1134" w:header="709" w:footer="709" w:gutter="0"/>
          <w:cols w:num="2" w:space="708" w:equalWidth="0">
            <w:col w:w="5670" w:space="708"/>
            <w:col w:w="3260"/>
          </w:cols>
          <w:titlePg/>
          <w:docGrid w:linePitch="360"/>
        </w:sectPr>
      </w:pPr>
    </w:p>
    <w:p w14:paraId="7C14C238" w14:textId="77777777" w:rsidR="008A1743" w:rsidRPr="0015369B" w:rsidRDefault="008A1743" w:rsidP="008A1743">
      <w:r w:rsidRPr="0015369B">
        <w:rPr>
          <w:noProof/>
          <w:lang w:eastAsia="en-AU"/>
        </w:rPr>
        <w:lastRenderedPageBreak/>
        <mc:AlternateContent>
          <mc:Choice Requires="wps">
            <w:drawing>
              <wp:inline distT="0" distB="0" distL="0" distR="0" wp14:anchorId="66058198" wp14:editId="24240586">
                <wp:extent cx="6120000" cy="571500"/>
                <wp:effectExtent l="0" t="0" r="14605" b="19685"/>
                <wp:docPr id="173" name="Rounded Rectangle 173"/>
                <wp:cNvGraphicFramePr/>
                <a:graphic xmlns:a="http://schemas.openxmlformats.org/drawingml/2006/main">
                  <a:graphicData uri="http://schemas.microsoft.com/office/word/2010/wordprocessingShape">
                    <wps:wsp>
                      <wps:cNvSpPr/>
                      <wps:spPr>
                        <a:xfrm>
                          <a:off x="0" y="0"/>
                          <a:ext cx="6120000" cy="5715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C5482D" w14:textId="77777777" w:rsidR="000A1A79" w:rsidRPr="00746B45" w:rsidRDefault="000A1A79" w:rsidP="005572A9">
                            <w:pPr>
                              <w:pStyle w:val="TS-Purpose"/>
                              <w:tabs>
                                <w:tab w:val="clear" w:pos="1418"/>
                              </w:tabs>
                              <w:ind w:left="0" w:firstLine="0"/>
                            </w:pPr>
                            <w:r>
                              <w:rPr>
                                <w:b/>
                              </w:rPr>
                              <w:t>Lesson objectives</w:t>
                            </w:r>
                            <w:r>
                              <w:rPr>
                                <w:b/>
                              </w:rPr>
                              <w:br/>
                            </w:r>
                            <w:r w:rsidRPr="00746B45">
                              <w:t>Students will:</w:t>
                            </w:r>
                          </w:p>
                          <w:p w14:paraId="616EBE76" w14:textId="0D79EB7F" w:rsidR="000A1A79" w:rsidRPr="00746B45" w:rsidRDefault="000A1A79" w:rsidP="009E5850">
                            <w:pPr>
                              <w:pStyle w:val="TS-Bullet1"/>
                            </w:pPr>
                            <w:proofErr w:type="gramStart"/>
                            <w:r>
                              <w:t>u</w:t>
                            </w:r>
                            <w:r w:rsidRPr="00746B45">
                              <w:t>nderstand</w:t>
                            </w:r>
                            <w:proofErr w:type="gramEnd"/>
                            <w:r w:rsidRPr="00746B45">
                              <w:t xml:space="preserve"> the effects of </w:t>
                            </w:r>
                            <w:r w:rsidRPr="009E5850">
                              <w:t>threats</w:t>
                            </w:r>
                            <w:r w:rsidRPr="00746B45">
                              <w:t xml:space="preserve"> to living things o</w:t>
                            </w:r>
                            <w:r>
                              <w:t>n the Reef by completing Cause-</w:t>
                            </w:r>
                            <w:r w:rsidRPr="00746B45">
                              <w:t>and-effect charts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id="Rounded Rectangle 173" o:spid="_x0000_s1088" style="width:481.9pt;height:4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" fillcolor="white [3212]" strokecolor="#bfbfbf [2412]" strokeweight="1pt">
                <v:stroke dashstyle="dash" joinstyle="miter"/>
                <v:textbox style="mso-fit-shape-to-text:t">
                  <w:txbxContent>
                    <w:p w14:paraId="2EC5482D" w14:textId="77777777" w:rsidR="000A1A79" w:rsidRPr="00746B45" w:rsidRDefault="000A1A79" w:rsidP="005572A9">
                      <w:pPr>
                        <w:pStyle w:val="TS-Purpose"/>
                        <w:tabs>
                          <w:tab w:val="clear" w:pos="1418"/>
                        </w:tabs>
                        <w:ind w:left="0" w:firstLine="0"/>
                      </w:pPr>
                      <w:r>
                        <w:rPr>
                          <w:b/>
                        </w:rPr>
                        <w:t>Lesson objectives</w:t>
                      </w:r>
                      <w:r>
                        <w:rPr>
                          <w:b/>
                        </w:rPr>
                        <w:br/>
                      </w:r>
                      <w:r w:rsidRPr="00746B45">
                        <w:t>Students will:</w:t>
                      </w:r>
                    </w:p>
                    <w:p w14:paraId="616EBE76" w14:textId="0D79EB7F" w:rsidR="000A1A79" w:rsidRPr="00746B45" w:rsidRDefault="000A1A79" w:rsidP="009E5850">
                      <w:pPr>
                        <w:pStyle w:val="TS-Bullet1"/>
                      </w:pPr>
                      <w:proofErr w:type="gramStart"/>
                      <w:r>
                        <w:t>u</w:t>
                      </w:r>
                      <w:r w:rsidRPr="00746B45">
                        <w:t>nderstand</w:t>
                      </w:r>
                      <w:proofErr w:type="gramEnd"/>
                      <w:r w:rsidRPr="00746B45">
                        <w:t xml:space="preserve"> the effects of </w:t>
                      </w:r>
                      <w:r w:rsidRPr="009E5850">
                        <w:t>threats</w:t>
                      </w:r>
                      <w:r w:rsidRPr="00746B45">
                        <w:t xml:space="preserve"> to living things o</w:t>
                      </w:r>
                      <w:r>
                        <w:t>n the Reef by completing Cause-</w:t>
                      </w:r>
                      <w:r w:rsidRPr="00746B45">
                        <w:t>and-effect charts</w:t>
                      </w:r>
                      <w:r>
                        <w:t>.</w:t>
                      </w:r>
                    </w:p>
                  </w:txbxContent>
                </v:textbox>
                <w10:anchorlock/>
              </v:roundrect>
            </w:pict>
          </mc:Fallback>
        </mc:AlternateContent>
      </w:r>
    </w:p>
    <w:p w14:paraId="436BE85D" w14:textId="77777777" w:rsidR="008A1743" w:rsidRPr="0015369B" w:rsidRDefault="008A1743" w:rsidP="008A1743">
      <w:pPr>
        <w:pStyle w:val="TS-Heading3"/>
      </w:pPr>
      <w:r w:rsidRPr="0015369B">
        <w:t>Suggested learning sequence</w:t>
      </w:r>
    </w:p>
    <w:p w14:paraId="1DBE01BE" w14:textId="77777777" w:rsidR="008A1743" w:rsidRPr="0015369B" w:rsidRDefault="008A1743" w:rsidP="008A1743">
      <w:pPr>
        <w:pStyle w:val="TS-Numberedlist"/>
        <w:numPr>
          <w:ilvl w:val="0"/>
          <w:numId w:val="4"/>
        </w:numPr>
        <w:ind w:left="502"/>
        <w:sectPr w:rsidR="008A1743" w:rsidRPr="0015369B" w:rsidSect="000F0498">
          <w:type w:val="continuous"/>
          <w:pgSz w:w="11906" w:h="16838" w:code="9"/>
          <w:pgMar w:top="1985" w:right="1134" w:bottom="1418" w:left="1134" w:header="709" w:footer="709" w:gutter="0"/>
          <w:cols w:space="708"/>
          <w:titlePg/>
          <w:docGrid w:linePitch="360"/>
        </w:sectPr>
      </w:pPr>
    </w:p>
    <w:p w14:paraId="7723D2AD" w14:textId="14F4AF0A" w:rsidR="00285179" w:rsidRPr="009E5850" w:rsidRDefault="00285179" w:rsidP="009E5850">
      <w:pPr>
        <w:rPr>
          <w:highlight w:val="yellow"/>
        </w:rPr>
      </w:pPr>
      <w:r w:rsidRPr="009E5850">
        <w:rPr>
          <w:b/>
        </w:rPr>
        <w:lastRenderedPageBreak/>
        <w:t>Introduction</w:t>
      </w:r>
      <w:r w:rsidRPr="0015369B">
        <w:t xml:space="preserve"> – </w:t>
      </w:r>
      <w:r w:rsidR="00513811" w:rsidRPr="0015369B">
        <w:t>Games</w:t>
      </w:r>
    </w:p>
    <w:p w14:paraId="345628BD" w14:textId="3F2A2EC6" w:rsidR="008A1743" w:rsidRPr="0015369B" w:rsidRDefault="008A1743" w:rsidP="009E5850">
      <w:pPr>
        <w:pStyle w:val="TS-Numberedlist"/>
        <w:numPr>
          <w:ilvl w:val="0"/>
          <w:numId w:val="30"/>
        </w:numPr>
        <w:ind w:left="567" w:hanging="142"/>
      </w:pPr>
      <w:r w:rsidRPr="0015369B">
        <w:t xml:space="preserve">Explain to students they are going to play a number of games. </w:t>
      </w:r>
      <w:r w:rsidR="00513811" w:rsidRPr="0015369B">
        <w:t xml:space="preserve">(See </w:t>
      </w:r>
      <w:r w:rsidR="00513811" w:rsidRPr="0015369B">
        <w:rPr>
          <w:i/>
        </w:rPr>
        <w:t>Resource 9 – Great Barrier Reef Games</w:t>
      </w:r>
      <w:r w:rsidR="00513811" w:rsidRPr="0015369B">
        <w:t>)</w:t>
      </w:r>
      <w:r w:rsidR="00587E71" w:rsidRPr="0015369B">
        <w:t>.</w:t>
      </w:r>
      <w:r w:rsidR="00513811" w:rsidRPr="0015369B">
        <w:t xml:space="preserve"> </w:t>
      </w:r>
      <w:r w:rsidRPr="0015369B">
        <w:t>These games will encourage students to think about how animals survive on the Great Barrier Reef. Students will need to recall information they have learnt throughout the unit to participate in the games.</w:t>
      </w:r>
    </w:p>
    <w:p w14:paraId="6865B818" w14:textId="77777777" w:rsidR="00513811" w:rsidRPr="0015369B" w:rsidRDefault="00513811" w:rsidP="009E5850">
      <w:r w:rsidRPr="0015369B">
        <w:rPr>
          <w:b/>
        </w:rPr>
        <w:t>Activity</w:t>
      </w:r>
      <w:r w:rsidRPr="009E5850">
        <w:t xml:space="preserve"> – </w:t>
      </w:r>
      <w:r w:rsidRPr="0015369B">
        <w:t>Threats to animals on the Reef</w:t>
      </w:r>
    </w:p>
    <w:p w14:paraId="21545DF7" w14:textId="77777777" w:rsidR="008A1743" w:rsidRPr="0015369B" w:rsidRDefault="008A1743" w:rsidP="008A1743">
      <w:pPr>
        <w:pStyle w:val="TS-Numberedlist"/>
      </w:pPr>
      <w:r w:rsidRPr="0015369B">
        <w:t>After students have played the games, create a list of dangers</w:t>
      </w:r>
      <w:r w:rsidR="008E63DB" w:rsidRPr="0015369B">
        <w:t xml:space="preserve"> or threats</w:t>
      </w:r>
      <w:r w:rsidRPr="0015369B">
        <w:t xml:space="preserve"> to animals on the Great Barrier Reef. This might be done under the headings, ‘natural’ and ‘human’ threats. The list might be for one specific animal or for all animals in general depending on how the class responds</w:t>
      </w:r>
      <w:r w:rsidR="00513811" w:rsidRPr="0015369B">
        <w:t>.</w:t>
      </w:r>
    </w:p>
    <w:p w14:paraId="3CA5A020" w14:textId="58B0B7C1" w:rsidR="00513811" w:rsidRPr="0015369B" w:rsidRDefault="008A1743" w:rsidP="008E63DB">
      <w:pPr>
        <w:pStyle w:val="TS-Numberedlist"/>
      </w:pPr>
      <w:r w:rsidRPr="0015369B">
        <w:t xml:space="preserve">Discuss with students that these threats cause certain things to happen, and then more things happen because of </w:t>
      </w:r>
      <w:r w:rsidR="008E63DB" w:rsidRPr="0015369B">
        <w:t xml:space="preserve">those effects. It does not just stop at one effect but </w:t>
      </w:r>
      <w:r w:rsidR="009E5850">
        <w:t>flows on causing other effects.</w:t>
      </w:r>
    </w:p>
    <w:p w14:paraId="38FCCBD5" w14:textId="4F376528" w:rsidR="00513811" w:rsidRPr="0015369B" w:rsidRDefault="001C0034" w:rsidP="008A1743">
      <w:pPr>
        <w:pStyle w:val="TS-Numberedlist"/>
      </w:pPr>
      <w:r w:rsidRPr="0015369B">
        <w:lastRenderedPageBreak/>
        <w:t>P</w:t>
      </w:r>
      <w:r w:rsidR="008A1743" w:rsidRPr="0015369B">
        <w:t xml:space="preserve">rovide </w:t>
      </w:r>
      <w:r w:rsidRPr="0015369B">
        <w:t>and run through as</w:t>
      </w:r>
      <w:r w:rsidR="009435C1" w:rsidRPr="0015369B">
        <w:t xml:space="preserve"> example of a Cause-and-e</w:t>
      </w:r>
      <w:r w:rsidR="008A1743" w:rsidRPr="0015369B">
        <w:t xml:space="preserve">ffect chart. </w:t>
      </w:r>
      <w:r w:rsidR="00513811" w:rsidRPr="0015369B">
        <w:t xml:space="preserve">(See </w:t>
      </w:r>
      <w:r w:rsidR="00513811" w:rsidRPr="0015369B">
        <w:rPr>
          <w:i/>
        </w:rPr>
        <w:t>Resource 10</w:t>
      </w:r>
      <w:r w:rsidR="009435C1" w:rsidRPr="0015369B">
        <w:rPr>
          <w:i/>
        </w:rPr>
        <w:t xml:space="preserve"> – Cause-and-e</w:t>
      </w:r>
      <w:r w:rsidR="008A1743" w:rsidRPr="0015369B">
        <w:rPr>
          <w:i/>
        </w:rPr>
        <w:t>ffect chart</w:t>
      </w:r>
      <w:r w:rsidR="00513811" w:rsidRPr="0015369B">
        <w:t>)</w:t>
      </w:r>
      <w:r w:rsidR="009E5850">
        <w:t>.</w:t>
      </w:r>
    </w:p>
    <w:p w14:paraId="55248CE9" w14:textId="77777777" w:rsidR="008A1743" w:rsidRPr="0015369B" w:rsidRDefault="00513811" w:rsidP="009E5850">
      <w:pPr>
        <w:pStyle w:val="TS-Numberedlistsubpara"/>
      </w:pPr>
      <w:r w:rsidRPr="0015369B">
        <w:rPr>
          <w:b/>
        </w:rPr>
        <w:t>Note:</w:t>
      </w:r>
      <w:r w:rsidRPr="0015369B">
        <w:t xml:space="preserve"> </w:t>
      </w:r>
      <w:r w:rsidR="008A1743" w:rsidRPr="0015369B">
        <w:t xml:space="preserve">Two examples of charts are provided to expose students to a range of texts. </w:t>
      </w:r>
      <w:r w:rsidR="008E63DB" w:rsidRPr="0015369B">
        <w:t>You</w:t>
      </w:r>
      <w:r w:rsidR="008A1743" w:rsidRPr="0015369B">
        <w:t xml:space="preserve"> may choose to use just one, or discuss how both examples can be used to represent causes and effects.</w:t>
      </w:r>
    </w:p>
    <w:p w14:paraId="763E9B03" w14:textId="77777777" w:rsidR="008A1743" w:rsidRPr="0015369B" w:rsidRDefault="001C0034" w:rsidP="008A1743">
      <w:pPr>
        <w:pStyle w:val="TS-Numberedlist"/>
      </w:pPr>
      <w:r w:rsidRPr="0015369B">
        <w:t>Using one of the threats the students have identified, c</w:t>
      </w:r>
      <w:r w:rsidR="009435C1" w:rsidRPr="0015369B">
        <w:t>reate a Cause-and-e</w:t>
      </w:r>
      <w:r w:rsidR="008A1743" w:rsidRPr="0015369B">
        <w:t xml:space="preserve">ffect chart </w:t>
      </w:r>
      <w:r w:rsidR="00513811" w:rsidRPr="0015369B">
        <w:t xml:space="preserve">together as a </w:t>
      </w:r>
      <w:r w:rsidR="008A1743" w:rsidRPr="0015369B">
        <w:t xml:space="preserve">class. </w:t>
      </w:r>
    </w:p>
    <w:p w14:paraId="5ACDB028" w14:textId="77777777" w:rsidR="008A1743" w:rsidRPr="0015369B" w:rsidRDefault="008A1743" w:rsidP="008A1743">
      <w:pPr>
        <w:pStyle w:val="TS-Numberedlist"/>
      </w:pPr>
      <w:r w:rsidRPr="0015369B">
        <w:t xml:space="preserve">Ask students to </w:t>
      </w:r>
      <w:r w:rsidR="00513811" w:rsidRPr="0015369B">
        <w:t xml:space="preserve">choose a different threat identified and to </w:t>
      </w:r>
      <w:r w:rsidR="009435C1" w:rsidRPr="0015369B">
        <w:t>do their own Cause-and-e</w:t>
      </w:r>
      <w:r w:rsidRPr="0015369B">
        <w:t>ffect chart.</w:t>
      </w:r>
    </w:p>
    <w:p w14:paraId="1FEBE84B" w14:textId="77777777" w:rsidR="008A1743" w:rsidRPr="0015369B" w:rsidRDefault="008A1743" w:rsidP="008A1743">
      <w:pPr>
        <w:pStyle w:val="TS-Numberedlist"/>
      </w:pPr>
      <w:r w:rsidRPr="0015369B">
        <w:t>Share and d</w:t>
      </w:r>
      <w:r w:rsidR="009435C1" w:rsidRPr="0015369B">
        <w:t xml:space="preserve">iscuss the </w:t>
      </w:r>
      <w:proofErr w:type="gramStart"/>
      <w:r w:rsidR="009435C1" w:rsidRPr="0015369B">
        <w:t>students</w:t>
      </w:r>
      <w:proofErr w:type="gramEnd"/>
      <w:r w:rsidR="009435C1" w:rsidRPr="0015369B">
        <w:t>’ Cause-and-e</w:t>
      </w:r>
      <w:r w:rsidRPr="0015369B">
        <w:t>ffect charts.</w:t>
      </w:r>
    </w:p>
    <w:p w14:paraId="383B3F17" w14:textId="77777777" w:rsidR="00513811" w:rsidRPr="0015369B" w:rsidRDefault="00513811" w:rsidP="00513811">
      <w:pPr>
        <w:pStyle w:val="TS-Numberedlist"/>
      </w:pPr>
      <w:r w:rsidRPr="0015369B">
        <w:t xml:space="preserve">Add new words to the word wall (See </w:t>
      </w:r>
      <w:r w:rsidRPr="0015369B">
        <w:rPr>
          <w:i/>
        </w:rPr>
        <w:t>Resource 2 – Word bank</w:t>
      </w:r>
      <w:r w:rsidRPr="0015369B">
        <w:t xml:space="preserve"> for examples of vocabulary).</w:t>
      </w:r>
    </w:p>
    <w:p w14:paraId="38778073" w14:textId="77777777" w:rsidR="00513811" w:rsidRPr="0015369B" w:rsidRDefault="00513811" w:rsidP="00513811">
      <w:pPr>
        <w:pStyle w:val="TS-Numberedlist"/>
      </w:pPr>
      <w:r w:rsidRPr="0015369B">
        <w:t xml:space="preserve">Students add their learning and reflections to their science journal (See </w:t>
      </w:r>
      <w:r w:rsidRPr="0015369B">
        <w:rPr>
          <w:i/>
        </w:rPr>
        <w:t>Resource 3 – Student reflections</w:t>
      </w:r>
      <w:r w:rsidRPr="0015369B">
        <w:t xml:space="preserve"> for </w:t>
      </w:r>
      <w:r w:rsidR="008E63DB" w:rsidRPr="0015369B">
        <w:t xml:space="preserve">sentence starters you can use to guide student reflections). </w:t>
      </w:r>
    </w:p>
    <w:p w14:paraId="09B2AF72" w14:textId="77777777" w:rsidR="008E63DB" w:rsidRPr="0015369B" w:rsidRDefault="008E63DB" w:rsidP="008E63DB">
      <w:pPr>
        <w:pStyle w:val="TS-Numberedlist"/>
        <w:numPr>
          <w:ilvl w:val="0"/>
          <w:numId w:val="0"/>
        </w:numPr>
        <w:ind w:left="785" w:hanging="360"/>
      </w:pPr>
    </w:p>
    <w:p w14:paraId="27015632" w14:textId="77777777" w:rsidR="008E63DB" w:rsidRPr="0015369B" w:rsidRDefault="008E63DB" w:rsidP="008E63DB">
      <w:pPr>
        <w:pStyle w:val="TS-Numberedlist"/>
        <w:numPr>
          <w:ilvl w:val="0"/>
          <w:numId w:val="0"/>
        </w:numPr>
        <w:ind w:left="785" w:hanging="360"/>
        <w:sectPr w:rsidR="008E63DB" w:rsidRPr="0015369B" w:rsidSect="000F0498">
          <w:type w:val="continuous"/>
          <w:pgSz w:w="11906" w:h="16838" w:code="9"/>
          <w:pgMar w:top="1985" w:right="1134" w:bottom="1418" w:left="1134" w:header="709" w:footer="709" w:gutter="0"/>
          <w:cols w:num="2" w:space="708"/>
          <w:titlePg/>
          <w:docGrid w:linePitch="360"/>
        </w:sectPr>
      </w:pPr>
    </w:p>
    <w:p w14:paraId="79549553" w14:textId="77777777" w:rsidR="00513811" w:rsidRPr="0015369B" w:rsidRDefault="00513811" w:rsidP="008A1743"/>
    <w:p w14:paraId="3CF19733" w14:textId="77777777" w:rsidR="008A1743" w:rsidRPr="009E5850" w:rsidRDefault="008A1743" w:rsidP="009E5850">
      <w:pPr>
        <w:pStyle w:val="TS-Heading3"/>
      </w:pPr>
      <w:r w:rsidRPr="0015369B">
        <w:lastRenderedPageBreak/>
        <w:t>Opportunities to monitor student learning</w:t>
      </w:r>
    </w:p>
    <w:p w14:paraId="1B4257B8" w14:textId="77777777" w:rsidR="008A1743" w:rsidRPr="0015369B" w:rsidRDefault="008A1743" w:rsidP="008A1743">
      <w:r w:rsidRPr="0015369B">
        <w:rPr>
          <w:noProof/>
          <w:lang w:eastAsia="en-AU"/>
        </w:rPr>
        <mc:AlternateContent>
          <mc:Choice Requires="wps">
            <w:drawing>
              <wp:inline distT="0" distB="0" distL="0" distR="0" wp14:anchorId="2C6A009F" wp14:editId="2287E6E3">
                <wp:extent cx="6120000" cy="1057275"/>
                <wp:effectExtent l="0" t="0" r="14605" b="28575"/>
                <wp:docPr id="174" name="Rounded Rectangle 174"/>
                <wp:cNvGraphicFramePr/>
                <a:graphic xmlns:a="http://schemas.openxmlformats.org/drawingml/2006/main">
                  <a:graphicData uri="http://schemas.microsoft.com/office/word/2010/wordprocessingShape">
                    <wps:wsp>
                      <wps:cNvSpPr/>
                      <wps:spPr>
                        <a:xfrm>
                          <a:off x="0" y="0"/>
                          <a:ext cx="6120000" cy="10572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314807" w14:textId="1B3096DC" w:rsidR="000A1A79" w:rsidRPr="009E5850" w:rsidRDefault="000A1A79" w:rsidP="009E5850">
                            <w:pPr>
                              <w:pStyle w:val="TS-BubbleNormal"/>
                              <w:rPr>
                                <w:b/>
                              </w:rPr>
                            </w:pPr>
                            <w:r w:rsidRPr="009E5850">
                              <w:rPr>
                                <w:b/>
                              </w:rPr>
                              <w:t>Formative assessment opportunities:</w:t>
                            </w:r>
                          </w:p>
                          <w:p w14:paraId="40A4EC24" w14:textId="66BEFFC8" w:rsidR="000A1A79" w:rsidRDefault="000A1A79" w:rsidP="009E5850">
                            <w:pPr>
                              <w:pStyle w:val="TS-BubbleNormal"/>
                            </w:pPr>
                            <w:r>
                              <w:t xml:space="preserve">Use Cause-and-effect charts to assess students’ </w:t>
                            </w:r>
                            <w:r w:rsidRPr="00B945FE">
                              <w:t>science knowledge</w:t>
                            </w:r>
                            <w:r>
                              <w:t xml:space="preserve"> and how it helps people understand the effect of their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74" o:spid="_x0000_s1089" style="width:481.9pt;height:83.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" fillcolor="white [3212]" strokecolor="#bfbfbf [2412]" strokeweight="1pt">
                <v:stroke dashstyle="dash" joinstyle="miter"/>
                <v:textbox>
                  <w:txbxContent>
                    <w:p w14:paraId="1F314807" w14:textId="1B3096DC" w:rsidR="000A1A79" w:rsidRPr="009E5850" w:rsidRDefault="000A1A79" w:rsidP="009E5850">
                      <w:pPr>
                        <w:pStyle w:val="TS-BubbleNormal"/>
                        <w:rPr>
                          <w:b/>
                        </w:rPr>
                      </w:pPr>
                      <w:r w:rsidRPr="009E5850">
                        <w:rPr>
                          <w:b/>
                        </w:rPr>
                        <w:t>Formative assessment opportunities:</w:t>
                      </w:r>
                    </w:p>
                    <w:p w14:paraId="40A4EC24" w14:textId="66BEFFC8" w:rsidR="000A1A79" w:rsidRDefault="000A1A79" w:rsidP="009E5850">
                      <w:pPr>
                        <w:pStyle w:val="TS-BubbleNormal"/>
                      </w:pPr>
                      <w:r>
                        <w:t xml:space="preserve">Use Cause-and-effect charts to assess students’ </w:t>
                      </w:r>
                      <w:r w:rsidRPr="00B945FE">
                        <w:t>science knowledge</w:t>
                      </w:r>
                      <w:r>
                        <w:t xml:space="preserve"> and how it helps people understand the effect of their actions.</w:t>
                      </w:r>
                    </w:p>
                  </w:txbxContent>
                </v:textbox>
                <w10:anchorlock/>
              </v:roundrect>
            </w:pict>
          </mc:Fallback>
        </mc:AlternateContent>
      </w:r>
    </w:p>
    <w:p w14:paraId="41FC0416" w14:textId="77777777" w:rsidR="008A1743" w:rsidRPr="0015369B" w:rsidRDefault="008A1743" w:rsidP="009E5850">
      <w:pPr>
        <w:pStyle w:val="TS-Heading3"/>
      </w:pPr>
      <w:r w:rsidRPr="0015369B">
        <w:t>Resources</w:t>
      </w:r>
    </w:p>
    <w:p w14:paraId="7C3585F9" w14:textId="77777777" w:rsidR="008A1743" w:rsidRPr="0015369B" w:rsidRDefault="008A1743" w:rsidP="008A1743">
      <w:r w:rsidRPr="0015369B">
        <w:rPr>
          <w:noProof/>
          <w:lang w:eastAsia="en-AU"/>
        </w:rPr>
        <mc:AlternateContent>
          <mc:Choice Requires="wps">
            <w:drawing>
              <wp:inline distT="0" distB="0" distL="0" distR="0" wp14:anchorId="0653ED2E" wp14:editId="44C4469A">
                <wp:extent cx="6119495" cy="2676525"/>
                <wp:effectExtent l="0" t="0" r="14605" b="28575"/>
                <wp:docPr id="175" name="Rounded Rectangle 175"/>
                <wp:cNvGraphicFramePr/>
                <a:graphic xmlns:a="http://schemas.openxmlformats.org/drawingml/2006/main">
                  <a:graphicData uri="http://schemas.microsoft.com/office/word/2010/wordprocessingShape">
                    <wps:wsp>
                      <wps:cNvSpPr/>
                      <wps:spPr>
                        <a:xfrm>
                          <a:off x="0" y="0"/>
                          <a:ext cx="6119495" cy="2676525"/>
                        </a:xfrm>
                        <a:prstGeom prst="roundRect">
                          <a:avLst>
                            <a:gd name="adj" fmla="val 974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7629C9" w14:textId="74073B5C" w:rsidR="000A1A79" w:rsidRPr="009E5850" w:rsidRDefault="000A1A79" w:rsidP="009E5850">
                            <w:pPr>
                              <w:pStyle w:val="TS-Heading4"/>
                            </w:pPr>
                            <w:r>
                              <w:t>Useful web links</w:t>
                            </w:r>
                          </w:p>
                          <w:p w14:paraId="27FE0314" w14:textId="06B23476" w:rsidR="000A1A79" w:rsidRPr="009E5850" w:rsidRDefault="000A1A79" w:rsidP="009E5850">
                            <w:pPr>
                              <w:pStyle w:val="TS-Bullet1"/>
                            </w:pPr>
                            <w:r w:rsidRPr="009E5850">
                              <w:t xml:space="preserve">A video discussing threats to the reef can be found at </w:t>
                            </w:r>
                            <w:r w:rsidRPr="009E5850">
                              <w:br/>
                            </w:r>
                            <w:hyperlink r:id="rId88" w:history="1">
                              <w:r w:rsidRPr="009E5850">
                                <w:rPr>
                                  <w:rStyle w:val="Hyperlink"/>
                                </w:rPr>
                                <w:t>http://www.abc.net.au/btn/story/s3603113.htm</w:t>
                              </w:r>
                            </w:hyperlink>
                          </w:p>
                          <w:p w14:paraId="7080093A" w14:textId="77777777" w:rsidR="000A1A79" w:rsidRPr="00534E5D" w:rsidRDefault="000A1A79" w:rsidP="009E5850">
                            <w:pPr>
                              <w:pStyle w:val="TS-Heading4"/>
                            </w:pPr>
                            <w:r>
                              <w:t>Printable resources</w:t>
                            </w:r>
                          </w:p>
                          <w:p w14:paraId="7AEEE795" w14:textId="77777777" w:rsidR="000A1A79" w:rsidRPr="009E5850" w:rsidRDefault="000A1A79" w:rsidP="009E5850">
                            <w:pPr>
                              <w:pStyle w:val="TS-Bullet1"/>
                              <w:rPr>
                                <w:i/>
                              </w:rPr>
                            </w:pPr>
                            <w:r w:rsidRPr="009E5850">
                              <w:rPr>
                                <w:i/>
                              </w:rPr>
                              <w:t>Resource 2 – Word bank</w:t>
                            </w:r>
                          </w:p>
                          <w:p w14:paraId="3A374686" w14:textId="77777777" w:rsidR="000A1A79" w:rsidRPr="009E5850" w:rsidRDefault="000A1A79" w:rsidP="009E5850">
                            <w:pPr>
                              <w:pStyle w:val="TS-Bullet1"/>
                              <w:rPr>
                                <w:i/>
                              </w:rPr>
                            </w:pPr>
                            <w:r w:rsidRPr="009E5850">
                              <w:rPr>
                                <w:i/>
                              </w:rPr>
                              <w:t>Resource 3 – Student reflections</w:t>
                            </w:r>
                          </w:p>
                          <w:p w14:paraId="75996535" w14:textId="38D55F4F" w:rsidR="000A1A79" w:rsidRPr="009E5850" w:rsidRDefault="000A1A79" w:rsidP="009E5850">
                            <w:pPr>
                              <w:pStyle w:val="TS-Bullet1"/>
                              <w:rPr>
                                <w:i/>
                              </w:rPr>
                            </w:pPr>
                            <w:r w:rsidRPr="009E5850">
                              <w:rPr>
                                <w:i/>
                              </w:rPr>
                              <w:t>Resource 9</w:t>
                            </w:r>
                            <w:r>
                              <w:rPr>
                                <w:i/>
                              </w:rPr>
                              <w:t xml:space="preserve"> </w:t>
                            </w:r>
                            <w:r w:rsidRPr="009E5850">
                              <w:rPr>
                                <w:i/>
                              </w:rPr>
                              <w:t>– Great barrier reef games</w:t>
                            </w:r>
                          </w:p>
                          <w:p w14:paraId="18CC9CFD" w14:textId="77777777" w:rsidR="000A1A79" w:rsidRPr="009E5850" w:rsidRDefault="000A1A79" w:rsidP="009E5850">
                            <w:pPr>
                              <w:pStyle w:val="TS-Bullet1"/>
                              <w:rPr>
                                <w:i/>
                              </w:rPr>
                            </w:pPr>
                            <w:r w:rsidRPr="009E5850">
                              <w:rPr>
                                <w:i/>
                              </w:rPr>
                              <w:t>Resource 10 – Cause- and-effect chart 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75" o:spid="_x0000_s1090" style="width:481.85pt;height:210.75pt;visibility:visible;mso-wrap-style:square;mso-left-percent:-10001;mso-top-percent:-10001;mso-position-horizontal:absolute;mso-position-horizontal-relative:char;mso-position-vertical:absolute;mso-position-vertical-relative:line;mso-left-percent:-10001;mso-top-percent:-10001;v-text-anchor:top" arcsize="6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" fillcolor="white [3212]" strokecolor="#bfbfbf [2412]" strokeweight="1pt">
                <v:stroke dashstyle="dash" joinstyle="miter"/>
                <v:textbox>
                  <w:txbxContent>
                    <w:p w14:paraId="3C7629C9" w14:textId="74073B5C" w:rsidR="000A1A79" w:rsidRPr="009E5850" w:rsidRDefault="000A1A79" w:rsidP="009E5850">
                      <w:pPr>
                        <w:pStyle w:val="TS-Heading4"/>
                      </w:pPr>
                      <w:r>
                        <w:t>Useful web links</w:t>
                      </w:r>
                    </w:p>
                    <w:p w14:paraId="27FE0314" w14:textId="06B23476" w:rsidR="000A1A79" w:rsidRPr="009E5850" w:rsidRDefault="000A1A79" w:rsidP="009E5850">
                      <w:pPr>
                        <w:pStyle w:val="TS-Bullet1"/>
                      </w:pPr>
                      <w:r w:rsidRPr="009E5850">
                        <w:t xml:space="preserve">A video discussing threats to the reef can be found at </w:t>
                      </w:r>
                      <w:r w:rsidRPr="009E5850">
                        <w:br/>
                      </w:r>
                      <w:hyperlink r:id="rId89" w:history="1">
                        <w:r w:rsidRPr="009E5850">
                          <w:rPr>
                            <w:rStyle w:val="Hyperlink"/>
                          </w:rPr>
                          <w:t>http://www.abc.net.au/btn/story/s3603113.htm</w:t>
                        </w:r>
                      </w:hyperlink>
                    </w:p>
                    <w:p w14:paraId="7080093A" w14:textId="77777777" w:rsidR="000A1A79" w:rsidRPr="00534E5D" w:rsidRDefault="000A1A79" w:rsidP="009E5850">
                      <w:pPr>
                        <w:pStyle w:val="TS-Heading4"/>
                      </w:pPr>
                      <w:r>
                        <w:t>Printable resources</w:t>
                      </w:r>
                    </w:p>
                    <w:p w14:paraId="7AEEE795" w14:textId="77777777" w:rsidR="000A1A79" w:rsidRPr="009E5850" w:rsidRDefault="000A1A79" w:rsidP="009E5850">
                      <w:pPr>
                        <w:pStyle w:val="TS-Bullet1"/>
                        <w:rPr>
                          <w:i/>
                        </w:rPr>
                      </w:pPr>
                      <w:r w:rsidRPr="009E5850">
                        <w:rPr>
                          <w:i/>
                        </w:rPr>
                        <w:t>Resource 2 – Word bank</w:t>
                      </w:r>
                    </w:p>
                    <w:p w14:paraId="3A374686" w14:textId="77777777" w:rsidR="000A1A79" w:rsidRPr="009E5850" w:rsidRDefault="000A1A79" w:rsidP="009E5850">
                      <w:pPr>
                        <w:pStyle w:val="TS-Bullet1"/>
                        <w:rPr>
                          <w:i/>
                        </w:rPr>
                      </w:pPr>
                      <w:r w:rsidRPr="009E5850">
                        <w:rPr>
                          <w:i/>
                        </w:rPr>
                        <w:t>Resource 3 – Student reflections</w:t>
                      </w:r>
                    </w:p>
                    <w:p w14:paraId="75996535" w14:textId="38D55F4F" w:rsidR="000A1A79" w:rsidRPr="009E5850" w:rsidRDefault="000A1A79" w:rsidP="009E5850">
                      <w:pPr>
                        <w:pStyle w:val="TS-Bullet1"/>
                        <w:rPr>
                          <w:i/>
                        </w:rPr>
                      </w:pPr>
                      <w:r w:rsidRPr="009E5850">
                        <w:rPr>
                          <w:i/>
                        </w:rPr>
                        <w:t>Resource 9</w:t>
                      </w:r>
                      <w:r>
                        <w:rPr>
                          <w:i/>
                        </w:rPr>
                        <w:t xml:space="preserve"> </w:t>
                      </w:r>
                      <w:r w:rsidRPr="009E5850">
                        <w:rPr>
                          <w:i/>
                        </w:rPr>
                        <w:t>– Great barrier reef games</w:t>
                      </w:r>
                    </w:p>
                    <w:p w14:paraId="18CC9CFD" w14:textId="77777777" w:rsidR="000A1A79" w:rsidRPr="009E5850" w:rsidRDefault="000A1A79" w:rsidP="009E5850">
                      <w:pPr>
                        <w:pStyle w:val="TS-Bullet1"/>
                        <w:rPr>
                          <w:i/>
                        </w:rPr>
                      </w:pPr>
                      <w:r w:rsidRPr="009E5850">
                        <w:rPr>
                          <w:i/>
                        </w:rPr>
                        <w:t>Resource 10 – Cause- and-effect chart 1 and 2</w:t>
                      </w:r>
                    </w:p>
                  </w:txbxContent>
                </v:textbox>
                <w10:anchorlock/>
              </v:roundrect>
            </w:pict>
          </mc:Fallback>
        </mc:AlternateContent>
      </w:r>
    </w:p>
    <w:p w14:paraId="1FC13335" w14:textId="77777777" w:rsidR="00513811" w:rsidRPr="0015369B" w:rsidRDefault="00513811" w:rsidP="0015369B">
      <w:pPr>
        <w:pStyle w:val="TS-5Es"/>
      </w:pPr>
      <w:r w:rsidRPr="0015369B">
        <w:rPr>
          <w:noProof/>
          <w:lang w:eastAsia="en-AU"/>
        </w:rPr>
        <w:lastRenderedPageBreak/>
        <mc:AlternateContent>
          <mc:Choice Requires="wps">
            <w:drawing>
              <wp:inline distT="0" distB="0" distL="0" distR="0" wp14:anchorId="18B1E65B" wp14:editId="7BDEF65D">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0C503" w14:textId="77777777" w:rsidR="000A1A79" w:rsidRDefault="000A1A79" w:rsidP="0051381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9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Qf3AIAAG8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B8pEH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F50C503" w14:textId="77777777" w:rsidR="000A1A79" w:rsidRDefault="000A1A79" w:rsidP="00513811">
                      <w:pPr>
                        <w:pStyle w:val="Tab-OFF"/>
                      </w:pPr>
                      <w:r>
                        <w:t>Engage</w:t>
                      </w:r>
                    </w:p>
                  </w:txbxContent>
                </v:textbox>
                <w10:anchorlock/>
              </v:shape>
            </w:pict>
          </mc:Fallback>
        </mc:AlternateContent>
      </w:r>
      <w:r w:rsidRPr="0015369B">
        <w:rPr>
          <w:noProof/>
          <w:lang w:eastAsia="en-AU"/>
        </w:rPr>
        <mc:AlternateContent>
          <mc:Choice Requires="wps">
            <w:drawing>
              <wp:inline distT="0" distB="0" distL="0" distR="0" wp14:anchorId="339E4EAA" wp14:editId="5B3C936B">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A959D" w14:textId="77777777" w:rsidR="000A1A79" w:rsidRDefault="000A1A79" w:rsidP="0051381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9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Qrt5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F4A959D" w14:textId="77777777" w:rsidR="000A1A79" w:rsidRDefault="000A1A79" w:rsidP="00513811">
                      <w:pPr>
                        <w:pStyle w:val="Tab-OFF"/>
                      </w:pPr>
                      <w:r>
                        <w:t>Explore</w:t>
                      </w:r>
                    </w:p>
                  </w:txbxContent>
                </v:textbox>
                <w10:anchorlock/>
              </v:shape>
            </w:pict>
          </mc:Fallback>
        </mc:AlternateContent>
      </w:r>
      <w:r w:rsidRPr="0015369B">
        <w:rPr>
          <w:noProof/>
          <w:lang w:eastAsia="en-AU"/>
        </w:rPr>
        <mc:AlternateContent>
          <mc:Choice Requires="wps">
            <w:drawing>
              <wp:inline distT="0" distB="0" distL="0" distR="0" wp14:anchorId="3DF04A89" wp14:editId="46683B5E">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135E9" w14:textId="77777777" w:rsidR="000A1A79" w:rsidRDefault="000A1A79" w:rsidP="00513811">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9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SM3AIAAG8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Mp+Uj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DE135E9" w14:textId="77777777" w:rsidR="000A1A79" w:rsidRDefault="000A1A79" w:rsidP="00513811">
                      <w:pPr>
                        <w:pStyle w:val="Tab-OFF"/>
                      </w:pPr>
                      <w:r>
                        <w:t>Explain</w:t>
                      </w:r>
                    </w:p>
                  </w:txbxContent>
                </v:textbox>
                <w10:anchorlock/>
              </v:shape>
            </w:pict>
          </mc:Fallback>
        </mc:AlternateContent>
      </w:r>
      <w:r w:rsidRPr="0015369B">
        <w:rPr>
          <w:noProof/>
          <w:lang w:eastAsia="en-AU"/>
        </w:rPr>
        <mc:AlternateContent>
          <mc:Choice Requires="wps">
            <w:drawing>
              <wp:inline distT="0" distB="0" distL="0" distR="0" wp14:anchorId="27BA5792" wp14:editId="32BE4E63">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2EAEF" w14:textId="77777777" w:rsidR="000A1A79" w:rsidRDefault="000A1A79" w:rsidP="00513811">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9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V29R49kCAABv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312EAEF" w14:textId="77777777" w:rsidR="000A1A79" w:rsidRDefault="000A1A79" w:rsidP="00513811">
                      <w:pPr>
                        <w:pStyle w:val="Tab-OFF"/>
                      </w:pPr>
                      <w:r>
                        <w:t>Elaborate</w:t>
                      </w:r>
                    </w:p>
                  </w:txbxContent>
                </v:textbox>
                <w10:anchorlock/>
              </v:shape>
            </w:pict>
          </mc:Fallback>
        </mc:AlternateContent>
      </w:r>
      <w:r w:rsidRPr="0015369B">
        <w:rPr>
          <w:noProof/>
          <w:lang w:eastAsia="en-AU"/>
        </w:rPr>
        <mc:AlternateContent>
          <mc:Choice Requires="wps">
            <w:drawing>
              <wp:inline distT="0" distB="0" distL="0" distR="0" wp14:anchorId="49D1F758" wp14:editId="5F6195D0">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426B9" w14:textId="77777777" w:rsidR="000A1A79" w:rsidRDefault="000A1A79" w:rsidP="00513811">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9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8F426B9" w14:textId="77777777" w:rsidR="000A1A79" w:rsidRDefault="000A1A79" w:rsidP="00513811">
                      <w:pPr>
                        <w:pStyle w:val="Tab-ON"/>
                      </w:pPr>
                      <w:r>
                        <w:t>Evaluate</w:t>
                      </w:r>
                    </w:p>
                  </w:txbxContent>
                </v:textbox>
                <w10:anchorlock/>
              </v:shape>
            </w:pict>
          </mc:Fallback>
        </mc:AlternateContent>
      </w:r>
    </w:p>
    <w:p w14:paraId="51D62B0E" w14:textId="77777777" w:rsidR="00513811" w:rsidRPr="0015369B" w:rsidRDefault="00513811" w:rsidP="00513811">
      <w:pPr>
        <w:sectPr w:rsidR="00513811" w:rsidRPr="0015369B" w:rsidSect="000F0498">
          <w:type w:val="continuous"/>
          <w:pgSz w:w="11906" w:h="16838" w:code="9"/>
          <w:pgMar w:top="1985" w:right="1134" w:bottom="1418" w:left="1134" w:header="709" w:footer="709" w:gutter="0"/>
          <w:cols w:space="708"/>
          <w:titlePg/>
          <w:docGrid w:linePitch="360"/>
        </w:sectPr>
      </w:pPr>
    </w:p>
    <w:p w14:paraId="203E97C6" w14:textId="77777777" w:rsidR="00513811" w:rsidRPr="0015369B" w:rsidRDefault="00513811" w:rsidP="00513811">
      <w:pPr>
        <w:pStyle w:val="TS-Lesson"/>
      </w:pPr>
      <w:r w:rsidRPr="0015369B">
        <w:rPr>
          <w:b/>
        </w:rPr>
        <w:lastRenderedPageBreak/>
        <w:t>Lesson</w:t>
      </w:r>
      <w:r w:rsidR="00C84114" w:rsidRPr="0015369B">
        <w:rPr>
          <w:b/>
        </w:rPr>
        <w:t>s</w:t>
      </w:r>
      <w:r w:rsidRPr="0015369B">
        <w:rPr>
          <w:b/>
        </w:rPr>
        <w:t xml:space="preserve"> 11 - 13:</w:t>
      </w:r>
      <w:r w:rsidRPr="0015369B">
        <w:rPr>
          <w:b/>
        </w:rPr>
        <w:tab/>
      </w:r>
      <w:r w:rsidRPr="0015369B">
        <w:t>Reflections and</w:t>
      </w:r>
      <w:r w:rsidRPr="0015369B">
        <w:rPr>
          <w:b/>
        </w:rPr>
        <w:t xml:space="preserve"> </w:t>
      </w:r>
      <w:r w:rsidR="001569DC" w:rsidRPr="0015369B">
        <w:t>a</w:t>
      </w:r>
      <w:r w:rsidRPr="0015369B">
        <w:t xml:space="preserve">ssessment task </w:t>
      </w:r>
    </w:p>
    <w:p w14:paraId="1C5138AF" w14:textId="77777777" w:rsidR="00513811" w:rsidRPr="0015369B" w:rsidRDefault="00513811" w:rsidP="00513811">
      <w:r w:rsidRPr="0015369B">
        <w:rPr>
          <w:b/>
        </w:rPr>
        <w:lastRenderedPageBreak/>
        <w:t>Duration:</w:t>
      </w:r>
      <w:r w:rsidRPr="0015369B">
        <w:t xml:space="preserve"> 2</w:t>
      </w:r>
      <w:r w:rsidR="00C84114" w:rsidRPr="0015369B">
        <w:t xml:space="preserve"> hours 30 minutes</w:t>
      </w:r>
      <w:r w:rsidRPr="0015369B">
        <w:t xml:space="preserve"> </w:t>
      </w:r>
    </w:p>
    <w:p w14:paraId="72F85C6D" w14:textId="77777777" w:rsidR="00513811" w:rsidRPr="0015369B" w:rsidRDefault="00513811" w:rsidP="00513811">
      <w:pPr>
        <w:sectPr w:rsidR="00513811" w:rsidRPr="0015369B" w:rsidSect="0015369B">
          <w:type w:val="continuous"/>
          <w:pgSz w:w="11906" w:h="16838" w:code="9"/>
          <w:pgMar w:top="1985" w:right="1134" w:bottom="1418" w:left="1134" w:header="709" w:footer="709" w:gutter="0"/>
          <w:cols w:num="2" w:space="708" w:equalWidth="0">
            <w:col w:w="5670" w:space="708"/>
            <w:col w:w="3260"/>
          </w:cols>
          <w:titlePg/>
          <w:docGrid w:linePitch="360"/>
        </w:sectPr>
      </w:pPr>
    </w:p>
    <w:p w14:paraId="3CFEAD0C" w14:textId="77777777" w:rsidR="00513811" w:rsidRPr="0015369B" w:rsidRDefault="00513811" w:rsidP="00513811"/>
    <w:p w14:paraId="15B73BDD" w14:textId="4F0EBDC2" w:rsidR="00513811" w:rsidRPr="0015369B" w:rsidRDefault="00513811" w:rsidP="00420BD9">
      <w:pPr>
        <w:pStyle w:val="TS-Heading3"/>
      </w:pPr>
      <w:r w:rsidRPr="0015369B">
        <w:t>Suggested learning sequence</w:t>
      </w:r>
    </w:p>
    <w:p w14:paraId="31803838" w14:textId="77777777" w:rsidR="008A1743" w:rsidRPr="0015369B" w:rsidRDefault="008A1743" w:rsidP="008A1743">
      <w:pPr>
        <w:sectPr w:rsidR="008A1743" w:rsidRPr="0015369B" w:rsidSect="00420BD9">
          <w:type w:val="continuous"/>
          <w:pgSz w:w="11906" w:h="16838" w:code="9"/>
          <w:pgMar w:top="1985" w:right="1134" w:bottom="1418" w:left="1134" w:header="709" w:footer="709" w:gutter="0"/>
          <w:cols w:space="708"/>
          <w:titlePg/>
          <w:docGrid w:linePitch="360"/>
        </w:sectPr>
      </w:pPr>
    </w:p>
    <w:p w14:paraId="182F7DD0" w14:textId="70FA57FF" w:rsidR="00420BD9" w:rsidRPr="00420BD9" w:rsidRDefault="00420BD9" w:rsidP="00420BD9">
      <w:r w:rsidRPr="0015369B">
        <w:rPr>
          <w:b/>
        </w:rPr>
        <w:lastRenderedPageBreak/>
        <w:t xml:space="preserve">Introduction – </w:t>
      </w:r>
      <w:r w:rsidRPr="0015369B">
        <w:t>reflections and task introduction</w:t>
      </w:r>
    </w:p>
    <w:p w14:paraId="1EF99942" w14:textId="77777777" w:rsidR="00513811" w:rsidRPr="0015369B" w:rsidRDefault="00513811" w:rsidP="00420BD9">
      <w:pPr>
        <w:pStyle w:val="TS-Numberedlist"/>
        <w:numPr>
          <w:ilvl w:val="0"/>
          <w:numId w:val="46"/>
        </w:numPr>
        <w:ind w:left="567" w:hanging="142"/>
      </w:pPr>
      <w:r w:rsidRPr="0015369B">
        <w:t xml:space="preserve">As a class, reflect and record what has been learned </w:t>
      </w:r>
      <w:r w:rsidR="00E3204D" w:rsidRPr="0015369B">
        <w:t xml:space="preserve">and how in the L and H of </w:t>
      </w:r>
      <w:r w:rsidRPr="0015369B">
        <w:t>the original TWLH chart.</w:t>
      </w:r>
    </w:p>
    <w:p w14:paraId="68793571" w14:textId="77777777" w:rsidR="00513811" w:rsidRPr="0015369B" w:rsidRDefault="00513811" w:rsidP="00420BD9">
      <w:pPr>
        <w:pStyle w:val="TS-Numberedlist"/>
      </w:pPr>
      <w:r w:rsidRPr="0015369B">
        <w:t xml:space="preserve">Explain to the students that they are going to begin their final assessment </w:t>
      </w:r>
      <w:r w:rsidR="00E3204D" w:rsidRPr="0015369B">
        <w:t>task</w:t>
      </w:r>
      <w:r w:rsidRPr="0015369B">
        <w:t>. Present them with th</w:t>
      </w:r>
      <w:r w:rsidR="00951C35" w:rsidRPr="0015369B">
        <w:t>e task sheet and the Guide for making j</w:t>
      </w:r>
      <w:r w:rsidRPr="0015369B">
        <w:t xml:space="preserve">udgements </w:t>
      </w:r>
      <w:r w:rsidRPr="0015369B">
        <w:rPr>
          <w:i/>
        </w:rPr>
        <w:t>(Resource 11 – St</w:t>
      </w:r>
      <w:r w:rsidR="00951C35" w:rsidRPr="0015369B">
        <w:rPr>
          <w:i/>
        </w:rPr>
        <w:t>udent task sheet and Guide for making j</w:t>
      </w:r>
      <w:r w:rsidRPr="0015369B">
        <w:rPr>
          <w:i/>
        </w:rPr>
        <w:t>udgements).</w:t>
      </w:r>
      <w:r w:rsidRPr="0015369B">
        <w:t xml:space="preserve"> </w:t>
      </w:r>
    </w:p>
    <w:p w14:paraId="0D04204C" w14:textId="77777777" w:rsidR="00513811" w:rsidRPr="0015369B" w:rsidRDefault="001569DC" w:rsidP="00420BD9">
      <w:pPr>
        <w:pStyle w:val="TS-Numberedlist"/>
      </w:pPr>
      <w:r w:rsidRPr="0015369B">
        <w:t>Read through the t</w:t>
      </w:r>
      <w:r w:rsidR="00513811" w:rsidRPr="0015369B">
        <w:t xml:space="preserve">ask sheet </w:t>
      </w:r>
      <w:r w:rsidR="00951C35" w:rsidRPr="0015369B">
        <w:t>and Guide for making j</w:t>
      </w:r>
      <w:r w:rsidR="00513811" w:rsidRPr="0015369B">
        <w:t>udgements together and identify all the requirements of the task.</w:t>
      </w:r>
    </w:p>
    <w:p w14:paraId="7257BAD4" w14:textId="77777777" w:rsidR="00513811" w:rsidRPr="0015369B" w:rsidRDefault="00513811" w:rsidP="00420BD9">
      <w:pPr>
        <w:pStyle w:val="TS-Numberedlist"/>
      </w:pPr>
      <w:r w:rsidRPr="0015369B">
        <w:t>Discuss available resources (identify all the work done throughout the unit that will help the students complete the task).</w:t>
      </w:r>
    </w:p>
    <w:p w14:paraId="2AA75233" w14:textId="77777777" w:rsidR="001C0034" w:rsidRPr="0015369B" w:rsidRDefault="00513811" w:rsidP="00420BD9">
      <w:pPr>
        <w:pStyle w:val="TS-Numberedlist"/>
      </w:pPr>
      <w:r w:rsidRPr="0015369B">
        <w:t>Set out a plan for time management and resource management.</w:t>
      </w:r>
    </w:p>
    <w:p w14:paraId="700939AE" w14:textId="02D5965A" w:rsidR="001C0034" w:rsidRPr="0015369B" w:rsidRDefault="00420BD9" w:rsidP="00420BD9">
      <w:r>
        <w:rPr>
          <w:b/>
        </w:rPr>
        <w:br w:type="column"/>
      </w:r>
      <w:r w:rsidR="001C0034" w:rsidRPr="0015369B">
        <w:rPr>
          <w:b/>
        </w:rPr>
        <w:lastRenderedPageBreak/>
        <w:t>Activity</w:t>
      </w:r>
      <w:r w:rsidR="001C0034" w:rsidRPr="00420BD9">
        <w:t xml:space="preserve"> – </w:t>
      </w:r>
      <w:r w:rsidR="001C0034" w:rsidRPr="0015369B">
        <w:t xml:space="preserve">Prepare </w:t>
      </w:r>
      <w:r w:rsidR="00BA2F53" w:rsidRPr="0015369B">
        <w:t>poster</w:t>
      </w:r>
      <w:r w:rsidR="001C0034" w:rsidRPr="0015369B">
        <w:t xml:space="preserve"> and </w:t>
      </w:r>
      <w:r w:rsidR="00076D0D" w:rsidRPr="0015369B">
        <w:t xml:space="preserve">simple </w:t>
      </w:r>
      <w:r w:rsidR="001C0034" w:rsidRPr="0015369B">
        <w:t>report</w:t>
      </w:r>
    </w:p>
    <w:p w14:paraId="2CF6A92B" w14:textId="77777777" w:rsidR="001C0034" w:rsidRPr="0015369B" w:rsidRDefault="001C0034" w:rsidP="001C0034">
      <w:pPr>
        <w:pStyle w:val="TS-Numberedlist"/>
      </w:pPr>
      <w:r w:rsidRPr="0015369B">
        <w:t xml:space="preserve">Allow students time to research and prepare their </w:t>
      </w:r>
      <w:r w:rsidR="00076D0D" w:rsidRPr="0015369B">
        <w:t xml:space="preserve">simple </w:t>
      </w:r>
      <w:r w:rsidRPr="0015369B">
        <w:t xml:space="preserve">reports. </w:t>
      </w:r>
    </w:p>
    <w:p w14:paraId="0DC4B243" w14:textId="77777777" w:rsidR="001C0034" w:rsidRPr="0015369B" w:rsidRDefault="001C0034" w:rsidP="001C0034">
      <w:pPr>
        <w:pStyle w:val="TS-Numberedlist"/>
      </w:pPr>
      <w:r w:rsidRPr="0015369B">
        <w:t xml:space="preserve">Students may need scaffolding for different parts of the </w:t>
      </w:r>
      <w:r w:rsidR="00E3204D" w:rsidRPr="0015369B">
        <w:t>task</w:t>
      </w:r>
      <w:r w:rsidRPr="0015369B">
        <w:t>; this will depend on the need</w:t>
      </w:r>
      <w:r w:rsidR="00E3204D" w:rsidRPr="0015369B">
        <w:t>s</w:t>
      </w:r>
      <w:r w:rsidRPr="0015369B">
        <w:t xml:space="preserve"> of the class.</w:t>
      </w:r>
    </w:p>
    <w:p w14:paraId="4DF76D6F" w14:textId="77777777" w:rsidR="001C0034" w:rsidRPr="0015369B" w:rsidRDefault="001C0034" w:rsidP="001C0034">
      <w:pPr>
        <w:pStyle w:val="TS-Numberedlist"/>
      </w:pPr>
      <w:r w:rsidRPr="0015369B">
        <w:t xml:space="preserve">How much time students are able to spend preparing their </w:t>
      </w:r>
      <w:r w:rsidR="00E3204D" w:rsidRPr="0015369B">
        <w:t>poster and report</w:t>
      </w:r>
      <w:r w:rsidRPr="0015369B">
        <w:t xml:space="preserve"> will depend on the needs of the class and the length of time available in the school term.</w:t>
      </w:r>
    </w:p>
    <w:p w14:paraId="282E24E6" w14:textId="77777777" w:rsidR="008A1743" w:rsidRPr="0015369B" w:rsidRDefault="008A1743" w:rsidP="001C0034">
      <w:pPr>
        <w:pStyle w:val="TS-Numberedlist"/>
        <w:numPr>
          <w:ilvl w:val="0"/>
          <w:numId w:val="0"/>
        </w:numPr>
        <w:ind w:left="785"/>
        <w:sectPr w:rsidR="008A1743" w:rsidRPr="0015369B" w:rsidSect="000F0498">
          <w:type w:val="continuous"/>
          <w:pgSz w:w="11906" w:h="16838" w:code="9"/>
          <w:pgMar w:top="1985" w:right="1134" w:bottom="1418" w:left="1134" w:header="709" w:footer="709" w:gutter="0"/>
          <w:cols w:num="2" w:space="708"/>
          <w:titlePg/>
          <w:docGrid w:linePitch="360"/>
        </w:sectPr>
      </w:pPr>
    </w:p>
    <w:p w14:paraId="79BC09E3" w14:textId="77777777" w:rsidR="008A1743" w:rsidRPr="0015369B" w:rsidRDefault="008A1743" w:rsidP="008A1743"/>
    <w:p w14:paraId="3DD44000" w14:textId="77777777" w:rsidR="001C0034" w:rsidRPr="0015369B" w:rsidRDefault="001C0034" w:rsidP="001C0034">
      <w:pPr>
        <w:pStyle w:val="Heading3"/>
      </w:pPr>
      <w:r w:rsidRPr="0015369B">
        <w:t>Opportunities to monitor student learning</w:t>
      </w:r>
    </w:p>
    <w:p w14:paraId="12A827A1" w14:textId="77777777" w:rsidR="001C0034" w:rsidRPr="0015369B" w:rsidRDefault="001C0034" w:rsidP="001C0034">
      <w:r w:rsidRPr="0015369B">
        <w:rPr>
          <w:noProof/>
          <w:lang w:eastAsia="en-AU"/>
        </w:rPr>
        <mc:AlternateContent>
          <mc:Choice Requires="wps">
            <w:drawing>
              <wp:inline distT="0" distB="0" distL="0" distR="0" wp14:anchorId="11A05CB9" wp14:editId="7029645E">
                <wp:extent cx="6086475" cy="1076325"/>
                <wp:effectExtent l="0" t="0" r="28575" b="28575"/>
                <wp:docPr id="9" name="Rounded Rectangle 9"/>
                <wp:cNvGraphicFramePr/>
                <a:graphic xmlns:a="http://schemas.openxmlformats.org/drawingml/2006/main">
                  <a:graphicData uri="http://schemas.microsoft.com/office/word/2010/wordprocessingShape">
                    <wps:wsp>
                      <wps:cNvSpPr/>
                      <wps:spPr>
                        <a:xfrm>
                          <a:off x="0" y="0"/>
                          <a:ext cx="6086475" cy="10763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60699DB" w14:textId="56F5AED8" w:rsidR="000A1A79" w:rsidRPr="00420BD9" w:rsidRDefault="000A1A79" w:rsidP="00420BD9">
                            <w:pPr>
                              <w:pStyle w:val="TS-BubbleNormal"/>
                              <w:rPr>
                                <w:b/>
                              </w:rPr>
                            </w:pPr>
                            <w:r w:rsidRPr="00420BD9">
                              <w:rPr>
                                <w:b/>
                              </w:rPr>
                              <w:t>Summative assessment opportunities:</w:t>
                            </w:r>
                          </w:p>
                          <w:p w14:paraId="46491457" w14:textId="77777777" w:rsidR="000A1A79" w:rsidRDefault="000A1A79" w:rsidP="00420BD9">
                            <w:pPr>
                              <w:pStyle w:val="TS-BubbleNormal"/>
                            </w:pPr>
                            <w:r>
                              <w:t>The students’ task can be used to assess their knowledge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 o:spid="_x0000_s1096" style="width:479.25pt;height:84.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" fillcolor="white [3212]" strokecolor="#bfbfbf [2412]" strokeweight="1pt">
                <v:stroke dashstyle="dash" joinstyle="miter"/>
                <v:textbox>
                  <w:txbxContent>
                    <w:p w14:paraId="060699DB" w14:textId="56F5AED8" w:rsidR="000A1A79" w:rsidRPr="00420BD9" w:rsidRDefault="000A1A79" w:rsidP="00420BD9">
                      <w:pPr>
                        <w:pStyle w:val="TS-BubbleNormal"/>
                        <w:rPr>
                          <w:b/>
                        </w:rPr>
                      </w:pPr>
                      <w:r w:rsidRPr="00420BD9">
                        <w:rPr>
                          <w:b/>
                        </w:rPr>
                        <w:t>Summative assessment opportunities:</w:t>
                      </w:r>
                    </w:p>
                    <w:p w14:paraId="46491457" w14:textId="77777777" w:rsidR="000A1A79" w:rsidRDefault="000A1A79" w:rsidP="00420BD9">
                      <w:pPr>
                        <w:pStyle w:val="TS-BubbleNormal"/>
                      </w:pPr>
                      <w:r>
                        <w:t>The students’ task can be used to assess their knowledge and understanding of science understandings, science as a human endeavour and science inquiry skills.</w:t>
                      </w:r>
                    </w:p>
                  </w:txbxContent>
                </v:textbox>
                <w10:anchorlock/>
              </v:roundrect>
            </w:pict>
          </mc:Fallback>
        </mc:AlternateContent>
      </w:r>
    </w:p>
    <w:p w14:paraId="46B45A1C" w14:textId="77777777" w:rsidR="001C0034" w:rsidRPr="00420BD9" w:rsidRDefault="001C0034" w:rsidP="00420BD9">
      <w:pPr>
        <w:pStyle w:val="TS-Heading3"/>
      </w:pPr>
      <w:r w:rsidRPr="0015369B">
        <w:lastRenderedPageBreak/>
        <w:t>Resources</w:t>
      </w:r>
    </w:p>
    <w:p w14:paraId="0FF1B420" w14:textId="77777777" w:rsidR="001C0034" w:rsidRPr="0015369B" w:rsidRDefault="001C0034" w:rsidP="001C0034">
      <w:r w:rsidRPr="0015369B">
        <w:rPr>
          <w:noProof/>
          <w:lang w:eastAsia="en-AU"/>
        </w:rPr>
        <mc:AlternateContent>
          <mc:Choice Requires="wps">
            <w:drawing>
              <wp:inline distT="0" distB="0" distL="0" distR="0" wp14:anchorId="569E8FA9" wp14:editId="488F6A8A">
                <wp:extent cx="6086475" cy="2562225"/>
                <wp:effectExtent l="0" t="0" r="28575" b="28575"/>
                <wp:docPr id="237" name="Rounded Rectangle 237"/>
                <wp:cNvGraphicFramePr/>
                <a:graphic xmlns:a="http://schemas.openxmlformats.org/drawingml/2006/main">
                  <a:graphicData uri="http://schemas.microsoft.com/office/word/2010/wordprocessingShape">
                    <wps:wsp>
                      <wps:cNvSpPr/>
                      <wps:spPr>
                        <a:xfrm>
                          <a:off x="723900" y="1552575"/>
                          <a:ext cx="6086475" cy="2562225"/>
                        </a:xfrm>
                        <a:prstGeom prst="roundRect">
                          <a:avLst>
                            <a:gd name="adj" fmla="val 1333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B4F671" w14:textId="05C7B0A2" w:rsidR="000A1A79" w:rsidRPr="003828C2" w:rsidRDefault="000A1A79" w:rsidP="003828C2">
                            <w:pPr>
                              <w:pStyle w:val="TS-Heading4"/>
                            </w:pPr>
                            <w:r>
                              <w:t>Printable resources</w:t>
                            </w:r>
                          </w:p>
                          <w:p w14:paraId="115F1EE0" w14:textId="77777777" w:rsidR="000A1A79" w:rsidRPr="003828C2" w:rsidRDefault="000A1A79" w:rsidP="003828C2">
                            <w:pPr>
                              <w:pStyle w:val="TS-BubbleNormal"/>
                              <w:rPr>
                                <w:i/>
                              </w:rPr>
                            </w:pPr>
                            <w:r w:rsidRPr="003828C2">
                              <w:rPr>
                                <w:i/>
                              </w:rPr>
                              <w:t xml:space="preserve">Resource 11 – Student task sheet and Guide for making judgements </w:t>
                            </w:r>
                          </w:p>
                          <w:p w14:paraId="19EE2797" w14:textId="3A5AB5D4" w:rsidR="000A1A79" w:rsidRPr="003828C2" w:rsidRDefault="000A1A79" w:rsidP="003828C2">
                            <w:pPr>
                              <w:pStyle w:val="TS-Heading4"/>
                            </w:pPr>
                            <w:r>
                              <w:t>Other resource</w:t>
                            </w:r>
                          </w:p>
                          <w:p w14:paraId="6071985B" w14:textId="77777777" w:rsidR="000A1A79" w:rsidRPr="003828C2" w:rsidRDefault="000A1A79" w:rsidP="003828C2">
                            <w:pPr>
                              <w:pStyle w:val="TS-Bullet1"/>
                            </w:pPr>
                            <w:r w:rsidRPr="003828C2">
                              <w:t>Paper and pens</w:t>
                            </w:r>
                          </w:p>
                          <w:p w14:paraId="00EEC65C" w14:textId="77777777" w:rsidR="000A1A79" w:rsidRPr="003828C2" w:rsidRDefault="000A1A79" w:rsidP="003828C2">
                            <w:pPr>
                              <w:pStyle w:val="TS-Bullet1"/>
                            </w:pPr>
                            <w:r w:rsidRPr="003828C2">
                              <w:t>Class retrieval charts</w:t>
                            </w:r>
                          </w:p>
                          <w:p w14:paraId="633C6F17" w14:textId="77777777" w:rsidR="000A1A79" w:rsidRPr="003828C2" w:rsidRDefault="000A1A79" w:rsidP="003828C2">
                            <w:pPr>
                              <w:pStyle w:val="TS-Bullet1"/>
                            </w:pPr>
                            <w:r w:rsidRPr="003828C2">
                              <w:t>Fact sheets, posters</w:t>
                            </w:r>
                          </w:p>
                          <w:p w14:paraId="207EC3FD" w14:textId="77777777" w:rsidR="000A1A79" w:rsidRPr="003828C2" w:rsidRDefault="000A1A79" w:rsidP="003828C2">
                            <w:pPr>
                              <w:pStyle w:val="TS-Bullet1"/>
                            </w:pPr>
                            <w:r w:rsidRPr="003828C2">
                              <w:t>Class reef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7" o:spid="_x0000_s1097" style="width:479.25pt;height:201.75pt;visibility:visible;mso-wrap-style:square;mso-left-percent:-10001;mso-top-percent:-10001;mso-position-horizontal:absolute;mso-position-horizontal-relative:char;mso-position-vertical:absolute;mso-position-vertical-relative:line;mso-left-percent:-10001;mso-top-percent:-10001;v-text-anchor:top" arcsize="8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" fillcolor="white [3212]" strokecolor="#bfbfbf [2412]" strokeweight="1pt">
                <v:stroke dashstyle="dash" joinstyle="miter"/>
                <v:textbox>
                  <w:txbxContent>
                    <w:p w14:paraId="38B4F671" w14:textId="05C7B0A2" w:rsidR="000A1A79" w:rsidRPr="003828C2" w:rsidRDefault="000A1A79" w:rsidP="003828C2">
                      <w:pPr>
                        <w:pStyle w:val="TS-Heading4"/>
                      </w:pPr>
                      <w:r>
                        <w:t>Printable resources</w:t>
                      </w:r>
                    </w:p>
                    <w:p w14:paraId="115F1EE0" w14:textId="77777777" w:rsidR="000A1A79" w:rsidRPr="003828C2" w:rsidRDefault="000A1A79" w:rsidP="003828C2">
                      <w:pPr>
                        <w:pStyle w:val="TS-BubbleNormal"/>
                        <w:rPr>
                          <w:i/>
                        </w:rPr>
                      </w:pPr>
                      <w:r w:rsidRPr="003828C2">
                        <w:rPr>
                          <w:i/>
                        </w:rPr>
                        <w:t xml:space="preserve">Resource 11 – Student task sheet and Guide for making judgements </w:t>
                      </w:r>
                    </w:p>
                    <w:p w14:paraId="19EE2797" w14:textId="3A5AB5D4" w:rsidR="000A1A79" w:rsidRPr="003828C2" w:rsidRDefault="000A1A79" w:rsidP="003828C2">
                      <w:pPr>
                        <w:pStyle w:val="TS-Heading4"/>
                      </w:pPr>
                      <w:r>
                        <w:t>Other resource</w:t>
                      </w:r>
                    </w:p>
                    <w:p w14:paraId="6071985B" w14:textId="77777777" w:rsidR="000A1A79" w:rsidRPr="003828C2" w:rsidRDefault="000A1A79" w:rsidP="003828C2">
                      <w:pPr>
                        <w:pStyle w:val="TS-Bullet1"/>
                      </w:pPr>
                      <w:r w:rsidRPr="003828C2">
                        <w:t>Paper and pens</w:t>
                      </w:r>
                    </w:p>
                    <w:p w14:paraId="00EEC65C" w14:textId="77777777" w:rsidR="000A1A79" w:rsidRPr="003828C2" w:rsidRDefault="000A1A79" w:rsidP="003828C2">
                      <w:pPr>
                        <w:pStyle w:val="TS-Bullet1"/>
                      </w:pPr>
                      <w:r w:rsidRPr="003828C2">
                        <w:t>Class retrieval charts</w:t>
                      </w:r>
                    </w:p>
                    <w:p w14:paraId="633C6F17" w14:textId="77777777" w:rsidR="000A1A79" w:rsidRPr="003828C2" w:rsidRDefault="000A1A79" w:rsidP="003828C2">
                      <w:pPr>
                        <w:pStyle w:val="TS-Bullet1"/>
                      </w:pPr>
                      <w:r w:rsidRPr="003828C2">
                        <w:t>Fact sheets, posters</w:t>
                      </w:r>
                    </w:p>
                    <w:p w14:paraId="207EC3FD" w14:textId="77777777" w:rsidR="000A1A79" w:rsidRPr="003828C2" w:rsidRDefault="000A1A79" w:rsidP="003828C2">
                      <w:pPr>
                        <w:pStyle w:val="TS-Bullet1"/>
                      </w:pPr>
                      <w:r w:rsidRPr="003828C2">
                        <w:t>Class reef display</w:t>
                      </w:r>
                    </w:p>
                  </w:txbxContent>
                </v:textbox>
                <w10:anchorlock/>
              </v:roundrect>
            </w:pict>
          </mc:Fallback>
        </mc:AlternateContent>
      </w:r>
    </w:p>
    <w:p w14:paraId="4697DBD5" w14:textId="77777777" w:rsidR="008A1743" w:rsidRPr="0015369B" w:rsidRDefault="008A1743" w:rsidP="008A1743"/>
    <w:p w14:paraId="4AD95AA9" w14:textId="77777777" w:rsidR="008A1743" w:rsidRPr="0015369B" w:rsidRDefault="008A1743" w:rsidP="008A1743">
      <w:pPr>
        <w:sectPr w:rsidR="008A1743" w:rsidRPr="0015369B" w:rsidSect="000F0498">
          <w:type w:val="continuous"/>
          <w:pgSz w:w="11906" w:h="16838" w:code="9"/>
          <w:pgMar w:top="1985" w:right="1134" w:bottom="1418" w:left="1134" w:header="709" w:footer="709" w:gutter="0"/>
          <w:cols w:space="708"/>
          <w:titlePg/>
          <w:docGrid w:linePitch="360"/>
        </w:sectPr>
      </w:pPr>
    </w:p>
    <w:p w14:paraId="0F77EEE6" w14:textId="77777777" w:rsidR="005200E4" w:rsidRPr="0015369B" w:rsidRDefault="005200E4" w:rsidP="005553A7">
      <w:pPr>
        <w:pStyle w:val="Sub-sectiontitlepage"/>
        <w:rPr>
          <w:rFonts w:hint="eastAsia"/>
        </w:rPr>
      </w:pPr>
      <w:bookmarkStart w:id="11" w:name="_Toc441847567"/>
      <w:r w:rsidRPr="0015369B">
        <w:lastRenderedPageBreak/>
        <w:t>Resources</w:t>
      </w:r>
      <w:bookmarkEnd w:id="11"/>
    </w:p>
    <w:p w14:paraId="1E752E42" w14:textId="77777777" w:rsidR="00E57502" w:rsidRPr="0015369B" w:rsidRDefault="00E57502" w:rsidP="00E57502">
      <w:pPr>
        <w:pStyle w:val="AttachmentHeading"/>
      </w:pPr>
      <w:bookmarkStart w:id="12" w:name="_Toc441847568"/>
      <w:r w:rsidRPr="0015369B">
        <w:lastRenderedPageBreak/>
        <w:t>Resource 1 – TWLH chart</w:t>
      </w:r>
      <w:bookmarkEnd w:id="12"/>
    </w:p>
    <w:p w14:paraId="107C64E8" w14:textId="77777777" w:rsidR="00E57502" w:rsidRPr="0015369B" w:rsidRDefault="00E57502" w:rsidP="00547161">
      <w:pPr>
        <w:pStyle w:val="Normal-Toppadding"/>
      </w:pPr>
      <w:r w:rsidRPr="00547161">
        <w:t>Name</w:t>
      </w:r>
      <w:r w:rsidRPr="0015369B">
        <w:t>: __________________________</w:t>
      </w:r>
    </w:p>
    <w:tbl>
      <w:tblPr>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1E0" w:firstRow="1" w:lastRow="1" w:firstColumn="1" w:lastColumn="1" w:noHBand="0" w:noVBand="0"/>
      </w:tblPr>
      <w:tblGrid>
        <w:gridCol w:w="3502"/>
        <w:gridCol w:w="3502"/>
        <w:gridCol w:w="3555"/>
        <w:gridCol w:w="3659"/>
      </w:tblGrid>
      <w:tr w:rsidR="00FF678C" w:rsidRPr="00780440" w14:paraId="6E5C6E31" w14:textId="77777777" w:rsidTr="00E647BA">
        <w:tc>
          <w:tcPr>
            <w:tcW w:w="3980" w:type="dxa"/>
            <w:tcBorders>
              <w:top w:val="single" w:sz="12" w:space="0" w:color="C3D600"/>
              <w:bottom w:val="single" w:sz="8" w:space="0" w:color="C3D600"/>
            </w:tcBorders>
            <w:shd w:val="clear" w:color="auto" w:fill="EDF3B2"/>
          </w:tcPr>
          <w:p w14:paraId="462C9633" w14:textId="77777777" w:rsidR="00FF678C" w:rsidRPr="00780440" w:rsidRDefault="00FF678C" w:rsidP="00E647BA">
            <w:pPr>
              <w:pStyle w:val="Tableheader3"/>
            </w:pPr>
            <w:r w:rsidRPr="00780440">
              <w:t>T</w:t>
            </w:r>
          </w:p>
          <w:p w14:paraId="378AFB51" w14:textId="64C19973" w:rsidR="00FF678C" w:rsidRPr="00780440" w:rsidRDefault="00FF678C" w:rsidP="00034C81">
            <w:pPr>
              <w:pStyle w:val="Tableheader3"/>
            </w:pPr>
            <w:r w:rsidRPr="00780440">
              <w:t>What we</w:t>
            </w:r>
            <w:r>
              <w:br/>
            </w:r>
            <w:r w:rsidRPr="00780440">
              <w:t>THINK</w:t>
            </w:r>
            <w:r>
              <w:br/>
            </w:r>
            <w:r w:rsidRPr="00780440">
              <w:t xml:space="preserve">we know about </w:t>
            </w:r>
            <w:r w:rsidR="00034C81">
              <w:t>The Great Barrier Reef</w:t>
            </w:r>
          </w:p>
        </w:tc>
        <w:tc>
          <w:tcPr>
            <w:tcW w:w="3980" w:type="dxa"/>
            <w:tcBorders>
              <w:top w:val="single" w:sz="12" w:space="0" w:color="C3D600"/>
              <w:bottom w:val="single" w:sz="8" w:space="0" w:color="C3D600"/>
            </w:tcBorders>
            <w:shd w:val="clear" w:color="auto" w:fill="EDF3B2"/>
          </w:tcPr>
          <w:p w14:paraId="69D835A1" w14:textId="77777777" w:rsidR="00FF678C" w:rsidRPr="00780440" w:rsidRDefault="00FF678C" w:rsidP="00E647BA">
            <w:pPr>
              <w:pStyle w:val="Tableheader3"/>
            </w:pPr>
            <w:r w:rsidRPr="00780440">
              <w:t>W</w:t>
            </w:r>
          </w:p>
          <w:p w14:paraId="268E4E36" w14:textId="04B6FF27" w:rsidR="00FF678C" w:rsidRPr="004463F1" w:rsidRDefault="00FF678C" w:rsidP="00E647BA">
            <w:pPr>
              <w:pStyle w:val="Tableheader3"/>
            </w:pPr>
            <w:r w:rsidRPr="004463F1">
              <w:t>What we</w:t>
            </w:r>
            <w:r w:rsidRPr="004463F1">
              <w:br/>
              <w:t>WANT</w:t>
            </w:r>
            <w:r w:rsidRPr="004463F1">
              <w:br/>
              <w:t xml:space="preserve">to learn about </w:t>
            </w:r>
            <w:r w:rsidR="00034C81">
              <w:t>The Great Barrier Reef</w:t>
            </w:r>
          </w:p>
        </w:tc>
        <w:tc>
          <w:tcPr>
            <w:tcW w:w="3980" w:type="dxa"/>
            <w:tcBorders>
              <w:top w:val="single" w:sz="12" w:space="0" w:color="C3D600"/>
              <w:bottom w:val="single" w:sz="8" w:space="0" w:color="C3D600"/>
            </w:tcBorders>
            <w:shd w:val="clear" w:color="auto" w:fill="EDF3B2"/>
          </w:tcPr>
          <w:p w14:paraId="3C5B3699" w14:textId="77777777" w:rsidR="00FF678C" w:rsidRPr="00780440" w:rsidRDefault="00FF678C" w:rsidP="00E647BA">
            <w:pPr>
              <w:pStyle w:val="Tableheader3"/>
            </w:pPr>
            <w:r w:rsidRPr="00780440">
              <w:t>L</w:t>
            </w:r>
          </w:p>
          <w:p w14:paraId="124A6247" w14:textId="3E83F7FD" w:rsidR="00FF678C" w:rsidRPr="004463F1" w:rsidRDefault="00FF678C" w:rsidP="00E647BA">
            <w:pPr>
              <w:pStyle w:val="Tableheader3"/>
            </w:pPr>
            <w:r w:rsidRPr="004463F1">
              <w:t>What we</w:t>
            </w:r>
            <w:r w:rsidRPr="004463F1">
              <w:br/>
              <w:t>LEARNED</w:t>
            </w:r>
            <w:r w:rsidRPr="004463F1">
              <w:br/>
              <w:t xml:space="preserve">about </w:t>
            </w:r>
            <w:r w:rsidR="00034C81">
              <w:t>The Great Barrier Reef</w:t>
            </w:r>
          </w:p>
        </w:tc>
        <w:tc>
          <w:tcPr>
            <w:tcW w:w="3980" w:type="dxa"/>
            <w:tcBorders>
              <w:top w:val="single" w:sz="12" w:space="0" w:color="C3D600"/>
              <w:bottom w:val="single" w:sz="8" w:space="0" w:color="C3D600"/>
            </w:tcBorders>
            <w:shd w:val="clear" w:color="auto" w:fill="EDF3B2"/>
          </w:tcPr>
          <w:p w14:paraId="4AA8F756" w14:textId="77777777" w:rsidR="00FF678C" w:rsidRPr="00780440" w:rsidRDefault="00FF678C" w:rsidP="00E647BA">
            <w:pPr>
              <w:pStyle w:val="Tableheader3"/>
            </w:pPr>
            <w:r w:rsidRPr="00780440">
              <w:t>H</w:t>
            </w:r>
          </w:p>
          <w:p w14:paraId="4F258B43" w14:textId="77777777" w:rsidR="00FF678C" w:rsidRPr="004463F1" w:rsidRDefault="00FF678C" w:rsidP="00E647BA">
            <w:pPr>
              <w:pStyle w:val="Tableheader3"/>
            </w:pPr>
            <w:r w:rsidRPr="004463F1">
              <w:t>HOW</w:t>
            </w:r>
            <w:r w:rsidRPr="004463F1">
              <w:br/>
              <w:t>we know</w:t>
            </w:r>
            <w:r w:rsidRPr="004463F1">
              <w:br/>
              <w:t>(scientific understandings)</w:t>
            </w:r>
          </w:p>
        </w:tc>
      </w:tr>
      <w:tr w:rsidR="00FF678C" w:rsidRPr="00780440" w14:paraId="7D48B3ED" w14:textId="77777777" w:rsidTr="00E647BA">
        <w:trPr>
          <w:trHeight w:val="5660"/>
        </w:trPr>
        <w:tc>
          <w:tcPr>
            <w:tcW w:w="3980" w:type="dxa"/>
            <w:tcBorders>
              <w:top w:val="single" w:sz="8" w:space="0" w:color="C3D600"/>
            </w:tcBorders>
            <w:shd w:val="clear" w:color="auto" w:fill="auto"/>
          </w:tcPr>
          <w:p w14:paraId="6AFC3A5F" w14:textId="77777777" w:rsidR="00FF678C" w:rsidRPr="004463F1" w:rsidRDefault="00FF678C" w:rsidP="00E647BA"/>
        </w:tc>
        <w:tc>
          <w:tcPr>
            <w:tcW w:w="3980" w:type="dxa"/>
            <w:tcBorders>
              <w:top w:val="single" w:sz="8" w:space="0" w:color="C3D600"/>
            </w:tcBorders>
            <w:shd w:val="clear" w:color="auto" w:fill="auto"/>
          </w:tcPr>
          <w:p w14:paraId="69582FFE" w14:textId="77777777" w:rsidR="00FF678C" w:rsidRPr="004463F1" w:rsidRDefault="00FF678C" w:rsidP="00E647BA"/>
        </w:tc>
        <w:tc>
          <w:tcPr>
            <w:tcW w:w="3980" w:type="dxa"/>
            <w:tcBorders>
              <w:top w:val="single" w:sz="8" w:space="0" w:color="C3D600"/>
            </w:tcBorders>
            <w:shd w:val="clear" w:color="auto" w:fill="auto"/>
          </w:tcPr>
          <w:p w14:paraId="7736093F" w14:textId="77777777" w:rsidR="00FF678C" w:rsidRPr="004463F1" w:rsidRDefault="00FF678C" w:rsidP="00E647BA"/>
        </w:tc>
        <w:tc>
          <w:tcPr>
            <w:tcW w:w="3980" w:type="dxa"/>
            <w:tcBorders>
              <w:top w:val="single" w:sz="8" w:space="0" w:color="C3D600"/>
            </w:tcBorders>
            <w:shd w:val="clear" w:color="auto" w:fill="auto"/>
          </w:tcPr>
          <w:p w14:paraId="6F0DBE41" w14:textId="77777777" w:rsidR="00FF678C" w:rsidRPr="004463F1" w:rsidRDefault="00FF678C" w:rsidP="00E647BA"/>
        </w:tc>
      </w:tr>
    </w:tbl>
    <w:p w14:paraId="3E41612F" w14:textId="77777777" w:rsidR="00034C81" w:rsidRPr="00034C81" w:rsidRDefault="00034C81" w:rsidP="00034C81"/>
    <w:p w14:paraId="2B86A7F3" w14:textId="77777777" w:rsidR="00353779" w:rsidRDefault="00E57502" w:rsidP="00547161">
      <w:pPr>
        <w:pStyle w:val="AttachmentHeading"/>
      </w:pPr>
      <w:bookmarkStart w:id="13" w:name="_Toc441847569"/>
      <w:r w:rsidRPr="0015369B">
        <w:lastRenderedPageBreak/>
        <w:t>Resource 2</w:t>
      </w:r>
      <w:r w:rsidR="00353779" w:rsidRPr="0015369B">
        <w:t xml:space="preserve"> – Word bank</w:t>
      </w:r>
      <w:bookmarkEnd w:id="13"/>
    </w:p>
    <w:p w14:paraId="4C56AF2A" w14:textId="77777777" w:rsidR="00547161" w:rsidRPr="00547161" w:rsidRDefault="00547161" w:rsidP="00547161"/>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eight rows"/>
      </w:tblPr>
      <w:tblGrid>
        <w:gridCol w:w="3493"/>
        <w:gridCol w:w="3493"/>
        <w:gridCol w:w="3493"/>
        <w:gridCol w:w="3493"/>
      </w:tblGrid>
      <w:tr w:rsidR="00353779" w:rsidRPr="0015369B" w14:paraId="3D24800A" w14:textId="77777777" w:rsidTr="00034C81">
        <w:trPr>
          <w:cantSplit/>
          <w:trHeight w:val="644"/>
          <w:tblHeader/>
        </w:trPr>
        <w:tc>
          <w:tcPr>
            <w:tcW w:w="3493" w:type="dxa"/>
          </w:tcPr>
          <w:p w14:paraId="67E5EC44" w14:textId="77777777" w:rsidR="00353779" w:rsidRPr="00034C81" w:rsidRDefault="00746B45" w:rsidP="00034C81">
            <w:r w:rsidRPr="00034C81">
              <w:t>Great Barrier Reef</w:t>
            </w:r>
          </w:p>
        </w:tc>
        <w:tc>
          <w:tcPr>
            <w:tcW w:w="3493" w:type="dxa"/>
          </w:tcPr>
          <w:p w14:paraId="7AA5E87B" w14:textId="77777777" w:rsidR="00353779" w:rsidRPr="00034C81" w:rsidRDefault="00746B45" w:rsidP="00034C81">
            <w:r w:rsidRPr="00034C81">
              <w:t>Environment</w:t>
            </w:r>
          </w:p>
        </w:tc>
        <w:tc>
          <w:tcPr>
            <w:tcW w:w="3493" w:type="dxa"/>
          </w:tcPr>
          <w:p w14:paraId="49D4B995" w14:textId="77777777" w:rsidR="00353779" w:rsidRPr="00034C81" w:rsidRDefault="00746B45" w:rsidP="00034C81">
            <w:r w:rsidRPr="00034C81">
              <w:t>Habitat</w:t>
            </w:r>
          </w:p>
        </w:tc>
        <w:tc>
          <w:tcPr>
            <w:tcW w:w="3493" w:type="dxa"/>
          </w:tcPr>
          <w:p w14:paraId="00E06F8F" w14:textId="77777777" w:rsidR="00353779" w:rsidRPr="00034C81" w:rsidRDefault="00746B45" w:rsidP="00034C81">
            <w:r w:rsidRPr="00034C81">
              <w:t>Living</w:t>
            </w:r>
          </w:p>
        </w:tc>
      </w:tr>
      <w:tr w:rsidR="00353779" w:rsidRPr="0015369B" w14:paraId="5B383B6F" w14:textId="77777777" w:rsidTr="00034C81">
        <w:trPr>
          <w:cantSplit/>
          <w:trHeight w:val="644"/>
        </w:trPr>
        <w:tc>
          <w:tcPr>
            <w:tcW w:w="3493" w:type="dxa"/>
          </w:tcPr>
          <w:p w14:paraId="3C50D73A" w14:textId="77777777" w:rsidR="00353779" w:rsidRPr="00034C81" w:rsidRDefault="00746B45" w:rsidP="00034C81">
            <w:r w:rsidRPr="00034C81">
              <w:t>Non-living</w:t>
            </w:r>
          </w:p>
        </w:tc>
        <w:tc>
          <w:tcPr>
            <w:tcW w:w="3493" w:type="dxa"/>
          </w:tcPr>
          <w:p w14:paraId="045D97FA" w14:textId="77777777" w:rsidR="00353779" w:rsidRPr="00034C81" w:rsidRDefault="00746B45" w:rsidP="00034C81">
            <w:r w:rsidRPr="00034C81">
              <w:t>Once living</w:t>
            </w:r>
          </w:p>
        </w:tc>
        <w:tc>
          <w:tcPr>
            <w:tcW w:w="3493" w:type="dxa"/>
          </w:tcPr>
          <w:p w14:paraId="159C0560" w14:textId="77777777" w:rsidR="00353779" w:rsidRPr="00034C81" w:rsidRDefault="00746B45" w:rsidP="00034C81">
            <w:r w:rsidRPr="00034C81">
              <w:t>Never living</w:t>
            </w:r>
          </w:p>
        </w:tc>
        <w:tc>
          <w:tcPr>
            <w:tcW w:w="3493" w:type="dxa"/>
          </w:tcPr>
          <w:p w14:paraId="1D86E628" w14:textId="77777777" w:rsidR="00353779" w:rsidRPr="00034C81" w:rsidRDefault="00746B45" w:rsidP="00034C81">
            <w:r w:rsidRPr="00034C81">
              <w:t>Survive/survival</w:t>
            </w:r>
          </w:p>
        </w:tc>
      </w:tr>
      <w:tr w:rsidR="00353779" w:rsidRPr="0015369B" w14:paraId="626EC910" w14:textId="77777777" w:rsidTr="00034C81">
        <w:trPr>
          <w:cantSplit/>
          <w:trHeight w:val="644"/>
        </w:trPr>
        <w:tc>
          <w:tcPr>
            <w:tcW w:w="3493" w:type="dxa"/>
          </w:tcPr>
          <w:p w14:paraId="174D064A" w14:textId="77777777" w:rsidR="00353779" w:rsidRPr="00034C81" w:rsidRDefault="00746B45" w:rsidP="00034C81">
            <w:r w:rsidRPr="00034C81">
              <w:t>Aquarium</w:t>
            </w:r>
          </w:p>
        </w:tc>
        <w:tc>
          <w:tcPr>
            <w:tcW w:w="3493" w:type="dxa"/>
          </w:tcPr>
          <w:p w14:paraId="00F70D1E" w14:textId="77777777" w:rsidR="00353779" w:rsidRPr="00034C81" w:rsidRDefault="00746B45" w:rsidP="00034C81">
            <w:r w:rsidRPr="00034C81">
              <w:t>Native</w:t>
            </w:r>
          </w:p>
        </w:tc>
        <w:tc>
          <w:tcPr>
            <w:tcW w:w="3493" w:type="dxa"/>
          </w:tcPr>
          <w:p w14:paraId="20BEEF46" w14:textId="77777777" w:rsidR="00353779" w:rsidRPr="00034C81" w:rsidRDefault="00746B45" w:rsidP="00034C81">
            <w:r w:rsidRPr="00034C81">
              <w:t>Observe</w:t>
            </w:r>
          </w:p>
        </w:tc>
        <w:tc>
          <w:tcPr>
            <w:tcW w:w="3493" w:type="dxa"/>
          </w:tcPr>
          <w:p w14:paraId="57EE0CD2" w14:textId="77777777" w:rsidR="00353779" w:rsidRPr="00034C81" w:rsidRDefault="00760CBC" w:rsidP="00034C81">
            <w:r w:rsidRPr="00034C81">
              <w:t>External features</w:t>
            </w:r>
          </w:p>
        </w:tc>
      </w:tr>
      <w:tr w:rsidR="000F5B8C" w:rsidRPr="0015369B" w14:paraId="300CC61B" w14:textId="77777777" w:rsidTr="00034C81">
        <w:trPr>
          <w:cantSplit/>
          <w:trHeight w:val="644"/>
        </w:trPr>
        <w:tc>
          <w:tcPr>
            <w:tcW w:w="3493" w:type="dxa"/>
          </w:tcPr>
          <w:p w14:paraId="4F245B34" w14:textId="77777777" w:rsidR="000F5B8C" w:rsidRPr="00034C81" w:rsidRDefault="00760CBC" w:rsidP="00034C81">
            <w:r w:rsidRPr="00034C81">
              <w:t>Classify</w:t>
            </w:r>
          </w:p>
        </w:tc>
        <w:tc>
          <w:tcPr>
            <w:tcW w:w="3493" w:type="dxa"/>
          </w:tcPr>
          <w:p w14:paraId="40CBC56A" w14:textId="77777777" w:rsidR="000F5B8C" w:rsidRPr="00034C81" w:rsidRDefault="00760CBC" w:rsidP="00034C81">
            <w:r w:rsidRPr="00034C81">
              <w:t>Growing</w:t>
            </w:r>
          </w:p>
        </w:tc>
        <w:tc>
          <w:tcPr>
            <w:tcW w:w="3493" w:type="dxa"/>
          </w:tcPr>
          <w:p w14:paraId="64614015" w14:textId="77777777" w:rsidR="000F5B8C" w:rsidRPr="00034C81" w:rsidRDefault="00760CBC" w:rsidP="00034C81">
            <w:r w:rsidRPr="00034C81">
              <w:t>Moving</w:t>
            </w:r>
          </w:p>
        </w:tc>
        <w:tc>
          <w:tcPr>
            <w:tcW w:w="3493" w:type="dxa"/>
          </w:tcPr>
          <w:p w14:paraId="01E457E6" w14:textId="77777777" w:rsidR="000F5B8C" w:rsidRPr="00034C81" w:rsidRDefault="00760CBC" w:rsidP="00034C81">
            <w:r w:rsidRPr="00034C81">
              <w:t>Reproducing</w:t>
            </w:r>
          </w:p>
        </w:tc>
      </w:tr>
      <w:tr w:rsidR="000F5B8C" w:rsidRPr="0015369B" w14:paraId="073E0576" w14:textId="77777777" w:rsidTr="00034C81">
        <w:trPr>
          <w:cantSplit/>
          <w:trHeight w:val="644"/>
        </w:trPr>
        <w:tc>
          <w:tcPr>
            <w:tcW w:w="3493" w:type="dxa"/>
          </w:tcPr>
          <w:p w14:paraId="7518D273" w14:textId="77777777" w:rsidR="000F5B8C" w:rsidRPr="00034C81" w:rsidRDefault="00760CBC" w:rsidP="00034C81">
            <w:r w:rsidRPr="00034C81">
              <w:t>Response to stimuli</w:t>
            </w:r>
          </w:p>
        </w:tc>
        <w:tc>
          <w:tcPr>
            <w:tcW w:w="3493" w:type="dxa"/>
          </w:tcPr>
          <w:p w14:paraId="544E720C" w14:textId="77777777" w:rsidR="000F5B8C" w:rsidRPr="00034C81" w:rsidRDefault="00760CBC" w:rsidP="00034C81">
            <w:r w:rsidRPr="00034C81">
              <w:t>Characteristics</w:t>
            </w:r>
          </w:p>
        </w:tc>
        <w:tc>
          <w:tcPr>
            <w:tcW w:w="3493" w:type="dxa"/>
          </w:tcPr>
          <w:p w14:paraId="607A2254" w14:textId="77777777" w:rsidR="000F5B8C" w:rsidRPr="00034C81" w:rsidRDefault="00760CBC" w:rsidP="00034C81">
            <w:r w:rsidRPr="00034C81">
              <w:t>Marine debris</w:t>
            </w:r>
          </w:p>
        </w:tc>
        <w:tc>
          <w:tcPr>
            <w:tcW w:w="3493" w:type="dxa"/>
          </w:tcPr>
          <w:p w14:paraId="4883E6E7" w14:textId="77777777" w:rsidR="000F5B8C" w:rsidRPr="00034C81" w:rsidRDefault="00760CBC" w:rsidP="00034C81">
            <w:r w:rsidRPr="00034C81">
              <w:t>Pollution</w:t>
            </w:r>
          </w:p>
        </w:tc>
      </w:tr>
      <w:tr w:rsidR="000F5B8C" w:rsidRPr="0015369B" w14:paraId="168B1FE0" w14:textId="77777777" w:rsidTr="00034C81">
        <w:trPr>
          <w:cantSplit/>
          <w:trHeight w:val="644"/>
        </w:trPr>
        <w:tc>
          <w:tcPr>
            <w:tcW w:w="3493" w:type="dxa"/>
          </w:tcPr>
          <w:p w14:paraId="716435AA" w14:textId="77777777" w:rsidR="000F5B8C" w:rsidRPr="00034C81" w:rsidRDefault="00760CBC" w:rsidP="00034C81">
            <w:r w:rsidRPr="00034C81">
              <w:t>Marine</w:t>
            </w:r>
          </w:p>
        </w:tc>
        <w:tc>
          <w:tcPr>
            <w:tcW w:w="3493" w:type="dxa"/>
          </w:tcPr>
          <w:p w14:paraId="2C6BA4A2" w14:textId="77777777" w:rsidR="000F5B8C" w:rsidRPr="00034C81" w:rsidRDefault="00760CBC" w:rsidP="00034C81">
            <w:r w:rsidRPr="00034C81">
              <w:t>Herbivore</w:t>
            </w:r>
          </w:p>
        </w:tc>
        <w:tc>
          <w:tcPr>
            <w:tcW w:w="3493" w:type="dxa"/>
          </w:tcPr>
          <w:p w14:paraId="3897A7A7" w14:textId="77777777" w:rsidR="000F5B8C" w:rsidRPr="00034C81" w:rsidRDefault="00760CBC" w:rsidP="00034C81">
            <w:r w:rsidRPr="00034C81">
              <w:t>Carnivore</w:t>
            </w:r>
          </w:p>
        </w:tc>
        <w:tc>
          <w:tcPr>
            <w:tcW w:w="3493" w:type="dxa"/>
          </w:tcPr>
          <w:p w14:paraId="2D07927A" w14:textId="77777777" w:rsidR="000F5B8C" w:rsidRPr="00034C81" w:rsidRDefault="00760CBC" w:rsidP="00034C81">
            <w:r w:rsidRPr="00034C81">
              <w:t>Omnivore</w:t>
            </w:r>
          </w:p>
        </w:tc>
      </w:tr>
      <w:tr w:rsidR="000F5B8C" w:rsidRPr="0015369B" w14:paraId="6A438032" w14:textId="77777777" w:rsidTr="00034C81">
        <w:trPr>
          <w:cantSplit/>
          <w:trHeight w:val="644"/>
        </w:trPr>
        <w:tc>
          <w:tcPr>
            <w:tcW w:w="3493" w:type="dxa"/>
          </w:tcPr>
          <w:p w14:paraId="725287C6" w14:textId="77777777" w:rsidR="000F5B8C" w:rsidRPr="00034C81" w:rsidRDefault="00760CBC" w:rsidP="00034C81">
            <w:r w:rsidRPr="00034C81">
              <w:t>Vulnerable</w:t>
            </w:r>
          </w:p>
        </w:tc>
        <w:tc>
          <w:tcPr>
            <w:tcW w:w="3493" w:type="dxa"/>
          </w:tcPr>
          <w:p w14:paraId="632FA7FF" w14:textId="77777777" w:rsidR="000F5B8C" w:rsidRPr="00034C81" w:rsidRDefault="00760CBC" w:rsidP="00034C81">
            <w:r w:rsidRPr="00034C81">
              <w:t>Endangered</w:t>
            </w:r>
          </w:p>
        </w:tc>
        <w:tc>
          <w:tcPr>
            <w:tcW w:w="3493" w:type="dxa"/>
          </w:tcPr>
          <w:p w14:paraId="364CBF39" w14:textId="77777777" w:rsidR="000F5B8C" w:rsidRPr="00034C81" w:rsidRDefault="00760CBC" w:rsidP="00034C81">
            <w:r w:rsidRPr="00034C81">
              <w:t>Oil pollution</w:t>
            </w:r>
          </w:p>
        </w:tc>
        <w:tc>
          <w:tcPr>
            <w:tcW w:w="3493" w:type="dxa"/>
          </w:tcPr>
          <w:p w14:paraId="3950C287" w14:textId="77777777" w:rsidR="000F5B8C" w:rsidRPr="00034C81" w:rsidRDefault="00760CBC" w:rsidP="00034C81">
            <w:r w:rsidRPr="00034C81">
              <w:t>Natural threat</w:t>
            </w:r>
          </w:p>
        </w:tc>
      </w:tr>
      <w:tr w:rsidR="00746B45" w:rsidRPr="0015369B" w14:paraId="6C25FA91" w14:textId="77777777" w:rsidTr="00034C81">
        <w:trPr>
          <w:cantSplit/>
          <w:trHeight w:val="644"/>
        </w:trPr>
        <w:tc>
          <w:tcPr>
            <w:tcW w:w="3493" w:type="dxa"/>
          </w:tcPr>
          <w:p w14:paraId="3A99DF1F" w14:textId="77777777" w:rsidR="00746B45" w:rsidRPr="00034C81" w:rsidRDefault="00760CBC" w:rsidP="00034C81">
            <w:r w:rsidRPr="00034C81">
              <w:t>Human threat</w:t>
            </w:r>
          </w:p>
        </w:tc>
        <w:tc>
          <w:tcPr>
            <w:tcW w:w="3493" w:type="dxa"/>
          </w:tcPr>
          <w:p w14:paraId="3C1183C0" w14:textId="77777777" w:rsidR="00746B45" w:rsidRPr="00034C81" w:rsidRDefault="000A2A97" w:rsidP="00034C81">
            <w:r w:rsidRPr="00034C81">
              <w:t>Symbiotic relationship</w:t>
            </w:r>
          </w:p>
        </w:tc>
        <w:tc>
          <w:tcPr>
            <w:tcW w:w="3493" w:type="dxa"/>
          </w:tcPr>
          <w:p w14:paraId="06F82E47" w14:textId="77777777" w:rsidR="00746B45" w:rsidRPr="00034C81" w:rsidRDefault="00746B45" w:rsidP="00034C81"/>
        </w:tc>
        <w:tc>
          <w:tcPr>
            <w:tcW w:w="3493" w:type="dxa"/>
          </w:tcPr>
          <w:p w14:paraId="7A13FEE1" w14:textId="77777777" w:rsidR="00746B45" w:rsidRPr="00034C81" w:rsidRDefault="00746B45" w:rsidP="00034C81"/>
        </w:tc>
      </w:tr>
    </w:tbl>
    <w:p w14:paraId="233F7252" w14:textId="77777777" w:rsidR="00034C81" w:rsidRPr="00034C81" w:rsidRDefault="00034C81" w:rsidP="00034C81"/>
    <w:p w14:paraId="7F4C8285" w14:textId="77777777" w:rsidR="00353779" w:rsidRPr="0015369B" w:rsidRDefault="00E57502" w:rsidP="00547161">
      <w:pPr>
        <w:pStyle w:val="AttachmentHeading"/>
      </w:pPr>
      <w:bookmarkStart w:id="14" w:name="_Toc441847570"/>
      <w:r w:rsidRPr="0015369B">
        <w:lastRenderedPageBreak/>
        <w:t>Resource 3</w:t>
      </w:r>
      <w:r w:rsidR="00353779" w:rsidRPr="0015369B">
        <w:t xml:space="preserve"> – Student reflections</w:t>
      </w:r>
      <w:bookmarkEnd w:id="14"/>
    </w:p>
    <w:p w14:paraId="353820BA" w14:textId="77777777" w:rsidR="00353779" w:rsidRPr="0015369B" w:rsidRDefault="00353779" w:rsidP="003E1235">
      <w:pPr>
        <w:pStyle w:val="Normal-Toppadding"/>
      </w:pPr>
      <w:r w:rsidRPr="0015369B">
        <w:t>Consider displaying sentence starters or questions such as below in the classroom. Alternatively</w:t>
      </w:r>
      <w:r w:rsidR="008F2CA3" w:rsidRPr="0015369B">
        <w:t>,</w:t>
      </w:r>
      <w:r w:rsidRPr="0015369B">
        <w:t xml:space="preserve"> they could be turned into laminated thought bubbles that are passed to students directly. Stu</w:t>
      </w:r>
      <w:r w:rsidR="008F2CA3" w:rsidRPr="0015369B">
        <w:t>dents could choose two</w:t>
      </w:r>
      <w:r w:rsidRPr="0015369B">
        <w:t xml:space="preserve"> or </w:t>
      </w:r>
      <w:r w:rsidR="008F2CA3" w:rsidRPr="0015369B">
        <w:t>three</w:t>
      </w:r>
      <w:r w:rsidRPr="0015369B">
        <w:t xml:space="preserve"> to complete in their journal then share their responses with the class. </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360"/>
        <w:gridCol w:w="9"/>
        <w:gridCol w:w="3260"/>
        <w:gridCol w:w="3402"/>
        <w:gridCol w:w="63"/>
        <w:gridCol w:w="3906"/>
      </w:tblGrid>
      <w:tr w:rsidR="00353779" w:rsidRPr="0015369B" w14:paraId="78D2C2FF" w14:textId="77777777" w:rsidTr="00034C81">
        <w:trPr>
          <w:tblHeader/>
        </w:trPr>
        <w:tc>
          <w:tcPr>
            <w:tcW w:w="6629" w:type="dxa"/>
            <w:gridSpan w:val="3"/>
            <w:tcBorders>
              <w:top w:val="single" w:sz="12" w:space="0" w:color="C3D600"/>
              <w:bottom w:val="single" w:sz="8" w:space="0" w:color="C3D600"/>
            </w:tcBorders>
            <w:shd w:val="clear" w:color="auto" w:fill="EDF3B2"/>
          </w:tcPr>
          <w:p w14:paraId="454C5583" w14:textId="77777777" w:rsidR="00353779" w:rsidRPr="00034C81" w:rsidRDefault="00353779" w:rsidP="00034C81">
            <w:pPr>
              <w:pStyle w:val="Tableheader0"/>
              <w:jc w:val="center"/>
            </w:pPr>
            <w:r w:rsidRPr="00034C81">
              <w:t>End of lesson reflections</w:t>
            </w:r>
          </w:p>
        </w:tc>
        <w:tc>
          <w:tcPr>
            <w:tcW w:w="7371" w:type="dxa"/>
            <w:gridSpan w:val="3"/>
            <w:tcBorders>
              <w:top w:val="single" w:sz="12" w:space="0" w:color="C3D600"/>
              <w:bottom w:val="single" w:sz="8" w:space="0" w:color="C3D600"/>
            </w:tcBorders>
            <w:shd w:val="clear" w:color="auto" w:fill="EDF3B2"/>
          </w:tcPr>
          <w:p w14:paraId="1C79698B" w14:textId="77777777" w:rsidR="00353779" w:rsidRPr="00034C81" w:rsidRDefault="00353779" w:rsidP="00034C81">
            <w:pPr>
              <w:pStyle w:val="Tableheader0"/>
              <w:jc w:val="center"/>
            </w:pPr>
            <w:r w:rsidRPr="00034C81">
              <w:t>Guiding students to reflect on their own thinking</w:t>
            </w:r>
          </w:p>
        </w:tc>
      </w:tr>
      <w:tr w:rsidR="00353779" w:rsidRPr="0015369B" w14:paraId="228B7427" w14:textId="77777777" w:rsidTr="00034C81">
        <w:tc>
          <w:tcPr>
            <w:tcW w:w="3369" w:type="dxa"/>
            <w:gridSpan w:val="2"/>
            <w:tcBorders>
              <w:top w:val="single" w:sz="8" w:space="0" w:color="C3D600"/>
              <w:bottom w:val="single" w:sz="8" w:space="0" w:color="C3D600"/>
            </w:tcBorders>
            <w:tcMar>
              <w:bottom w:w="142" w:type="dxa"/>
            </w:tcMar>
          </w:tcPr>
          <w:p w14:paraId="488FB81B" w14:textId="72832750" w:rsidR="00353779" w:rsidRPr="0015369B" w:rsidRDefault="00353779" w:rsidP="003234A3">
            <w:r w:rsidRPr="0015369B">
              <w:t>Today I discovered</w:t>
            </w:r>
            <w:r w:rsidR="00034C81">
              <w:t xml:space="preserve"> …</w:t>
            </w:r>
          </w:p>
          <w:p w14:paraId="4C96CD3B" w14:textId="2C880F8A" w:rsidR="00353779" w:rsidRPr="0015369B" w:rsidRDefault="00353779" w:rsidP="003234A3">
            <w:r w:rsidRPr="0015369B">
              <w:t>I want to know more about</w:t>
            </w:r>
            <w:r w:rsidR="00034C81">
              <w:t xml:space="preserve"> </w:t>
            </w:r>
            <w:r w:rsidRPr="0015369B">
              <w:t>…</w:t>
            </w:r>
          </w:p>
          <w:p w14:paraId="504C4013" w14:textId="7AC8F520" w:rsidR="00353779" w:rsidRPr="0015369B" w:rsidRDefault="00353779" w:rsidP="003234A3">
            <w:r w:rsidRPr="0015369B">
              <w:t>Something new I found out was</w:t>
            </w:r>
            <w:r w:rsidR="00034C81">
              <w:t> </w:t>
            </w:r>
            <w:r w:rsidRPr="0015369B">
              <w:t>…</w:t>
            </w:r>
          </w:p>
          <w:p w14:paraId="18430B78" w14:textId="0A70BE38" w:rsidR="00353779" w:rsidRPr="0015369B" w:rsidRDefault="00353779" w:rsidP="003234A3">
            <w:r w:rsidRPr="0015369B">
              <w:t>I am excited about</w:t>
            </w:r>
            <w:r w:rsidR="00034C81">
              <w:t xml:space="preserve"> </w:t>
            </w:r>
            <w:r w:rsidRPr="0015369B">
              <w:t>…</w:t>
            </w:r>
          </w:p>
          <w:p w14:paraId="5F1BCA04" w14:textId="223E2BE8" w:rsidR="00353779" w:rsidRPr="0015369B" w:rsidRDefault="00353779" w:rsidP="003234A3">
            <w:r w:rsidRPr="0015369B">
              <w:t>Something I am finding interesting is</w:t>
            </w:r>
            <w:r w:rsidR="00034C81">
              <w:t xml:space="preserve"> </w:t>
            </w:r>
            <w:r w:rsidRPr="0015369B">
              <w:t>…</w:t>
            </w:r>
          </w:p>
          <w:p w14:paraId="4821E9F9" w14:textId="46273AA6" w:rsidR="00353779" w:rsidRPr="0015369B" w:rsidRDefault="00353779" w:rsidP="003234A3">
            <w:r w:rsidRPr="0015369B">
              <w:t>The most challenging thing was</w:t>
            </w:r>
            <w:r w:rsidR="00034C81">
              <w:t> </w:t>
            </w:r>
            <w:r w:rsidRPr="0015369B">
              <w:t>…</w:t>
            </w:r>
          </w:p>
        </w:tc>
        <w:tc>
          <w:tcPr>
            <w:tcW w:w="3260" w:type="dxa"/>
            <w:tcBorders>
              <w:top w:val="single" w:sz="8" w:space="0" w:color="C3D600"/>
              <w:bottom w:val="single" w:sz="8" w:space="0" w:color="C3D600"/>
            </w:tcBorders>
            <w:tcMar>
              <w:bottom w:w="142" w:type="dxa"/>
            </w:tcMar>
          </w:tcPr>
          <w:p w14:paraId="5819CC39" w14:textId="44684E84" w:rsidR="00353779" w:rsidRPr="0015369B" w:rsidRDefault="00034C81" w:rsidP="003234A3">
            <w:r>
              <w:t>I am most proud of …</w:t>
            </w:r>
          </w:p>
          <w:p w14:paraId="70BC8D95" w14:textId="77777777" w:rsidR="00353779" w:rsidRPr="0015369B" w:rsidRDefault="00353779" w:rsidP="003234A3">
            <w:r w:rsidRPr="0015369B">
              <w:t>I feel confident about …</w:t>
            </w:r>
          </w:p>
          <w:p w14:paraId="0C907608" w14:textId="3575AECB" w:rsidR="00353779" w:rsidRPr="0015369B" w:rsidRDefault="00034C81" w:rsidP="003234A3">
            <w:r>
              <w:t xml:space="preserve">I am enjoying … </w:t>
            </w:r>
            <w:r w:rsidR="00353779" w:rsidRPr="0015369B">
              <w:t>because …</w:t>
            </w:r>
          </w:p>
          <w:p w14:paraId="1D0CCFC6" w14:textId="7EBF6B3F" w:rsidR="00353779" w:rsidRPr="0015369B" w:rsidRDefault="00353779" w:rsidP="003234A3">
            <w:r w:rsidRPr="0015369B">
              <w:t>I am confused by</w:t>
            </w:r>
            <w:r w:rsidR="00034C81">
              <w:t xml:space="preserve"> </w:t>
            </w:r>
            <w:r w:rsidRPr="0015369B">
              <w:t>…</w:t>
            </w:r>
          </w:p>
          <w:p w14:paraId="0F8BA19F" w14:textId="1082575C" w:rsidR="00353779" w:rsidRPr="0015369B" w:rsidRDefault="00353779" w:rsidP="003234A3">
            <w:r w:rsidRPr="0015369B">
              <w:t>Today I asked</w:t>
            </w:r>
            <w:r w:rsidR="00034C81">
              <w:t xml:space="preserve"> </w:t>
            </w:r>
            <w:r w:rsidRPr="0015369B">
              <w:t>…</w:t>
            </w:r>
          </w:p>
          <w:p w14:paraId="7BB97582" w14:textId="735E277B" w:rsidR="00353779" w:rsidRPr="0015369B" w:rsidRDefault="00353779" w:rsidP="003234A3">
            <w:r w:rsidRPr="0015369B">
              <w:t>A question I have is</w:t>
            </w:r>
            <w:r w:rsidR="00034C81">
              <w:t xml:space="preserve"> </w:t>
            </w:r>
            <w:r w:rsidRPr="0015369B">
              <w:t>…</w:t>
            </w:r>
          </w:p>
        </w:tc>
        <w:tc>
          <w:tcPr>
            <w:tcW w:w="3402" w:type="dxa"/>
            <w:tcBorders>
              <w:top w:val="single" w:sz="8" w:space="0" w:color="C3D600"/>
              <w:bottom w:val="single" w:sz="8" w:space="0" w:color="C3D600"/>
            </w:tcBorders>
            <w:tcMar>
              <w:bottom w:w="142" w:type="dxa"/>
            </w:tcMar>
          </w:tcPr>
          <w:p w14:paraId="14DDED4C" w14:textId="7E1D8953" w:rsidR="00353779" w:rsidRPr="0015369B" w:rsidRDefault="00353779" w:rsidP="003234A3">
            <w:r w:rsidRPr="0015369B">
              <w:t>I am starting to think differently about</w:t>
            </w:r>
            <w:r w:rsidR="00034C81">
              <w:t xml:space="preserve"> </w:t>
            </w:r>
            <w:r w:rsidRPr="0015369B">
              <w:t>…</w:t>
            </w:r>
          </w:p>
          <w:p w14:paraId="20E533D5" w14:textId="6AC20BDF" w:rsidR="00353779" w:rsidRPr="0015369B" w:rsidRDefault="00353779" w:rsidP="003234A3">
            <w:r w:rsidRPr="0015369B">
              <w:t>I got stuck when …</w:t>
            </w:r>
            <w:r w:rsidR="00034C81">
              <w:t xml:space="preserve"> </w:t>
            </w:r>
            <w:r w:rsidRPr="0015369B">
              <w:t>and I got back on track by …</w:t>
            </w:r>
          </w:p>
          <w:p w14:paraId="14024733" w14:textId="27565CC7" w:rsidR="00353779" w:rsidRPr="0015369B" w:rsidRDefault="00353779" w:rsidP="003234A3">
            <w:r w:rsidRPr="0015369B">
              <w:t>I figured out that …</w:t>
            </w:r>
          </w:p>
          <w:p w14:paraId="36723AAE" w14:textId="77777777" w:rsidR="00353779" w:rsidRPr="0015369B" w:rsidRDefault="00353779" w:rsidP="003234A3">
            <w:r w:rsidRPr="0015369B">
              <w:t>I solved a problem by …</w:t>
            </w:r>
          </w:p>
          <w:p w14:paraId="5742062B" w14:textId="6EFC33F7" w:rsidR="00353779" w:rsidRPr="0015369B" w:rsidRDefault="00353779" w:rsidP="00034C81">
            <w:r w:rsidRPr="0015369B">
              <w:t>I first thought</w:t>
            </w:r>
            <w:r w:rsidR="00034C81">
              <w:t xml:space="preserve"> </w:t>
            </w:r>
            <w:r w:rsidRPr="0015369B">
              <w:t>…</w:t>
            </w:r>
            <w:r w:rsidR="00034C81">
              <w:t xml:space="preserve"> </w:t>
            </w:r>
            <w:r w:rsidRPr="0015369B">
              <w:t>but then I realised that …</w:t>
            </w:r>
          </w:p>
        </w:tc>
        <w:tc>
          <w:tcPr>
            <w:tcW w:w="3969" w:type="dxa"/>
            <w:gridSpan w:val="2"/>
            <w:tcBorders>
              <w:top w:val="single" w:sz="8" w:space="0" w:color="C3D600"/>
              <w:bottom w:val="single" w:sz="8" w:space="0" w:color="C3D600"/>
            </w:tcBorders>
            <w:tcMar>
              <w:bottom w:w="142" w:type="dxa"/>
            </w:tcMar>
          </w:tcPr>
          <w:p w14:paraId="1AF37B1C" w14:textId="00E6A647" w:rsidR="00353779" w:rsidRPr="0015369B" w:rsidRDefault="00353779" w:rsidP="003234A3">
            <w:r w:rsidRPr="0015369B">
              <w:t>T</w:t>
            </w:r>
            <w:r w:rsidR="00034C81">
              <w:t>his idea is useful for …</w:t>
            </w:r>
          </w:p>
          <w:p w14:paraId="09C6B2B3" w14:textId="2B85928A" w:rsidR="008F2CA3" w:rsidRPr="0015369B" w:rsidRDefault="00353779" w:rsidP="003234A3">
            <w:r w:rsidRPr="0015369B">
              <w:t>Some things I didn’t understand are</w:t>
            </w:r>
            <w:r w:rsidR="00034C81">
              <w:t> </w:t>
            </w:r>
            <w:r w:rsidRPr="0015369B">
              <w:t>…</w:t>
            </w:r>
          </w:p>
          <w:p w14:paraId="26C2221E" w14:textId="237EE3E3" w:rsidR="00353779" w:rsidRPr="0015369B" w:rsidRDefault="008F2CA3" w:rsidP="003234A3">
            <w:r w:rsidRPr="0015369B">
              <w:t>T</w:t>
            </w:r>
            <w:r w:rsidR="00353779" w:rsidRPr="0015369B">
              <w:t>o help me understand better I will</w:t>
            </w:r>
            <w:r w:rsidR="00034C81">
              <w:t xml:space="preserve"> </w:t>
            </w:r>
            <w:r w:rsidR="00353779" w:rsidRPr="0015369B">
              <w:t>…</w:t>
            </w:r>
          </w:p>
          <w:p w14:paraId="00A3AF5F" w14:textId="06F2DC87" w:rsidR="00353779" w:rsidRPr="0015369B" w:rsidRDefault="00034C81" w:rsidP="008F2CA3">
            <w:r>
              <w:t xml:space="preserve">Before I didn’t know … </w:t>
            </w:r>
            <w:r w:rsidR="008F2CA3" w:rsidRPr="0015369B">
              <w:t>N</w:t>
            </w:r>
            <w:r>
              <w:t>ow I realise/know …</w:t>
            </w:r>
          </w:p>
        </w:tc>
      </w:tr>
      <w:tr w:rsidR="00353779" w:rsidRPr="0015369B" w14:paraId="4876A694" w14:textId="77777777" w:rsidTr="00034C81">
        <w:trPr>
          <w:tblHeader/>
        </w:trPr>
        <w:tc>
          <w:tcPr>
            <w:tcW w:w="6629" w:type="dxa"/>
            <w:gridSpan w:val="3"/>
            <w:tcBorders>
              <w:top w:val="single" w:sz="8" w:space="0" w:color="C3D600"/>
              <w:bottom w:val="single" w:sz="8" w:space="0" w:color="C3D600"/>
            </w:tcBorders>
            <w:shd w:val="clear" w:color="auto" w:fill="EDF3B2"/>
          </w:tcPr>
          <w:p w14:paraId="5AF3CF30" w14:textId="77777777" w:rsidR="00353779" w:rsidRPr="00034C81" w:rsidRDefault="00353779" w:rsidP="00034C81">
            <w:pPr>
              <w:pStyle w:val="Tableheader0"/>
              <w:jc w:val="center"/>
            </w:pPr>
            <w:r w:rsidRPr="00034C81">
              <w:t>Reflecting on stewardship and taking action</w:t>
            </w:r>
          </w:p>
        </w:tc>
        <w:tc>
          <w:tcPr>
            <w:tcW w:w="7371" w:type="dxa"/>
            <w:gridSpan w:val="3"/>
            <w:tcBorders>
              <w:top w:val="single" w:sz="8" w:space="0" w:color="C3D600"/>
              <w:bottom w:val="single" w:sz="8" w:space="0" w:color="C3D600"/>
            </w:tcBorders>
            <w:shd w:val="clear" w:color="auto" w:fill="EDF3B2"/>
          </w:tcPr>
          <w:p w14:paraId="566053AB" w14:textId="77777777" w:rsidR="00353779" w:rsidRPr="00034C81" w:rsidRDefault="00353779" w:rsidP="00034C81">
            <w:pPr>
              <w:pStyle w:val="Tableheader0"/>
              <w:jc w:val="center"/>
            </w:pPr>
            <w:r w:rsidRPr="00034C81">
              <w:t>End of unit reflections – where I was and where I am now</w:t>
            </w:r>
          </w:p>
        </w:tc>
      </w:tr>
      <w:tr w:rsidR="00353779" w:rsidRPr="0015369B" w14:paraId="79F07DD0" w14:textId="77777777" w:rsidTr="00034C81">
        <w:tc>
          <w:tcPr>
            <w:tcW w:w="3360" w:type="dxa"/>
            <w:vMerge w:val="restart"/>
            <w:tcBorders>
              <w:top w:val="single" w:sz="8" w:space="0" w:color="C3D600"/>
            </w:tcBorders>
            <w:tcMar>
              <w:bottom w:w="142" w:type="dxa"/>
            </w:tcMar>
          </w:tcPr>
          <w:p w14:paraId="0AE16558" w14:textId="2E02E05D" w:rsidR="00353779" w:rsidRPr="0015369B" w:rsidRDefault="00353779" w:rsidP="003234A3">
            <w:r w:rsidRPr="0015369B">
              <w:t>This information can make a difference by</w:t>
            </w:r>
            <w:r w:rsidR="00034C81">
              <w:t xml:space="preserve"> </w:t>
            </w:r>
            <w:r w:rsidRPr="0015369B">
              <w:t>…</w:t>
            </w:r>
          </w:p>
          <w:p w14:paraId="03F991D3" w14:textId="3F6627E7" w:rsidR="00353779" w:rsidRPr="0015369B" w:rsidRDefault="00353779" w:rsidP="003234A3">
            <w:r w:rsidRPr="0015369B">
              <w:t>It is important to know about this because</w:t>
            </w:r>
            <w:r w:rsidR="00034C81">
              <w:t xml:space="preserve"> </w:t>
            </w:r>
            <w:r w:rsidRPr="0015369B">
              <w:t>…</w:t>
            </w:r>
          </w:p>
          <w:p w14:paraId="185C0F9D" w14:textId="77777777" w:rsidR="00353779" w:rsidRPr="0015369B" w:rsidRDefault="00353779" w:rsidP="003234A3">
            <w:r w:rsidRPr="0015369B">
              <w:t>Something I will now do as a result of my learning is …</w:t>
            </w:r>
          </w:p>
          <w:p w14:paraId="1ECFCA36" w14:textId="66B5D70F" w:rsidR="00353779" w:rsidRPr="0015369B" w:rsidRDefault="00034C81" w:rsidP="003234A3">
            <w:r>
              <w:t>Something I want to do next is …</w:t>
            </w:r>
          </w:p>
        </w:tc>
        <w:tc>
          <w:tcPr>
            <w:tcW w:w="3269" w:type="dxa"/>
            <w:gridSpan w:val="2"/>
            <w:vMerge w:val="restart"/>
            <w:tcBorders>
              <w:top w:val="single" w:sz="8" w:space="0" w:color="C3D600"/>
            </w:tcBorders>
            <w:tcMar>
              <w:bottom w:w="142" w:type="dxa"/>
            </w:tcMar>
          </w:tcPr>
          <w:p w14:paraId="248D3ABB" w14:textId="77777777" w:rsidR="00353779" w:rsidRPr="0015369B" w:rsidRDefault="00353779" w:rsidP="003234A3">
            <w:r w:rsidRPr="0015369B">
              <w:t xml:space="preserve">Something I will now help others understand is … </w:t>
            </w:r>
          </w:p>
          <w:p w14:paraId="5912EBDA" w14:textId="77777777" w:rsidR="00353779" w:rsidRPr="0015369B" w:rsidRDefault="00353779" w:rsidP="003234A3">
            <w:r w:rsidRPr="0015369B">
              <w:t>I can make a difference by …</w:t>
            </w:r>
          </w:p>
          <w:p w14:paraId="45EEF4D1" w14:textId="690850D5" w:rsidR="00353779" w:rsidRPr="0015369B" w:rsidRDefault="00353779" w:rsidP="003234A3">
            <w:r w:rsidRPr="0015369B">
              <w:t>An action I/we can take is</w:t>
            </w:r>
            <w:r w:rsidR="00034C81">
              <w:t xml:space="preserve"> </w:t>
            </w:r>
            <w:r w:rsidRPr="0015369B">
              <w:t>…</w:t>
            </w:r>
          </w:p>
          <w:p w14:paraId="7B32E1F8" w14:textId="6FE1D551" w:rsidR="00353779" w:rsidRPr="0015369B" w:rsidRDefault="00034C81" w:rsidP="003234A3">
            <w:r>
              <w:t>If we don’t …</w:t>
            </w:r>
            <w:r w:rsidR="00353779" w:rsidRPr="0015369B">
              <w:t xml:space="preserve"> the consequences could be …</w:t>
            </w:r>
          </w:p>
          <w:p w14:paraId="6A13E472" w14:textId="1167FC86" w:rsidR="00353779" w:rsidRPr="0015369B" w:rsidRDefault="00353779" w:rsidP="00034C81">
            <w:r w:rsidRPr="0015369B">
              <w:t>It is important to …</w:t>
            </w:r>
            <w:r w:rsidR="00034C81">
              <w:t xml:space="preserve"> </w:t>
            </w:r>
            <w:r w:rsidRPr="0015369B">
              <w:t>because</w:t>
            </w:r>
            <w:r w:rsidR="00034C81">
              <w:t xml:space="preserve"> </w:t>
            </w:r>
            <w:r w:rsidRPr="0015369B">
              <w:t>…</w:t>
            </w:r>
          </w:p>
        </w:tc>
        <w:tc>
          <w:tcPr>
            <w:tcW w:w="3465" w:type="dxa"/>
            <w:gridSpan w:val="2"/>
            <w:tcBorders>
              <w:top w:val="single" w:sz="8" w:space="0" w:color="C3D600"/>
            </w:tcBorders>
            <w:tcMar>
              <w:bottom w:w="142" w:type="dxa"/>
            </w:tcMar>
          </w:tcPr>
          <w:p w14:paraId="182FE546" w14:textId="5D4F489D" w:rsidR="00353779" w:rsidRPr="0015369B" w:rsidRDefault="00353779" w:rsidP="00DB2449">
            <w:pPr>
              <w:pStyle w:val="ListParagraph"/>
              <w:numPr>
                <w:ilvl w:val="0"/>
                <w:numId w:val="10"/>
              </w:numPr>
            </w:pPr>
            <w:r w:rsidRPr="0015369B">
              <w:t>I used to think</w:t>
            </w:r>
            <w:r w:rsidR="00034C81">
              <w:t xml:space="preserve"> </w:t>
            </w:r>
            <w:r w:rsidRPr="0015369B">
              <w:t>…</w:t>
            </w:r>
          </w:p>
          <w:p w14:paraId="007B6B93" w14:textId="45A1A81F" w:rsidR="00353779" w:rsidRPr="0015369B" w:rsidRDefault="00353779" w:rsidP="00DB2449">
            <w:pPr>
              <w:pStyle w:val="ListParagraph"/>
              <w:numPr>
                <w:ilvl w:val="0"/>
                <w:numId w:val="10"/>
              </w:numPr>
            </w:pPr>
            <w:r w:rsidRPr="0015369B">
              <w:t>Now I know</w:t>
            </w:r>
            <w:r w:rsidR="00034C81">
              <w:t xml:space="preserve"> </w:t>
            </w:r>
            <w:r w:rsidRPr="0015369B">
              <w:t>…</w:t>
            </w:r>
          </w:p>
          <w:p w14:paraId="19DAA246" w14:textId="65BB751E" w:rsidR="00353779" w:rsidRPr="0015369B" w:rsidRDefault="00353779" w:rsidP="00DB2449">
            <w:pPr>
              <w:pStyle w:val="ListParagraph"/>
              <w:numPr>
                <w:ilvl w:val="0"/>
                <w:numId w:val="10"/>
              </w:numPr>
            </w:pPr>
            <w:r w:rsidRPr="0015369B">
              <w:t>This causes me to (re)think/ wonder</w:t>
            </w:r>
            <w:r w:rsidR="00034C81">
              <w:t xml:space="preserve"> </w:t>
            </w:r>
            <w:r w:rsidRPr="0015369B">
              <w:t>…</w:t>
            </w:r>
          </w:p>
        </w:tc>
        <w:tc>
          <w:tcPr>
            <w:tcW w:w="3906" w:type="dxa"/>
            <w:vMerge w:val="restart"/>
            <w:tcBorders>
              <w:top w:val="single" w:sz="8" w:space="0" w:color="C3D600"/>
            </w:tcBorders>
            <w:tcMar>
              <w:bottom w:w="142" w:type="dxa"/>
            </w:tcMar>
          </w:tcPr>
          <w:p w14:paraId="73900FED" w14:textId="77777777" w:rsidR="00353779" w:rsidRPr="0015369B" w:rsidRDefault="00353779" w:rsidP="00DB2449">
            <w:pPr>
              <w:pStyle w:val="ListParagraph"/>
              <w:numPr>
                <w:ilvl w:val="0"/>
                <w:numId w:val="9"/>
              </w:numPr>
            </w:pPr>
            <w:r w:rsidRPr="0015369B">
              <w:rPr>
                <w:b/>
              </w:rPr>
              <w:t xml:space="preserve">Revisit </w:t>
            </w:r>
            <w:r w:rsidRPr="0015369B">
              <w:t>your first journal entry, what do you understand now that you didn’t back then?</w:t>
            </w:r>
          </w:p>
          <w:p w14:paraId="78BFDAC9" w14:textId="77777777" w:rsidR="00353779" w:rsidRPr="0015369B" w:rsidRDefault="00353779" w:rsidP="00DB2449">
            <w:pPr>
              <w:pStyle w:val="ListParagraph"/>
              <w:numPr>
                <w:ilvl w:val="0"/>
                <w:numId w:val="9"/>
              </w:numPr>
            </w:pPr>
            <w:r w:rsidRPr="0015369B">
              <w:rPr>
                <w:b/>
              </w:rPr>
              <w:t xml:space="preserve">Review </w:t>
            </w:r>
            <w:r w:rsidRPr="0015369B">
              <w:t>your work so far. What has been the biggest discovery/learning/challenge?</w:t>
            </w:r>
          </w:p>
          <w:p w14:paraId="733957F6" w14:textId="77777777" w:rsidR="00353779" w:rsidRPr="0015369B" w:rsidRDefault="00353779" w:rsidP="00DB2449">
            <w:pPr>
              <w:pStyle w:val="ListParagraph"/>
              <w:numPr>
                <w:ilvl w:val="0"/>
                <w:numId w:val="9"/>
              </w:numPr>
            </w:pPr>
            <w:r w:rsidRPr="0015369B">
              <w:rPr>
                <w:b/>
              </w:rPr>
              <w:t>Reconsider</w:t>
            </w:r>
            <w:r w:rsidRPr="0015369B">
              <w:t xml:space="preserve"> your initial ideas. Have your ideas changed? If so how?</w:t>
            </w:r>
          </w:p>
        </w:tc>
      </w:tr>
      <w:tr w:rsidR="00353779" w:rsidRPr="0015369B" w14:paraId="04A36B11" w14:textId="77777777" w:rsidTr="00034C81">
        <w:trPr>
          <w:trHeight w:val="1359"/>
        </w:trPr>
        <w:tc>
          <w:tcPr>
            <w:tcW w:w="3360" w:type="dxa"/>
            <w:vMerge/>
            <w:tcMar>
              <w:bottom w:w="142" w:type="dxa"/>
            </w:tcMar>
          </w:tcPr>
          <w:p w14:paraId="1A1781BC" w14:textId="77777777" w:rsidR="00353779" w:rsidRPr="0015369B" w:rsidRDefault="00353779" w:rsidP="003234A3"/>
        </w:tc>
        <w:tc>
          <w:tcPr>
            <w:tcW w:w="3269" w:type="dxa"/>
            <w:gridSpan w:val="2"/>
            <w:vMerge/>
            <w:tcMar>
              <w:bottom w:w="142" w:type="dxa"/>
            </w:tcMar>
          </w:tcPr>
          <w:p w14:paraId="12D8D5CD" w14:textId="77777777" w:rsidR="00353779" w:rsidRPr="0015369B" w:rsidRDefault="00353779" w:rsidP="003234A3"/>
        </w:tc>
        <w:tc>
          <w:tcPr>
            <w:tcW w:w="3465" w:type="dxa"/>
            <w:gridSpan w:val="2"/>
            <w:tcMar>
              <w:bottom w:w="142" w:type="dxa"/>
            </w:tcMar>
          </w:tcPr>
          <w:p w14:paraId="238EDE69" w14:textId="6388E127" w:rsidR="00353779" w:rsidRPr="0015369B" w:rsidRDefault="00353779" w:rsidP="00DB2449">
            <w:pPr>
              <w:pStyle w:val="ListParagraph"/>
              <w:numPr>
                <w:ilvl w:val="0"/>
                <w:numId w:val="11"/>
              </w:numPr>
            </w:pPr>
            <w:r w:rsidRPr="0015369B">
              <w:t>I didn’t know how to</w:t>
            </w:r>
            <w:r w:rsidR="00034C81">
              <w:t xml:space="preserve"> </w:t>
            </w:r>
            <w:r w:rsidRPr="0015369B">
              <w:t>…</w:t>
            </w:r>
          </w:p>
          <w:p w14:paraId="3AF719D1" w14:textId="15328C88" w:rsidR="00353779" w:rsidRPr="0015369B" w:rsidRDefault="00353779" w:rsidP="00DB2449">
            <w:pPr>
              <w:pStyle w:val="ListParagraph"/>
              <w:numPr>
                <w:ilvl w:val="0"/>
                <w:numId w:val="11"/>
              </w:numPr>
            </w:pPr>
            <w:r w:rsidRPr="0015369B">
              <w:t>Now I can</w:t>
            </w:r>
            <w:r w:rsidR="00034C81">
              <w:t xml:space="preserve"> </w:t>
            </w:r>
            <w:r w:rsidRPr="0015369B">
              <w:t>…</w:t>
            </w:r>
          </w:p>
          <w:p w14:paraId="34A63F31" w14:textId="4F45FE72" w:rsidR="00353779" w:rsidRPr="0015369B" w:rsidRDefault="00353779" w:rsidP="00DB2449">
            <w:pPr>
              <w:pStyle w:val="ListParagraph"/>
              <w:numPr>
                <w:ilvl w:val="0"/>
                <w:numId w:val="11"/>
              </w:numPr>
            </w:pPr>
            <w:r w:rsidRPr="0015369B">
              <w:t>In the future I will</w:t>
            </w:r>
            <w:r w:rsidR="00034C81">
              <w:t xml:space="preserve"> </w:t>
            </w:r>
            <w:r w:rsidRPr="0015369B">
              <w:t>…</w:t>
            </w:r>
          </w:p>
        </w:tc>
        <w:tc>
          <w:tcPr>
            <w:tcW w:w="3906" w:type="dxa"/>
            <w:vMerge/>
            <w:tcMar>
              <w:bottom w:w="142" w:type="dxa"/>
            </w:tcMar>
          </w:tcPr>
          <w:p w14:paraId="68D31397" w14:textId="77777777" w:rsidR="00353779" w:rsidRPr="0015369B" w:rsidRDefault="00353779" w:rsidP="003234A3"/>
        </w:tc>
      </w:tr>
    </w:tbl>
    <w:p w14:paraId="3EB87F14" w14:textId="77777777" w:rsidR="00034C81" w:rsidRPr="00034C81" w:rsidRDefault="00034C81" w:rsidP="00034C81"/>
    <w:p w14:paraId="21CED825" w14:textId="77777777" w:rsidR="00284961" w:rsidRPr="00034C81" w:rsidRDefault="00284961" w:rsidP="00034C81">
      <w:pPr>
        <w:pStyle w:val="AttachmentHeading"/>
      </w:pPr>
      <w:bookmarkStart w:id="15" w:name="_Toc441847571"/>
      <w:r w:rsidRPr="00034C81">
        <w:lastRenderedPageBreak/>
        <w:t>Resource 4 – Classifying things</w:t>
      </w:r>
      <w:bookmarkEnd w:id="15"/>
    </w:p>
    <w:p w14:paraId="1746CA1A" w14:textId="0A4CD416" w:rsidR="00284961" w:rsidRPr="00547161" w:rsidRDefault="00284961" w:rsidP="00547161"/>
    <w:p w14:paraId="11C405F0" w14:textId="42FE7119" w:rsidR="00344519" w:rsidRPr="00547161" w:rsidRDefault="00CD3943" w:rsidP="00547161">
      <w:r>
        <w:rPr>
          <w:noProof/>
          <w:lang w:eastAsia="en-AU"/>
        </w:rPr>
        <mc:AlternateContent>
          <mc:Choice Requires="wpg">
            <w:drawing>
              <wp:inline distT="0" distB="0" distL="0" distR="0" wp14:anchorId="5C609A5A" wp14:editId="1A822321">
                <wp:extent cx="5504691" cy="4090472"/>
                <wp:effectExtent l="0" t="19050" r="20320" b="24765"/>
                <wp:docPr id="1607" name="Group 1607" descr="Classification flow diagram"/>
                <wp:cNvGraphicFramePr/>
                <a:graphic xmlns:a="http://schemas.openxmlformats.org/drawingml/2006/main">
                  <a:graphicData uri="http://schemas.microsoft.com/office/word/2010/wordprocessingGroup">
                    <wpg:wgp>
                      <wpg:cNvGrpSpPr/>
                      <wpg:grpSpPr>
                        <a:xfrm>
                          <a:off x="0" y="0"/>
                          <a:ext cx="5504691" cy="4090472"/>
                          <a:chOff x="0" y="0"/>
                          <a:chExt cx="5504691" cy="4090472"/>
                        </a:xfrm>
                      </wpg:grpSpPr>
                      <wps:wsp>
                        <wps:cNvPr id="40" name="Line 4"/>
                        <wps:cNvCnPr/>
                        <wps:spPr bwMode="auto">
                          <a:xfrm flipV="1">
                            <a:off x="11875" y="237506"/>
                            <a:ext cx="1" cy="2621732"/>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s:wsp>
                        <wps:cNvPr id="41" name="Line 5"/>
                        <wps:cNvCnPr/>
                        <wps:spPr bwMode="auto">
                          <a:xfrm>
                            <a:off x="0" y="249381"/>
                            <a:ext cx="726495" cy="0"/>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s:wsp>
                        <wps:cNvPr id="43" name="Text Box 7"/>
                        <wps:cNvSpPr txBox="1">
                          <a:spLocks noChangeArrowheads="1"/>
                        </wps:cNvSpPr>
                        <wps:spPr bwMode="auto">
                          <a:xfrm>
                            <a:off x="712519" y="0"/>
                            <a:ext cx="1800000" cy="540000"/>
                          </a:xfrm>
                          <a:prstGeom prst="rect">
                            <a:avLst/>
                          </a:prstGeom>
                          <a:solidFill>
                            <a:srgbClr val="FFFFFF"/>
                          </a:solidFill>
                          <a:ln w="38100">
                            <a:solidFill>
                              <a:srgbClr val="C3D600"/>
                            </a:solidFill>
                            <a:miter lim="800000"/>
                            <a:headEnd/>
                            <a:tailEnd/>
                          </a:ln>
                        </wps:spPr>
                        <wps:txbx>
                          <w:txbxContent>
                            <w:p w14:paraId="17DA59AA" w14:textId="77777777" w:rsidR="000A1A79" w:rsidRPr="006E23B6" w:rsidRDefault="000A1A79" w:rsidP="006E23B6">
                              <w:pPr>
                                <w:pStyle w:val="NoSpacing"/>
                                <w:jc w:val="center"/>
                                <w:rPr>
                                  <w:b/>
                                  <w:sz w:val="28"/>
                                  <w:szCs w:val="28"/>
                                </w:rPr>
                              </w:pPr>
                              <w:r w:rsidRPr="006E23B6">
                                <w:rPr>
                                  <w:b/>
                                  <w:sz w:val="28"/>
                                  <w:szCs w:val="28"/>
                                </w:rPr>
                                <w:t>Living things</w:t>
                              </w:r>
                            </w:p>
                          </w:txbxContent>
                        </wps:txbx>
                        <wps:bodyPr rot="0" vert="horz" wrap="square" lIns="91440" tIns="45720" rIns="91440" bIns="45720" anchor="ctr" anchorCtr="0" upright="1">
                          <a:noAutofit/>
                        </wps:bodyPr>
                      </wps:wsp>
                      <wps:wsp>
                        <wps:cNvPr id="42" name="Line 6"/>
                        <wps:cNvCnPr/>
                        <wps:spPr bwMode="auto">
                          <a:xfrm>
                            <a:off x="0" y="2850078"/>
                            <a:ext cx="702310" cy="0"/>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s:wsp>
                        <wps:cNvPr id="46" name="Line 10"/>
                        <wps:cNvCnPr/>
                        <wps:spPr bwMode="auto">
                          <a:xfrm flipH="1">
                            <a:off x="3111335" y="1852550"/>
                            <a:ext cx="0" cy="1979930"/>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s:wsp>
                        <wps:cNvPr id="49" name="Text Box 13"/>
                        <wps:cNvSpPr txBox="1">
                          <a:spLocks noChangeArrowheads="1"/>
                        </wps:cNvSpPr>
                        <wps:spPr bwMode="auto">
                          <a:xfrm>
                            <a:off x="3705101" y="1591293"/>
                            <a:ext cx="1799590" cy="539750"/>
                          </a:xfrm>
                          <a:prstGeom prst="rect">
                            <a:avLst/>
                          </a:prstGeom>
                          <a:solidFill>
                            <a:srgbClr val="FFFFFF"/>
                          </a:solidFill>
                          <a:ln w="38100">
                            <a:solidFill>
                              <a:srgbClr val="C3D600"/>
                            </a:solidFill>
                            <a:miter lim="800000"/>
                            <a:headEnd/>
                            <a:tailEnd/>
                          </a:ln>
                        </wps:spPr>
                        <wps:txbx>
                          <w:txbxContent>
                            <w:p w14:paraId="38F0EB20" w14:textId="27563F82" w:rsidR="000A1A79" w:rsidRPr="00CD3943" w:rsidRDefault="000A1A79" w:rsidP="00CD3943">
                              <w:pPr>
                                <w:pStyle w:val="NoSpacing"/>
                                <w:jc w:val="center"/>
                                <w:rPr>
                                  <w:b/>
                                  <w:sz w:val="28"/>
                                  <w:szCs w:val="28"/>
                                </w:rPr>
                              </w:pPr>
                              <w:r w:rsidRPr="00CD3943">
                                <w:rPr>
                                  <w:b/>
                                  <w:sz w:val="28"/>
                                  <w:szCs w:val="28"/>
                                </w:rPr>
                                <w:t>Once-living</w:t>
                              </w:r>
                            </w:p>
                          </w:txbxContent>
                        </wps:txbx>
                        <wps:bodyPr rot="0" vert="horz" wrap="square" lIns="91440" tIns="45720" rIns="91440" bIns="45720" anchor="ctr" anchorCtr="0" upright="1">
                          <a:noAutofit/>
                        </wps:bodyPr>
                      </wps:wsp>
                      <wps:wsp>
                        <wps:cNvPr id="44" name="Text Box 8"/>
                        <wps:cNvSpPr txBox="1">
                          <a:spLocks noChangeArrowheads="1"/>
                        </wps:cNvSpPr>
                        <wps:spPr bwMode="auto">
                          <a:xfrm>
                            <a:off x="712519" y="2576945"/>
                            <a:ext cx="1800000" cy="539750"/>
                          </a:xfrm>
                          <a:prstGeom prst="rect">
                            <a:avLst/>
                          </a:prstGeom>
                          <a:solidFill>
                            <a:srgbClr val="FFFFFF"/>
                          </a:solidFill>
                          <a:ln w="38100">
                            <a:solidFill>
                              <a:srgbClr val="C3D600"/>
                            </a:solidFill>
                            <a:miter lim="800000"/>
                            <a:headEnd/>
                            <a:tailEnd/>
                          </a:ln>
                        </wps:spPr>
                        <wps:txbx>
                          <w:txbxContent>
                            <w:p w14:paraId="781A65B7" w14:textId="77777777" w:rsidR="000A1A79" w:rsidRPr="00CD3943" w:rsidRDefault="000A1A79" w:rsidP="00CD3943">
                              <w:pPr>
                                <w:pStyle w:val="NoSpacing"/>
                                <w:jc w:val="center"/>
                                <w:rPr>
                                  <w:b/>
                                  <w:sz w:val="28"/>
                                  <w:szCs w:val="28"/>
                                </w:rPr>
                              </w:pPr>
                              <w:r w:rsidRPr="00CD3943">
                                <w:rPr>
                                  <w:b/>
                                  <w:sz w:val="28"/>
                                  <w:szCs w:val="28"/>
                                </w:rPr>
                                <w:t>Non-living things</w:t>
                              </w:r>
                            </w:p>
                          </w:txbxContent>
                        </wps:txbx>
                        <wps:bodyPr rot="0" vert="horz" wrap="square" lIns="91440" tIns="45720" rIns="91440" bIns="45720" anchor="ctr" anchorCtr="0" upright="1">
                          <a:noAutofit/>
                        </wps:bodyPr>
                      </wps:wsp>
                      <wps:wsp>
                        <wps:cNvPr id="45" name="Line 9"/>
                        <wps:cNvCnPr/>
                        <wps:spPr bwMode="auto">
                          <a:xfrm>
                            <a:off x="2505693" y="2850078"/>
                            <a:ext cx="598170" cy="0"/>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s:wsp>
                        <wps:cNvPr id="50" name="Text Box 14"/>
                        <wps:cNvSpPr txBox="1">
                          <a:spLocks noChangeArrowheads="1"/>
                        </wps:cNvSpPr>
                        <wps:spPr bwMode="auto">
                          <a:xfrm>
                            <a:off x="3705101" y="3550722"/>
                            <a:ext cx="1799590" cy="539750"/>
                          </a:xfrm>
                          <a:prstGeom prst="rect">
                            <a:avLst/>
                          </a:prstGeom>
                          <a:solidFill>
                            <a:srgbClr val="FFFFFF"/>
                          </a:solidFill>
                          <a:ln w="38100">
                            <a:solidFill>
                              <a:srgbClr val="C3D600"/>
                            </a:solidFill>
                            <a:miter lim="800000"/>
                            <a:headEnd/>
                            <a:tailEnd/>
                          </a:ln>
                        </wps:spPr>
                        <wps:txbx>
                          <w:txbxContent>
                            <w:p w14:paraId="75CCE4FD" w14:textId="77777777" w:rsidR="000A1A79" w:rsidRPr="00CD3943" w:rsidRDefault="000A1A79" w:rsidP="00CD3943">
                              <w:pPr>
                                <w:pStyle w:val="NoSpacing"/>
                                <w:jc w:val="center"/>
                                <w:rPr>
                                  <w:b/>
                                  <w:sz w:val="28"/>
                                  <w:szCs w:val="28"/>
                                </w:rPr>
                              </w:pPr>
                              <w:r w:rsidRPr="00CD3943">
                                <w:rPr>
                                  <w:b/>
                                  <w:sz w:val="28"/>
                                  <w:szCs w:val="28"/>
                                </w:rPr>
                                <w:t>Never living</w:t>
                              </w:r>
                            </w:p>
                          </w:txbxContent>
                        </wps:txbx>
                        <wps:bodyPr rot="0" vert="horz" wrap="square" lIns="91440" tIns="45720" rIns="91440" bIns="45720" anchor="ctr" anchorCtr="0" upright="1">
                          <a:noAutofit/>
                        </wps:bodyPr>
                      </wps:wsp>
                      <wps:wsp>
                        <wps:cNvPr id="1605" name="Line 9"/>
                        <wps:cNvCnPr/>
                        <wps:spPr bwMode="auto">
                          <a:xfrm>
                            <a:off x="3099459" y="1864426"/>
                            <a:ext cx="598170" cy="0"/>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s:wsp>
                        <wps:cNvPr id="1606" name="Line 9"/>
                        <wps:cNvCnPr/>
                        <wps:spPr bwMode="auto">
                          <a:xfrm>
                            <a:off x="3099459" y="3823854"/>
                            <a:ext cx="598170" cy="0"/>
                          </a:xfrm>
                          <a:prstGeom prst="line">
                            <a:avLst/>
                          </a:prstGeom>
                          <a:noFill/>
                          <a:ln w="38100">
                            <a:solidFill>
                              <a:srgbClr val="C3D6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7" o:spid="_x0000_s1098" alt="Classification flow diagram" style="width:433.45pt;height:322.1pt;mso-position-horizontal-relative:char;mso-position-vertical-relative:line" coordsize="55046,4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">
                <v:line id="Line 4" o:spid="_x0000_s1099" style="position:absolute;flip:y;visibility:visible;mso-wrap-style:square" from="118,2375" to="118,2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pJr8AAADbAAAADwAAAGRycy9kb3ducmV2LnhtbERPTYvCMBC9L/gfwgje1lQpItW0LKLg&#10;VV1YvY3N2JZtJiWJte6v3xwEj4/3vS4G04qenG8sK5hNExDEpdUNVwq+T7vPJQgfkDW2lknBkzwU&#10;+ehjjZm2Dz5QfwyViCHsM1RQh9BlUvqyJoN+ajviyN2sMxgidJXUDh8x3LRyniQLabDh2FBjR5ua&#10;yt/j3Sg44x/a2XXYps5sfpadvV0uaa/UZDx8rUAEGsJb/HLvtYI0ro9f4g+Q+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cUpJr8AAADbAAAADwAAAAAAAAAAAAAAAACh&#10;AgAAZHJzL2Rvd25yZXYueG1sUEsFBgAAAAAEAAQA+QAAAI0DAAAAAA==&#10;" strokecolor="#c3d600" strokeweight="3pt"/>
                <v:line id="Line 5" o:spid="_x0000_s1100" style="position:absolute;visibility:visible;mso-wrap-style:square" from="0,2493" to="7264,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MQAAADbAAAADwAAAGRycy9kb3ducmV2LnhtbESPS2vDMBCE74X8B7GB3hrZoYTgRgl9&#10;YOihJORFr4u1sR1bK2EpjvPvo0Ihx2FmvmEWq8G0oqfO15YVpJMEBHFhdc2lgsM+f5mD8AFZY2uZ&#10;FNzIw2o5elpgpu2Vt9TvQikihH2GCqoQXCalLyoy6CfWEUfvZDuDIcqulLrDa4SbVk6TZCYN1hwX&#10;KnT0WVHR7C5GQXJzucOfNX3R8WNzKItzo3/3Sj2Ph/c3EIGG8Aj/t7+1gtcU/r7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510xAAAANsAAAAPAAAAAAAAAAAA&#10;AAAAAKECAABkcnMvZG93bnJldi54bWxQSwUGAAAAAAQABAD5AAAAkgMAAAAA&#10;" strokecolor="#c3d600" strokeweight="3pt"/>
                <v:shapetype id="_x0000_t202" coordsize="21600,21600" o:spt="202" path="m,l,21600r21600,l21600,xe">
                  <v:stroke joinstyle="miter"/>
                  <v:path gradientshapeok="t" o:connecttype="rect"/>
                </v:shapetype>
                <v:shape id="Text Box 7" o:spid="_x0000_s1101" type="#_x0000_t202" style="position:absolute;left:7125;width:18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lBcYA&#10;AADbAAAADwAAAGRycy9kb3ducmV2LnhtbESPQWsCMRSE74L/ITzBm2Zta1tWo9RKoXiw6Aqlt8fm&#10;ubtt8rJuoq7/3hQEj8PMfMNM56014kSNrxwrGA0TEMS50xUXCnbZx+AVhA/IGo1jUnAhD/NZtzPF&#10;VLszb+i0DYWIEPYpKihDqFMpfV6SRT90NXH09q6xGKJsCqkbPEe4NfIhSZ6lxYrjQok1vZeU/22P&#10;VsHvat2aLM/G38vDy+JndRklXzujVL/Xvk1ABGrDPXxrf2oFT4/w/y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rlBcYAAADbAAAADwAAAAAAAAAAAAAAAACYAgAAZHJz&#10;L2Rvd25yZXYueG1sUEsFBgAAAAAEAAQA9QAAAIsDAAAAAA==&#10;" strokecolor="#c3d600" strokeweight="3pt">
                  <v:textbox>
                    <w:txbxContent>
                      <w:p w14:paraId="17DA59AA" w14:textId="77777777" w:rsidR="000A1A79" w:rsidRPr="006E23B6" w:rsidRDefault="000A1A79" w:rsidP="006E23B6">
                        <w:pPr>
                          <w:pStyle w:val="NoSpacing"/>
                          <w:jc w:val="center"/>
                          <w:rPr>
                            <w:b/>
                            <w:sz w:val="28"/>
                            <w:szCs w:val="28"/>
                          </w:rPr>
                        </w:pPr>
                        <w:r w:rsidRPr="006E23B6">
                          <w:rPr>
                            <w:b/>
                            <w:sz w:val="28"/>
                            <w:szCs w:val="28"/>
                          </w:rPr>
                          <w:t>Living things</w:t>
                        </w:r>
                      </w:p>
                    </w:txbxContent>
                  </v:textbox>
                </v:shape>
                <v:line id="Line 6" o:spid="_x0000_s1102" style="position:absolute;visibility:visible;mso-wrap-style:square" from="0,28500" to="7023,2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0DA8QAAADbAAAADwAAAGRycy9kb3ducmV2LnhtbESPQWvCQBSE70L/w/KE3nRjKEVSV9EW&#10;oYfSYlR6fWSfSUz27ZLdmuTfdwsFj8PMfMOsNoNpxY06X1tWsJgnIIgLq2suFZyO+9kShA/IGlvL&#10;pGAkD5v1w2SFmbY9H+iWh1JECPsMFVQhuExKX1Rk0M+tI47exXYGQ5RdKXWHfYSbVqZJ8iwN1hwX&#10;KnT0WlHR5D9GQTK6vcOPT3qj8+7rVBbXRn8flXqcDtsXEIGGcA//t9+1gqc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QMDxAAAANsAAAAPAAAAAAAAAAAA&#10;AAAAAKECAABkcnMvZG93bnJldi54bWxQSwUGAAAAAAQABAD5AAAAkgMAAAAA&#10;" strokecolor="#c3d600" strokeweight="3pt"/>
                <v:line id="Line 10" o:spid="_x0000_s1103" style="position:absolute;flip:x;visibility:visible;mso-wrap-style:square" from="31113,18525" to="31113,3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UycEAAADbAAAADwAAAGRycy9kb3ducmV2LnhtbESPQYvCMBSE7wv+h/CEva2pSxGpRhFR&#10;8KoraG/P5tkWm5eSZGvXX28WBI/DzHzDzJe9aURHzteWFYxHCQjiwuqaSwXHn+3XFIQPyBoby6Tg&#10;jzwsF4OPOWba3nlP3SGUIkLYZ6igCqHNpPRFRQb9yLbE0btaZzBE6UqpHd4j3DTyO0km0mDNcaHC&#10;ltYVFbfDr1Fwxgfa8aXfpM6sT9PWXvM87ZT6HParGYhAfXiHX+2dVpBO4P9L/A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BTJwQAAANsAAAAPAAAAAAAAAAAAAAAA&#10;AKECAABkcnMvZG93bnJldi54bWxQSwUGAAAAAAQABAD5AAAAjwMAAAAA&#10;" strokecolor="#c3d600" strokeweight="3pt"/>
                <v:shape id="Text Box 13" o:spid="_x0000_s1104" type="#_x0000_t202" style="position:absolute;left:37051;top:15912;width:17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S78YA&#10;AADbAAAADwAAAGRycy9kb3ducmV2LnhtbESPQWsCMRSE74L/ITzBm2YtrW1Xo9RKoXiw6Aqlt8fm&#10;ubtt8rJuoq7/3hQEj8PMfMNM56014kSNrxwrGA0TEMS50xUXCnbZx+AFhA/IGo1jUnAhD/NZtzPF&#10;VLszb+i0DYWIEPYpKihDqFMpfV6SRT90NXH09q6xGKJsCqkbPEe4NfIhScbSYsVxocSa3kvK/7ZH&#10;q+B3tW5NlmdP38vD8+JndRklXzujVL/Xvk1ABGrDPXxrf2oFj6/w/y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S78YAAADbAAAADwAAAAAAAAAAAAAAAACYAgAAZHJz&#10;L2Rvd25yZXYueG1sUEsFBgAAAAAEAAQA9QAAAIsDAAAAAA==&#10;" strokecolor="#c3d600" strokeweight="3pt">
                  <v:textbox>
                    <w:txbxContent>
                      <w:p w14:paraId="38F0EB20" w14:textId="27563F82" w:rsidR="000A1A79" w:rsidRPr="00CD3943" w:rsidRDefault="000A1A79" w:rsidP="00CD3943">
                        <w:pPr>
                          <w:pStyle w:val="NoSpacing"/>
                          <w:jc w:val="center"/>
                          <w:rPr>
                            <w:b/>
                            <w:sz w:val="28"/>
                            <w:szCs w:val="28"/>
                          </w:rPr>
                        </w:pPr>
                        <w:r w:rsidRPr="00CD3943">
                          <w:rPr>
                            <w:b/>
                            <w:sz w:val="28"/>
                            <w:szCs w:val="28"/>
                          </w:rPr>
                          <w:t>Once-living</w:t>
                        </w:r>
                      </w:p>
                    </w:txbxContent>
                  </v:textbox>
                </v:shape>
                <v:shape id="Text Box 8" o:spid="_x0000_s1105" type="#_x0000_t202" style="position:absolute;left:7125;top:25769;width:18000;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9ccYA&#10;AADbAAAADwAAAGRycy9kb3ducmV2LnhtbESPT2sCMRTE70K/Q3iF3mpW8U/ZGkVbCuJB0RVKb4/N&#10;c3c1edluUl2/vREKHoeZ+Q0zmbXWiDM1vnKsoNdNQBDnTldcKNhnX69vIHxA1mgck4IreZhNnzoT&#10;TLW78JbOu1CICGGfooIyhDqV0uclWfRdVxNH7+AaiyHKppC6wUuEWyP7STKSFiuOCyXW9FFSftr9&#10;WQXH1bo1WZ4Nvz9/x4uf1bWXbPZGqZfndv4OIlAbHuH/9lIrGAzg/iX+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N9ccYAAADbAAAADwAAAAAAAAAAAAAAAACYAgAAZHJz&#10;L2Rvd25yZXYueG1sUEsFBgAAAAAEAAQA9QAAAIsDAAAAAA==&#10;" strokecolor="#c3d600" strokeweight="3pt">
                  <v:textbox>
                    <w:txbxContent>
                      <w:p w14:paraId="781A65B7" w14:textId="77777777" w:rsidR="000A1A79" w:rsidRPr="00CD3943" w:rsidRDefault="000A1A79" w:rsidP="00CD3943">
                        <w:pPr>
                          <w:pStyle w:val="NoSpacing"/>
                          <w:jc w:val="center"/>
                          <w:rPr>
                            <w:b/>
                            <w:sz w:val="28"/>
                            <w:szCs w:val="28"/>
                          </w:rPr>
                        </w:pPr>
                        <w:r w:rsidRPr="00CD3943">
                          <w:rPr>
                            <w:b/>
                            <w:sz w:val="28"/>
                            <w:szCs w:val="28"/>
                          </w:rPr>
                          <w:t>Non-living things</w:t>
                        </w:r>
                      </w:p>
                    </w:txbxContent>
                  </v:textbox>
                </v:shape>
                <v:line id="Line 9" o:spid="_x0000_s1106" style="position:absolute;visibility:visible;mso-wrap-style:square" from="25056,28500" to="31038,2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bd8QAAADbAAAADwAAAGRycy9kb3ducmV2LnhtbESPT2vCQBTE74V+h+UVeqsbpZUSXcU/&#10;BDyUShOL10f2NUmTfbtkV43fvisIPQ4z8xtmvhxMJ87U+8aygvEoAUFcWt1wpeBQZC/vIHxA1thZ&#10;JgVX8rBcPD7MMdX2wl90zkMlIoR9igrqEFwqpS9rMuhH1hFH78f2BkOUfSV1j5cIN52cJMlUGmw4&#10;LtToaFNT2eYnoyC5uszhxydt6Xu9P1Tlb6uPhVLPT8NqBiLQEP7D9/ZOK3h9g9u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Jt3xAAAANsAAAAPAAAAAAAAAAAA&#10;AAAAAKECAABkcnMvZG93bnJldi54bWxQSwUGAAAAAAQABAD5AAAAkgMAAAAA&#10;" strokecolor="#c3d600" strokeweight="3pt"/>
                <v:shape id="Text Box 14" o:spid="_x0000_s1107" type="#_x0000_t202" style="position:absolute;left:37051;top:35507;width:17995;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tr8IA&#10;AADbAAAADwAAAGRycy9kb3ducmV2LnhtbERPz2vCMBS+C/sfwht409SBOqpRtokgHpRZQbw9mmfb&#10;LXmpTdT635uD4PHj+z2dt9aIKzW+cqxg0E9AEOdOV1wo2GfL3icIH5A1Gsek4E4e5rO3zhRT7W78&#10;S9ddKEQMYZ+igjKEOpXS5yVZ9H1XE0fu5BqLIcKmkLrBWwy3Rn4kyUharDg2lFjTT0n5/+5iFfyt&#10;N63J8mx4WJzH38f1fZBs90ap7nv7NQERqA0v8dO90gqGcX3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e2vwgAAANsAAAAPAAAAAAAAAAAAAAAAAJgCAABkcnMvZG93&#10;bnJldi54bWxQSwUGAAAAAAQABAD1AAAAhwMAAAAA&#10;" strokecolor="#c3d600" strokeweight="3pt">
                  <v:textbox>
                    <w:txbxContent>
                      <w:p w14:paraId="75CCE4FD" w14:textId="77777777" w:rsidR="000A1A79" w:rsidRPr="00CD3943" w:rsidRDefault="000A1A79" w:rsidP="00CD3943">
                        <w:pPr>
                          <w:pStyle w:val="NoSpacing"/>
                          <w:jc w:val="center"/>
                          <w:rPr>
                            <w:b/>
                            <w:sz w:val="28"/>
                            <w:szCs w:val="28"/>
                          </w:rPr>
                        </w:pPr>
                        <w:r w:rsidRPr="00CD3943">
                          <w:rPr>
                            <w:b/>
                            <w:sz w:val="28"/>
                            <w:szCs w:val="28"/>
                          </w:rPr>
                          <w:t>Never living</w:t>
                        </w:r>
                      </w:p>
                    </w:txbxContent>
                  </v:textbox>
                </v:shape>
                <v:line id="Line 9" o:spid="_x0000_s1108" style="position:absolute;visibility:visible;mso-wrap-style:square" from="30994,18644" to="3697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45/8MAAADdAAAADwAAAGRycy9kb3ducmV2LnhtbERPS2sCMRC+F/ofwhS81aQFpWzNLtoi&#10;eBBLfdDrsBl3VzeTsIm6/vtGELzNx/ecSdHbVpypC41jDW9DBYK4dKbhSsN2M3/9ABEissHWMWm4&#10;UoAif36aYGbchX/pvI6VSCEcMtRQx+gzKUNZk8UwdJ44cXvXWYwJdpU0HV5SuG3lu1JjabHh1FCj&#10;p6+ayuP6ZDWoq597XK7om3azn21VHo7mb6P14KWffoKI1MeH+O5emDR/rEZw+yad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Of/DAAAA3QAAAA8AAAAAAAAAAAAA&#10;AAAAoQIAAGRycy9kb3ducmV2LnhtbFBLBQYAAAAABAAEAPkAAACRAwAAAAA=&#10;" strokecolor="#c3d600" strokeweight="3pt"/>
                <v:line id="Line 9" o:spid="_x0000_s1109" style="position:absolute;visibility:visible;mso-wrap-style:square" from="30994,38238" to="36976,3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niMMAAADdAAAADwAAAGRycy9kb3ducmV2LnhtbERPTWvCQBC9F/oflil4q7v2ECS6BmsR&#10;ehClxtLrkB2TNNnZJbvV+O/dQqG3ebzPWRaj7cWFhtA61jCbKhDElTMt1xpO5fZ5DiJEZIO9Y9Jw&#10;owDF6vFhiblxV/6gyzHWIoVwyFFDE6PPpQxVQxbD1HnixJ3dYDEmONTSDHhN4baXL0pl0mLLqaFB&#10;T5uGqu74YzWom9963O3pjT5fD6e6+u7MV6n15GlcL0BEGuO/+M/9btL8TGXw+006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cp4jDAAAA3QAAAA8AAAAAAAAAAAAA&#10;AAAAoQIAAGRycy9kb3ducmV2LnhtbFBLBQYAAAAABAAEAPkAAACRAwAAAAA=&#10;" strokecolor="#c3d600" strokeweight="3pt"/>
                <w10:anchorlock/>
              </v:group>
            </w:pict>
          </mc:Fallback>
        </mc:AlternateContent>
      </w:r>
    </w:p>
    <w:p w14:paraId="31AE3BB8" w14:textId="06F02540" w:rsidR="00284961" w:rsidRPr="00547161" w:rsidRDefault="00284961" w:rsidP="00547161"/>
    <w:p w14:paraId="66DE9C5F" w14:textId="77777777" w:rsidR="00547161" w:rsidRPr="00547161" w:rsidRDefault="00284961" w:rsidP="00547161">
      <w:pPr>
        <w:pStyle w:val="AttachmentHeading"/>
      </w:pPr>
      <w:bookmarkStart w:id="16" w:name="_Toc441847572"/>
      <w:r w:rsidRPr="00547161">
        <w:lastRenderedPageBreak/>
        <w:t xml:space="preserve">Resource 5 </w:t>
      </w:r>
      <w:r w:rsidR="00FB2C14" w:rsidRPr="00547161">
        <w:t>– Coral f</w:t>
      </w:r>
      <w:r w:rsidR="007164E8" w:rsidRPr="00547161">
        <w:t>act sheet</w:t>
      </w:r>
      <w:bookmarkEnd w:id="16"/>
    </w:p>
    <w:p w14:paraId="0435C655" w14:textId="27A3C7C7" w:rsidR="007164E8" w:rsidRPr="00547161" w:rsidRDefault="007164E8" w:rsidP="00102DEE">
      <w:pPr>
        <w:pStyle w:val="Sourceline"/>
      </w:pPr>
      <w:r w:rsidRPr="00547161">
        <w:t xml:space="preserve">Information and images sourced from the Great Barrier Reef Marine </w:t>
      </w:r>
      <w:r w:rsidRPr="00102DEE">
        <w:t>Park</w:t>
      </w:r>
      <w:r w:rsidRPr="00547161">
        <w:t xml:space="preserve"> Authority – </w:t>
      </w:r>
      <w:hyperlink r:id="rId90">
        <w:r w:rsidR="00547161">
          <w:rPr>
            <w:rStyle w:val="Hyperlink"/>
          </w:rPr>
          <w:t>http://www.gbrmpa.gov.au</w:t>
        </w:r>
      </w:hyperlink>
    </w:p>
    <w:p w14:paraId="1E065F1B" w14:textId="77777777" w:rsidR="007164E8" w:rsidRPr="00547161" w:rsidRDefault="007164E8" w:rsidP="00547161">
      <w:pPr>
        <w:sectPr w:rsidR="007164E8" w:rsidRPr="00547161" w:rsidSect="005668E1">
          <w:headerReference w:type="default" r:id="rId91"/>
          <w:footerReference w:type="default" r:id="rId92"/>
          <w:headerReference w:type="first" r:id="rId93"/>
          <w:pgSz w:w="16838" w:h="11906" w:orient="landscape" w:code="9"/>
          <w:pgMar w:top="1304" w:right="1418" w:bottom="1134" w:left="1418" w:header="709" w:footer="709" w:gutter="0"/>
          <w:cols w:space="708"/>
          <w:docGrid w:linePitch="360"/>
        </w:sectPr>
      </w:pPr>
    </w:p>
    <w:p w14:paraId="757B596F" w14:textId="77777777" w:rsidR="004666A1" w:rsidRPr="00C35488" w:rsidRDefault="007164E8" w:rsidP="00C35488">
      <w:pPr>
        <w:pStyle w:val="Heading3"/>
      </w:pPr>
      <w:r w:rsidRPr="0015369B">
        <w:lastRenderedPageBreak/>
        <w:t>Coral</w:t>
      </w:r>
    </w:p>
    <w:p w14:paraId="1822F43C" w14:textId="39EFF06F" w:rsidR="00CF5659" w:rsidRPr="0015369B" w:rsidRDefault="007164E8" w:rsidP="007164E8">
      <w:pPr>
        <w:pStyle w:val="Normalbullet1subpara"/>
        <w:ind w:left="0"/>
      </w:pPr>
      <w:r w:rsidRPr="0015369B">
        <w:t>Corals are magnificent creatures. They are responsible for the formation of the Great Barrier Reef. About 400 different kinds of coral are found on the Great Barrier Reef. They come in many differ</w:t>
      </w:r>
      <w:r w:rsidR="00C35488">
        <w:t>ent colours, shapes and sizes.</w:t>
      </w:r>
    </w:p>
    <w:p w14:paraId="10004D7C" w14:textId="3702A3FA" w:rsidR="007164E8" w:rsidRPr="0015369B" w:rsidRDefault="007164E8" w:rsidP="00C35488">
      <w:r w:rsidRPr="0015369B">
        <w:t xml:space="preserve">Corals can be hard or soft. Corals </w:t>
      </w:r>
      <w:r w:rsidRPr="00C35488">
        <w:t>are</w:t>
      </w:r>
      <w:r w:rsidRPr="0015369B">
        <w:t xml:space="preserve"> an animal that remain in one place throughout their lifetime. Like most creatures, corals need food, water, shelter and sunlight to survive.</w:t>
      </w:r>
    </w:p>
    <w:p w14:paraId="76A93D8C" w14:textId="7B59754C" w:rsidR="00CF5659" w:rsidRPr="00102DEE" w:rsidRDefault="00102DEE" w:rsidP="00102DEE">
      <w:pPr>
        <w:jc w:val="center"/>
      </w:pPr>
      <w:r w:rsidRPr="0015369B">
        <w:rPr>
          <w:noProof/>
          <w:lang w:eastAsia="en-AU"/>
        </w:rPr>
        <w:drawing>
          <wp:inline distT="0" distB="0" distL="0" distR="0" wp14:anchorId="31F5EFC1" wp14:editId="66D1D6D8">
            <wp:extent cx="4896000" cy="4065816"/>
            <wp:effectExtent l="0" t="0" r="0" b="0"/>
            <wp:docPr id="1616" name="Picture 453" descr="Line art - Coral life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Picture 4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96000" cy="4065816"/>
                    </a:xfrm>
                    <a:prstGeom prst="rect">
                      <a:avLst/>
                    </a:prstGeom>
                    <a:noFill/>
                    <a:extLst/>
                  </pic:spPr>
                </pic:pic>
              </a:graphicData>
            </a:graphic>
          </wp:inline>
        </w:drawing>
      </w:r>
    </w:p>
    <w:p w14:paraId="77D5F037" w14:textId="77777777" w:rsidR="007164E8" w:rsidRPr="00C35488" w:rsidRDefault="004666A1" w:rsidP="00C35488">
      <w:pPr>
        <w:pStyle w:val="Heading3"/>
      </w:pPr>
      <w:r w:rsidRPr="0015369B">
        <w:lastRenderedPageBreak/>
        <w:t xml:space="preserve">Life </w:t>
      </w:r>
      <w:r w:rsidR="00FB2C14" w:rsidRPr="0015369B">
        <w:t>c</w:t>
      </w:r>
      <w:r w:rsidRPr="0015369B">
        <w:t>ycle</w:t>
      </w:r>
    </w:p>
    <w:p w14:paraId="656D784C" w14:textId="407B905C" w:rsidR="007164E8" w:rsidRPr="0015369B" w:rsidRDefault="007164E8" w:rsidP="00C35488">
      <w:r w:rsidRPr="0015369B">
        <w:t xml:space="preserve">Corals reproduce by spawning eggs. These eggs float through the </w:t>
      </w:r>
      <w:r w:rsidRPr="00C35488">
        <w:t>water</w:t>
      </w:r>
      <w:r w:rsidRPr="0015369B">
        <w:t xml:space="preserve"> until they find a good place to settle on the ocean floor or on top of other corals. Once the egg has settled, it starts to grow into a large colony of coral. Coral grows slowly and can take many years to develop into the large coral col</w:t>
      </w:r>
      <w:r w:rsidR="00C35488">
        <w:t xml:space="preserve">onies you can see on the reef. </w:t>
      </w:r>
      <w:r w:rsidRPr="0015369B">
        <w:t>Some of the really big co</w:t>
      </w:r>
      <w:r w:rsidR="00C35488">
        <w:t>rals are hundreds of years old.</w:t>
      </w:r>
    </w:p>
    <w:p w14:paraId="33ACE170" w14:textId="77777777" w:rsidR="007164E8" w:rsidRPr="00C35488" w:rsidRDefault="007164E8" w:rsidP="00C35488">
      <w:pPr>
        <w:pStyle w:val="Heading3"/>
      </w:pPr>
      <w:r w:rsidRPr="0015369B">
        <w:t>Feeding</w:t>
      </w:r>
    </w:p>
    <w:p w14:paraId="0A5159C3" w14:textId="7705473E" w:rsidR="00CF5659" w:rsidRPr="0015369B" w:rsidRDefault="007164E8" w:rsidP="00C35488">
      <w:r w:rsidRPr="0015369B">
        <w:t xml:space="preserve">Corals eat tiny </w:t>
      </w:r>
      <w:r w:rsidRPr="00C35488">
        <w:t>animals</w:t>
      </w:r>
      <w:r w:rsidRPr="0015369B">
        <w:t xml:space="preserve"> which drift around in the water. These tiny animals are called zooplankton. Corals also eat very small fish. These animals are caught by the coral’s tentacles that are full</w:t>
      </w:r>
      <w:r w:rsidR="00C35488">
        <w:t xml:space="preserve"> of specialised stinging cells.</w:t>
      </w:r>
    </w:p>
    <w:p w14:paraId="6DED39AC" w14:textId="7CC07FE2" w:rsidR="00CF5659" w:rsidRPr="0015369B" w:rsidRDefault="007164E8" w:rsidP="00C35488">
      <w:r w:rsidRPr="0015369B">
        <w:t xml:space="preserve">The coral lets out its tentacles at night to catch zooplankton and small fish. Corals get most of their food </w:t>
      </w:r>
      <w:r w:rsidRPr="00C35488">
        <w:t>from</w:t>
      </w:r>
      <w:r w:rsidRPr="0015369B">
        <w:t xml:space="preserve"> the tiny plants called zooxanthellae that </w:t>
      </w:r>
      <w:r w:rsidR="00C35488">
        <w:t>live inside the coral’s cells.</w:t>
      </w:r>
    </w:p>
    <w:p w14:paraId="40CA5F4A" w14:textId="77777777" w:rsidR="007164E8" w:rsidRPr="0015369B" w:rsidRDefault="007164E8" w:rsidP="00C35488">
      <w:r w:rsidRPr="0015369B">
        <w:t>Like plants, zooxanthellae use the sun to make food for themselves and the coral. This is why it is very important for coral to live in clear, clean shallow waters where they can get lots of sunlight.</w:t>
      </w:r>
    </w:p>
    <w:p w14:paraId="47A40C45" w14:textId="77777777" w:rsidR="00102DEE" w:rsidRDefault="00102DEE" w:rsidP="00C35488">
      <w:pPr>
        <w:pStyle w:val="Heading3"/>
        <w:sectPr w:rsidR="00102DEE" w:rsidSect="00102DEE">
          <w:type w:val="continuous"/>
          <w:pgSz w:w="16838" w:h="11906" w:orient="landscape" w:code="9"/>
          <w:pgMar w:top="1304" w:right="1418" w:bottom="1134" w:left="1418" w:header="709" w:footer="709" w:gutter="0"/>
          <w:cols w:num="2" w:space="709" w:equalWidth="0">
            <w:col w:w="8789" w:space="709"/>
            <w:col w:w="4504"/>
          </w:cols>
          <w:docGrid w:linePitch="360"/>
        </w:sectPr>
      </w:pPr>
    </w:p>
    <w:p w14:paraId="7DB1E006" w14:textId="77777777" w:rsidR="009E19DA" w:rsidRPr="009E19DA" w:rsidRDefault="009E19DA" w:rsidP="009E19DA"/>
    <w:p w14:paraId="21049E8E" w14:textId="77777777" w:rsidR="009E19DA" w:rsidRDefault="009E19DA" w:rsidP="00C35488">
      <w:pPr>
        <w:pStyle w:val="Heading3"/>
        <w:sectPr w:rsidR="009E19DA" w:rsidSect="009E19DA">
          <w:type w:val="continuous"/>
          <w:pgSz w:w="16838" w:h="11906" w:orient="landscape" w:code="9"/>
          <w:pgMar w:top="1304" w:right="1418" w:bottom="1134" w:left="1418" w:header="709" w:footer="709" w:gutter="0"/>
          <w:cols w:space="709"/>
          <w:docGrid w:linePitch="360"/>
        </w:sectPr>
      </w:pPr>
    </w:p>
    <w:p w14:paraId="2EB671A0" w14:textId="2BEC3D9E" w:rsidR="007164E8" w:rsidRPr="00C35488" w:rsidRDefault="007164E8" w:rsidP="00C35488">
      <w:pPr>
        <w:pStyle w:val="Heading3"/>
      </w:pPr>
      <w:r w:rsidRPr="0015369B">
        <w:lastRenderedPageBreak/>
        <w:t>Colouring</w:t>
      </w:r>
    </w:p>
    <w:p w14:paraId="2831D580" w14:textId="538BC600" w:rsidR="00CF5659" w:rsidRPr="0015369B" w:rsidRDefault="007164E8" w:rsidP="00C35488">
      <w:r w:rsidRPr="0015369B">
        <w:t xml:space="preserve">Corals can be a variety of </w:t>
      </w:r>
      <w:r w:rsidRPr="00C35488">
        <w:t>beautiful</w:t>
      </w:r>
      <w:r w:rsidRPr="0015369B">
        <w:t xml:space="preserve"> colours. Some corals have orange, yellow, </w:t>
      </w:r>
      <w:r w:rsidR="00CF5659" w:rsidRPr="0015369B">
        <w:t>green, blue</w:t>
      </w:r>
      <w:r w:rsidRPr="0015369B">
        <w:t>, red or purple colouring (pigment</w:t>
      </w:r>
      <w:r w:rsidR="00C35488">
        <w:t>) in their tissue (their body).</w:t>
      </w:r>
    </w:p>
    <w:p w14:paraId="1AD86931" w14:textId="572D1180" w:rsidR="004666A1" w:rsidRPr="0015369B" w:rsidRDefault="007164E8" w:rsidP="00C35488">
      <w:r w:rsidRPr="0015369B">
        <w:t xml:space="preserve">They also get their colour from the plants, zooxanthellae, which live inside the coral’s cells. The </w:t>
      </w:r>
      <w:r w:rsidRPr="00C35488">
        <w:t>zooxanthellae</w:t>
      </w:r>
      <w:r w:rsidRPr="0015369B">
        <w:t xml:space="preserve"> give many corals their brownish colour. The zooxanthellae only live inside healthy coral.</w:t>
      </w:r>
    </w:p>
    <w:p w14:paraId="1DE0A967" w14:textId="4144D03D" w:rsidR="00077223" w:rsidRPr="0015369B" w:rsidRDefault="00FB2C14" w:rsidP="00C35488">
      <w:pPr>
        <w:pStyle w:val="Heading3"/>
      </w:pPr>
      <w:r w:rsidRPr="0015369B">
        <w:t>Threats to c</w:t>
      </w:r>
      <w:r w:rsidR="00077223" w:rsidRPr="0015369B">
        <w:t>oral</w:t>
      </w:r>
    </w:p>
    <w:p w14:paraId="4ECFA1F8" w14:textId="143F17B4" w:rsidR="00077223" w:rsidRPr="00C35488" w:rsidRDefault="00077223" w:rsidP="00C35488">
      <w:pPr>
        <w:pStyle w:val="Heading4"/>
      </w:pPr>
      <w:r w:rsidRPr="0015369B">
        <w:t>Pollution</w:t>
      </w:r>
    </w:p>
    <w:p w14:paraId="0E8580DC" w14:textId="77777777" w:rsidR="00077223" w:rsidRPr="0015369B" w:rsidRDefault="00077223" w:rsidP="00C35488">
      <w:r w:rsidRPr="0015369B">
        <w:t xml:space="preserve">Oil and chemicals used at home can be washed down drains and out onto the Great Barrier Reef.  Litter from people camping on the beach or thrown out of their boat at sea can be swept up by the waves and washed out to the Great Barrier Reef. </w:t>
      </w:r>
    </w:p>
    <w:p w14:paraId="3BE1D1A3" w14:textId="537D0CE3" w:rsidR="00077223" w:rsidRPr="0015369B" w:rsidRDefault="00077223" w:rsidP="00C35488">
      <w:r w:rsidRPr="0015369B">
        <w:t>Pollution, including pesticides and chemicals</w:t>
      </w:r>
      <w:r w:rsidR="00930230" w:rsidRPr="0015369B">
        <w:t>,</w:t>
      </w:r>
      <w:r w:rsidRPr="0015369B">
        <w:t xml:space="preserve"> are washed out onto the Great Barrier Reef after rainfall where they can cause huge problems to many animals and plants on the Reef.</w:t>
      </w:r>
    </w:p>
    <w:p w14:paraId="61342810" w14:textId="7F6438A7" w:rsidR="00077223" w:rsidRPr="0015369B" w:rsidRDefault="00FB2C14" w:rsidP="00C35488">
      <w:pPr>
        <w:pStyle w:val="Heading4"/>
      </w:pPr>
      <w:r w:rsidRPr="00C35488">
        <w:t>Anchor</w:t>
      </w:r>
      <w:r w:rsidRPr="0015369B">
        <w:t xml:space="preserve"> d</w:t>
      </w:r>
      <w:r w:rsidR="00077223" w:rsidRPr="0015369B">
        <w:t>amage</w:t>
      </w:r>
    </w:p>
    <w:p w14:paraId="28F1E374" w14:textId="7C1F1B5B" w:rsidR="00077223" w:rsidRPr="00C35488" w:rsidRDefault="00077223" w:rsidP="00C35488">
      <w:r w:rsidRPr="00C35488">
        <w:t>When people anchor their boats on the Great Barrier Reef</w:t>
      </w:r>
      <w:r w:rsidR="00930230" w:rsidRPr="00C35488">
        <w:t>,</w:t>
      </w:r>
      <w:r w:rsidRPr="00C35488">
        <w:t xml:space="preserve"> they need to make sure they use the right anchor and do not damage the coral.</w:t>
      </w:r>
    </w:p>
    <w:p w14:paraId="62AF935C" w14:textId="77777777" w:rsidR="00077223" w:rsidRPr="00C35488" w:rsidRDefault="00077223" w:rsidP="00C35488">
      <w:r w:rsidRPr="00C35488">
        <w:t>Careless anchoring can damage the coral.  Chains and anchors can drag along the coral and easily break the coral.  It may take years for the coral to grow back.</w:t>
      </w:r>
    </w:p>
    <w:p w14:paraId="32AE4D99" w14:textId="14863800" w:rsidR="00077223" w:rsidRPr="00C35488" w:rsidRDefault="00102DEE" w:rsidP="009E19DA">
      <w:pPr>
        <w:pStyle w:val="Heading4"/>
        <w:spacing w:before="320"/>
      </w:pPr>
      <w:r>
        <w:br w:type="column"/>
      </w:r>
      <w:r w:rsidR="00077223" w:rsidRPr="0015369B">
        <w:rPr>
          <w:noProof/>
          <w:lang w:eastAsia="en-AU"/>
        </w:rPr>
        <w:lastRenderedPageBreak/>
        <mc:AlternateContent>
          <mc:Choice Requires="wpg">
            <w:drawing>
              <wp:anchor distT="0" distB="0" distL="114300" distR="114300" simplePos="0" relativeHeight="251668992" behindDoc="1" locked="0" layoutInCell="1" allowOverlap="1" wp14:anchorId="25E41C25" wp14:editId="0AC2CADF">
                <wp:simplePos x="0" y="0"/>
                <wp:positionH relativeFrom="page">
                  <wp:posOffset>9712325</wp:posOffset>
                </wp:positionH>
                <wp:positionV relativeFrom="paragraph">
                  <wp:posOffset>711200</wp:posOffset>
                </wp:positionV>
                <wp:extent cx="41275" cy="38735"/>
                <wp:effectExtent l="0" t="0" r="0" b="2540"/>
                <wp:wrapNone/>
                <wp:docPr id="121" name="Group 121" descr="Group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38735"/>
                          <a:chOff x="15295" y="1120"/>
                          <a:chExt cx="65" cy="61"/>
                        </a:xfrm>
                      </wpg:grpSpPr>
                      <wpg:grpSp>
                        <wpg:cNvPr id="122" name="Group 52"/>
                        <wpg:cNvGrpSpPr>
                          <a:grpSpLocks/>
                        </wpg:cNvGrpSpPr>
                        <wpg:grpSpPr bwMode="auto">
                          <a:xfrm>
                            <a:off x="15309" y="1131"/>
                            <a:ext cx="37" cy="39"/>
                            <a:chOff x="15309" y="1131"/>
                            <a:chExt cx="37" cy="39"/>
                          </a:xfrm>
                        </wpg:grpSpPr>
                        <wps:wsp>
                          <wps:cNvPr id="123" name="Freeform 53"/>
                          <wps:cNvSpPr>
                            <a:spLocks/>
                          </wps:cNvSpPr>
                          <wps:spPr bwMode="auto">
                            <a:xfrm>
                              <a:off x="15309" y="1131"/>
                              <a:ext cx="37" cy="39"/>
                            </a:xfrm>
                            <a:custGeom>
                              <a:avLst/>
                              <a:gdLst>
                                <a:gd name="T0" fmla="+- 0 15324 15309"/>
                                <a:gd name="T1" fmla="*/ T0 w 37"/>
                                <a:gd name="T2" fmla="+- 0 1131 1131"/>
                                <a:gd name="T3" fmla="*/ 1131 h 39"/>
                                <a:gd name="T4" fmla="+- 0 15315 15309"/>
                                <a:gd name="T5" fmla="*/ T4 w 37"/>
                                <a:gd name="T6" fmla="+- 0 1136 1131"/>
                                <a:gd name="T7" fmla="*/ 1136 h 39"/>
                                <a:gd name="T8" fmla="+- 0 15309 15309"/>
                                <a:gd name="T9" fmla="*/ T8 w 37"/>
                                <a:gd name="T10" fmla="+- 0 1154 1131"/>
                                <a:gd name="T11" fmla="*/ 1154 h 39"/>
                                <a:gd name="T12" fmla="+- 0 15313 15309"/>
                                <a:gd name="T13" fmla="*/ T12 w 37"/>
                                <a:gd name="T14" fmla="+- 0 1164 1131"/>
                                <a:gd name="T15" fmla="*/ 1164 h 39"/>
                                <a:gd name="T16" fmla="+- 0 15330 15309"/>
                                <a:gd name="T17" fmla="*/ T16 w 37"/>
                                <a:gd name="T18" fmla="+- 0 1170 1131"/>
                                <a:gd name="T19" fmla="*/ 1170 h 39"/>
                                <a:gd name="T20" fmla="+- 0 15339 15309"/>
                                <a:gd name="T21" fmla="*/ T20 w 37"/>
                                <a:gd name="T22" fmla="+- 0 1165 1131"/>
                                <a:gd name="T23" fmla="*/ 1165 h 39"/>
                                <a:gd name="T24" fmla="+- 0 15342 15309"/>
                                <a:gd name="T25" fmla="*/ T24 w 37"/>
                                <a:gd name="T26" fmla="+- 0 1155 1131"/>
                                <a:gd name="T27" fmla="*/ 1155 h 39"/>
                                <a:gd name="T28" fmla="+- 0 15345 15309"/>
                                <a:gd name="T29" fmla="*/ T28 w 37"/>
                                <a:gd name="T30" fmla="+- 0 1146 1131"/>
                                <a:gd name="T31" fmla="*/ 1146 h 39"/>
                                <a:gd name="T32" fmla="+- 0 15341 15309"/>
                                <a:gd name="T33" fmla="*/ T32 w 37"/>
                                <a:gd name="T34" fmla="+- 0 1137 1131"/>
                                <a:gd name="T35" fmla="*/ 1137 h 39"/>
                                <a:gd name="T36" fmla="+- 0 15324 15309"/>
                                <a:gd name="T37" fmla="*/ T36 w 37"/>
                                <a:gd name="T38" fmla="+- 0 1131 1131"/>
                                <a:gd name="T39" fmla="*/ 113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 h="39">
                                  <a:moveTo>
                                    <a:pt x="15" y="0"/>
                                  </a:moveTo>
                                  <a:lnTo>
                                    <a:pt x="6" y="5"/>
                                  </a:lnTo>
                                  <a:lnTo>
                                    <a:pt x="0" y="23"/>
                                  </a:lnTo>
                                  <a:lnTo>
                                    <a:pt x="4" y="33"/>
                                  </a:lnTo>
                                  <a:lnTo>
                                    <a:pt x="21" y="39"/>
                                  </a:lnTo>
                                  <a:lnTo>
                                    <a:pt x="30" y="34"/>
                                  </a:lnTo>
                                  <a:lnTo>
                                    <a:pt x="33" y="24"/>
                                  </a:lnTo>
                                  <a:lnTo>
                                    <a:pt x="36" y="15"/>
                                  </a:lnTo>
                                  <a:lnTo>
                                    <a:pt x="32" y="6"/>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54"/>
                        <wpg:cNvGrpSpPr>
                          <a:grpSpLocks/>
                        </wpg:cNvGrpSpPr>
                        <wpg:grpSpPr bwMode="auto">
                          <a:xfrm>
                            <a:off x="15305" y="1130"/>
                            <a:ext cx="45" cy="41"/>
                            <a:chOff x="15305" y="1130"/>
                            <a:chExt cx="45" cy="41"/>
                          </a:xfrm>
                        </wpg:grpSpPr>
                        <wps:wsp>
                          <wps:cNvPr id="125" name="Freeform 55"/>
                          <wps:cNvSpPr>
                            <a:spLocks/>
                          </wps:cNvSpPr>
                          <wps:spPr bwMode="auto">
                            <a:xfrm>
                              <a:off x="15305" y="1130"/>
                              <a:ext cx="45" cy="41"/>
                            </a:xfrm>
                            <a:custGeom>
                              <a:avLst/>
                              <a:gdLst>
                                <a:gd name="T0" fmla="+- 0 15326 15305"/>
                                <a:gd name="T1" fmla="*/ T0 w 45"/>
                                <a:gd name="T2" fmla="+- 0 1130 1130"/>
                                <a:gd name="T3" fmla="*/ 1130 h 41"/>
                                <a:gd name="T4" fmla="+- 0 15316 15305"/>
                                <a:gd name="T5" fmla="*/ T4 w 45"/>
                                <a:gd name="T6" fmla="+- 0 1133 1130"/>
                                <a:gd name="T7" fmla="*/ 1133 h 41"/>
                                <a:gd name="T8" fmla="+- 0 15305 15305"/>
                                <a:gd name="T9" fmla="*/ T8 w 45"/>
                                <a:gd name="T10" fmla="+- 0 1150 1130"/>
                                <a:gd name="T11" fmla="*/ 1150 h 41"/>
                                <a:gd name="T12" fmla="+- 0 15308 15305"/>
                                <a:gd name="T13" fmla="*/ T12 w 45"/>
                                <a:gd name="T14" fmla="+- 0 1165 1130"/>
                                <a:gd name="T15" fmla="*/ 1165 h 41"/>
                                <a:gd name="T16" fmla="+- 0 15328 15305"/>
                                <a:gd name="T17" fmla="*/ T16 w 45"/>
                                <a:gd name="T18" fmla="+- 0 1171 1130"/>
                                <a:gd name="T19" fmla="*/ 1171 h 41"/>
                                <a:gd name="T20" fmla="+- 0 15333 15305"/>
                                <a:gd name="T21" fmla="*/ T20 w 45"/>
                                <a:gd name="T22" fmla="+- 0 1169 1130"/>
                                <a:gd name="T23" fmla="*/ 1169 h 41"/>
                                <a:gd name="T24" fmla="+- 0 15318 15305"/>
                                <a:gd name="T25" fmla="*/ T24 w 45"/>
                                <a:gd name="T26" fmla="+- 0 1163 1130"/>
                                <a:gd name="T27" fmla="*/ 1163 h 41"/>
                                <a:gd name="T28" fmla="+- 0 15314 15305"/>
                                <a:gd name="T29" fmla="*/ T28 w 45"/>
                                <a:gd name="T30" fmla="+- 0 1158 1130"/>
                                <a:gd name="T31" fmla="*/ 1158 h 41"/>
                                <a:gd name="T32" fmla="+- 0 15314 15305"/>
                                <a:gd name="T33" fmla="*/ T32 w 45"/>
                                <a:gd name="T34" fmla="+- 0 1149 1130"/>
                                <a:gd name="T35" fmla="*/ 1149 h 41"/>
                                <a:gd name="T36" fmla="+- 0 15314 15305"/>
                                <a:gd name="T37" fmla="*/ T36 w 45"/>
                                <a:gd name="T38" fmla="+- 0 1143 1130"/>
                                <a:gd name="T39" fmla="*/ 1143 h 41"/>
                                <a:gd name="T40" fmla="+- 0 15320 15305"/>
                                <a:gd name="T41" fmla="*/ T40 w 45"/>
                                <a:gd name="T42" fmla="+- 0 1132 1130"/>
                                <a:gd name="T43" fmla="*/ 1132 h 41"/>
                                <a:gd name="T44" fmla="+- 0 15332 15305"/>
                                <a:gd name="T45" fmla="*/ T44 w 45"/>
                                <a:gd name="T46" fmla="+- 0 1132 1130"/>
                                <a:gd name="T47" fmla="*/ 1132 h 41"/>
                                <a:gd name="T48" fmla="+- 0 15333 15305"/>
                                <a:gd name="T49" fmla="*/ T48 w 45"/>
                                <a:gd name="T50" fmla="+- 0 1132 1130"/>
                                <a:gd name="T51" fmla="*/ 1132 h 41"/>
                                <a:gd name="T52" fmla="+- 0 15326 15305"/>
                                <a:gd name="T53" fmla="*/ T52 w 45"/>
                                <a:gd name="T54" fmla="+- 0 1130 1130"/>
                                <a:gd name="T55" fmla="*/ 113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41">
                                  <a:moveTo>
                                    <a:pt x="21" y="0"/>
                                  </a:moveTo>
                                  <a:lnTo>
                                    <a:pt x="11" y="3"/>
                                  </a:lnTo>
                                  <a:lnTo>
                                    <a:pt x="0" y="20"/>
                                  </a:lnTo>
                                  <a:lnTo>
                                    <a:pt x="3" y="35"/>
                                  </a:lnTo>
                                  <a:lnTo>
                                    <a:pt x="23" y="41"/>
                                  </a:lnTo>
                                  <a:lnTo>
                                    <a:pt x="28" y="39"/>
                                  </a:lnTo>
                                  <a:lnTo>
                                    <a:pt x="13" y="33"/>
                                  </a:lnTo>
                                  <a:lnTo>
                                    <a:pt x="9" y="28"/>
                                  </a:lnTo>
                                  <a:lnTo>
                                    <a:pt x="9" y="19"/>
                                  </a:lnTo>
                                  <a:lnTo>
                                    <a:pt x="9" y="13"/>
                                  </a:lnTo>
                                  <a:lnTo>
                                    <a:pt x="15" y="2"/>
                                  </a:lnTo>
                                  <a:lnTo>
                                    <a:pt x="27" y="2"/>
                                  </a:lnTo>
                                  <a:lnTo>
                                    <a:pt x="28" y="2"/>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56"/>
                          <wps:cNvSpPr>
                            <a:spLocks/>
                          </wps:cNvSpPr>
                          <wps:spPr bwMode="auto">
                            <a:xfrm>
                              <a:off x="15305" y="1130"/>
                              <a:ext cx="45" cy="41"/>
                            </a:xfrm>
                            <a:custGeom>
                              <a:avLst/>
                              <a:gdLst>
                                <a:gd name="T0" fmla="+- 0 15335 15305"/>
                                <a:gd name="T1" fmla="*/ T0 w 45"/>
                                <a:gd name="T2" fmla="+- 0 1168 1130"/>
                                <a:gd name="T3" fmla="*/ 1168 h 41"/>
                                <a:gd name="T4" fmla="+- 0 15333 15305"/>
                                <a:gd name="T5" fmla="*/ T4 w 45"/>
                                <a:gd name="T6" fmla="+- 0 1169 1130"/>
                                <a:gd name="T7" fmla="*/ 1169 h 41"/>
                                <a:gd name="T8" fmla="+- 0 15334 15305"/>
                                <a:gd name="T9" fmla="*/ T8 w 45"/>
                                <a:gd name="T10" fmla="+- 0 1170 1130"/>
                                <a:gd name="T11" fmla="*/ 1170 h 41"/>
                                <a:gd name="T12" fmla="+- 0 15335 15305"/>
                                <a:gd name="T13" fmla="*/ T12 w 45"/>
                                <a:gd name="T14" fmla="+- 0 1168 1130"/>
                                <a:gd name="T15" fmla="*/ 1168 h 41"/>
                              </a:gdLst>
                              <a:ahLst/>
                              <a:cxnLst>
                                <a:cxn ang="0">
                                  <a:pos x="T1" y="T3"/>
                                </a:cxn>
                                <a:cxn ang="0">
                                  <a:pos x="T5" y="T7"/>
                                </a:cxn>
                                <a:cxn ang="0">
                                  <a:pos x="T9" y="T11"/>
                                </a:cxn>
                                <a:cxn ang="0">
                                  <a:pos x="T13" y="T15"/>
                                </a:cxn>
                              </a:cxnLst>
                              <a:rect l="0" t="0" r="r" b="b"/>
                              <a:pathLst>
                                <a:path w="45" h="41">
                                  <a:moveTo>
                                    <a:pt x="30" y="38"/>
                                  </a:moveTo>
                                  <a:lnTo>
                                    <a:pt x="28" y="39"/>
                                  </a:lnTo>
                                  <a:lnTo>
                                    <a:pt x="29" y="40"/>
                                  </a:lnTo>
                                  <a:lnTo>
                                    <a:pt x="3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57"/>
                          <wps:cNvSpPr>
                            <a:spLocks/>
                          </wps:cNvSpPr>
                          <wps:spPr bwMode="auto">
                            <a:xfrm>
                              <a:off x="15305" y="1130"/>
                              <a:ext cx="45" cy="41"/>
                            </a:xfrm>
                            <a:custGeom>
                              <a:avLst/>
                              <a:gdLst>
                                <a:gd name="T0" fmla="+- 0 15330 15305"/>
                                <a:gd name="T1" fmla="*/ T0 w 45"/>
                                <a:gd name="T2" fmla="+- 0 1135 1130"/>
                                <a:gd name="T3" fmla="*/ 1135 h 41"/>
                                <a:gd name="T4" fmla="+- 0 15336 15305"/>
                                <a:gd name="T5" fmla="*/ T4 w 45"/>
                                <a:gd name="T6" fmla="+- 0 1137 1130"/>
                                <a:gd name="T7" fmla="*/ 1137 h 41"/>
                                <a:gd name="T8" fmla="+- 0 15340 15305"/>
                                <a:gd name="T9" fmla="*/ T8 w 45"/>
                                <a:gd name="T10" fmla="+- 0 1143 1130"/>
                                <a:gd name="T11" fmla="*/ 1143 h 41"/>
                                <a:gd name="T12" fmla="+- 0 15340 15305"/>
                                <a:gd name="T13" fmla="*/ T12 w 45"/>
                                <a:gd name="T14" fmla="+- 0 1157 1130"/>
                                <a:gd name="T15" fmla="*/ 1157 h 41"/>
                                <a:gd name="T16" fmla="+- 0 15335 15305"/>
                                <a:gd name="T17" fmla="*/ T16 w 45"/>
                                <a:gd name="T18" fmla="+- 0 1168 1130"/>
                                <a:gd name="T19" fmla="*/ 1168 h 41"/>
                                <a:gd name="T20" fmla="+- 0 15338 15305"/>
                                <a:gd name="T21" fmla="*/ T20 w 45"/>
                                <a:gd name="T22" fmla="+- 0 1167 1130"/>
                                <a:gd name="T23" fmla="*/ 1167 h 41"/>
                                <a:gd name="T24" fmla="+- 0 15350 15305"/>
                                <a:gd name="T25" fmla="*/ T24 w 45"/>
                                <a:gd name="T26" fmla="+- 0 1149 1130"/>
                                <a:gd name="T27" fmla="*/ 1149 h 41"/>
                                <a:gd name="T28" fmla="+- 0 15346 15305"/>
                                <a:gd name="T29" fmla="*/ T28 w 45"/>
                                <a:gd name="T30" fmla="+- 0 1136 1130"/>
                                <a:gd name="T31" fmla="*/ 1136 h 41"/>
                                <a:gd name="T32" fmla="+- 0 15343 15305"/>
                                <a:gd name="T33" fmla="*/ T32 w 45"/>
                                <a:gd name="T34" fmla="+- 0 1135 1130"/>
                                <a:gd name="T35" fmla="*/ 1135 h 41"/>
                                <a:gd name="T36" fmla="+- 0 15332 15305"/>
                                <a:gd name="T37" fmla="*/ T36 w 45"/>
                                <a:gd name="T38" fmla="+- 0 1135 1130"/>
                                <a:gd name="T39" fmla="*/ 1135 h 41"/>
                                <a:gd name="T40" fmla="+- 0 15330 15305"/>
                                <a:gd name="T41" fmla="*/ T40 w 45"/>
                                <a:gd name="T42" fmla="+- 0 1135 1130"/>
                                <a:gd name="T43" fmla="*/ 11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41">
                                  <a:moveTo>
                                    <a:pt x="25" y="5"/>
                                  </a:moveTo>
                                  <a:lnTo>
                                    <a:pt x="31" y="7"/>
                                  </a:lnTo>
                                  <a:lnTo>
                                    <a:pt x="35" y="13"/>
                                  </a:lnTo>
                                  <a:lnTo>
                                    <a:pt x="35" y="27"/>
                                  </a:lnTo>
                                  <a:lnTo>
                                    <a:pt x="30" y="38"/>
                                  </a:lnTo>
                                  <a:lnTo>
                                    <a:pt x="33" y="37"/>
                                  </a:lnTo>
                                  <a:lnTo>
                                    <a:pt x="45" y="19"/>
                                  </a:lnTo>
                                  <a:lnTo>
                                    <a:pt x="41" y="6"/>
                                  </a:lnTo>
                                  <a:lnTo>
                                    <a:pt x="38" y="5"/>
                                  </a:lnTo>
                                  <a:lnTo>
                                    <a:pt x="27" y="5"/>
                                  </a:lnTo>
                                  <a:lnTo>
                                    <a:pt x="25"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58"/>
                          <wps:cNvSpPr>
                            <a:spLocks/>
                          </wps:cNvSpPr>
                          <wps:spPr bwMode="auto">
                            <a:xfrm>
                              <a:off x="15305" y="1130"/>
                              <a:ext cx="45" cy="41"/>
                            </a:xfrm>
                            <a:custGeom>
                              <a:avLst/>
                              <a:gdLst>
                                <a:gd name="T0" fmla="+- 0 15333 15305"/>
                                <a:gd name="T1" fmla="*/ T0 w 45"/>
                                <a:gd name="T2" fmla="+- 0 1132 1130"/>
                                <a:gd name="T3" fmla="*/ 1132 h 41"/>
                                <a:gd name="T4" fmla="+- 0 15328 15305"/>
                                <a:gd name="T5" fmla="*/ T4 w 45"/>
                                <a:gd name="T6" fmla="+- 0 1134 1130"/>
                                <a:gd name="T7" fmla="*/ 1134 h 41"/>
                                <a:gd name="T8" fmla="+- 0 15330 15305"/>
                                <a:gd name="T9" fmla="*/ T8 w 45"/>
                                <a:gd name="T10" fmla="+- 0 1135 1130"/>
                                <a:gd name="T11" fmla="*/ 1135 h 41"/>
                                <a:gd name="T12" fmla="+- 0 15332 15305"/>
                                <a:gd name="T13" fmla="*/ T12 w 45"/>
                                <a:gd name="T14" fmla="+- 0 1135 1130"/>
                                <a:gd name="T15" fmla="*/ 1135 h 41"/>
                                <a:gd name="T16" fmla="+- 0 15337 15305"/>
                                <a:gd name="T17" fmla="*/ T16 w 45"/>
                                <a:gd name="T18" fmla="+- 0 1133 1130"/>
                                <a:gd name="T19" fmla="*/ 1133 h 41"/>
                                <a:gd name="T20" fmla="+- 0 15335 15305"/>
                                <a:gd name="T21" fmla="*/ T20 w 45"/>
                                <a:gd name="T22" fmla="+- 0 1132 1130"/>
                                <a:gd name="T23" fmla="*/ 1132 h 41"/>
                                <a:gd name="T24" fmla="+- 0 15333 15305"/>
                                <a:gd name="T25" fmla="*/ T24 w 45"/>
                                <a:gd name="T26" fmla="+- 0 1132 1130"/>
                                <a:gd name="T27" fmla="*/ 1132 h 41"/>
                              </a:gdLst>
                              <a:ahLst/>
                              <a:cxnLst>
                                <a:cxn ang="0">
                                  <a:pos x="T1" y="T3"/>
                                </a:cxn>
                                <a:cxn ang="0">
                                  <a:pos x="T5" y="T7"/>
                                </a:cxn>
                                <a:cxn ang="0">
                                  <a:pos x="T9" y="T11"/>
                                </a:cxn>
                                <a:cxn ang="0">
                                  <a:pos x="T13" y="T15"/>
                                </a:cxn>
                                <a:cxn ang="0">
                                  <a:pos x="T17" y="T19"/>
                                </a:cxn>
                                <a:cxn ang="0">
                                  <a:pos x="T21" y="T23"/>
                                </a:cxn>
                                <a:cxn ang="0">
                                  <a:pos x="T25" y="T27"/>
                                </a:cxn>
                              </a:cxnLst>
                              <a:rect l="0" t="0" r="r" b="b"/>
                              <a:pathLst>
                                <a:path w="45" h="41">
                                  <a:moveTo>
                                    <a:pt x="28" y="2"/>
                                  </a:moveTo>
                                  <a:lnTo>
                                    <a:pt x="23" y="4"/>
                                  </a:lnTo>
                                  <a:lnTo>
                                    <a:pt x="25" y="5"/>
                                  </a:lnTo>
                                  <a:lnTo>
                                    <a:pt x="27" y="5"/>
                                  </a:lnTo>
                                  <a:lnTo>
                                    <a:pt x="32" y="3"/>
                                  </a:lnTo>
                                  <a:lnTo>
                                    <a:pt x="30" y="2"/>
                                  </a:lnTo>
                                  <a:lnTo>
                                    <a:pt x="2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59"/>
                          <wps:cNvSpPr>
                            <a:spLocks/>
                          </wps:cNvSpPr>
                          <wps:spPr bwMode="auto">
                            <a:xfrm>
                              <a:off x="15305" y="1130"/>
                              <a:ext cx="45" cy="41"/>
                            </a:xfrm>
                            <a:custGeom>
                              <a:avLst/>
                              <a:gdLst>
                                <a:gd name="T0" fmla="+- 0 15337 15305"/>
                                <a:gd name="T1" fmla="*/ T0 w 45"/>
                                <a:gd name="T2" fmla="+- 0 1133 1130"/>
                                <a:gd name="T3" fmla="*/ 1133 h 41"/>
                                <a:gd name="T4" fmla="+- 0 15332 15305"/>
                                <a:gd name="T5" fmla="*/ T4 w 45"/>
                                <a:gd name="T6" fmla="+- 0 1135 1130"/>
                                <a:gd name="T7" fmla="*/ 1135 h 41"/>
                                <a:gd name="T8" fmla="+- 0 15343 15305"/>
                                <a:gd name="T9" fmla="*/ T8 w 45"/>
                                <a:gd name="T10" fmla="+- 0 1135 1130"/>
                                <a:gd name="T11" fmla="*/ 1135 h 41"/>
                                <a:gd name="T12" fmla="+- 0 15337 15305"/>
                                <a:gd name="T13" fmla="*/ T12 w 45"/>
                                <a:gd name="T14" fmla="+- 0 1133 1130"/>
                                <a:gd name="T15" fmla="*/ 1133 h 41"/>
                              </a:gdLst>
                              <a:ahLst/>
                              <a:cxnLst>
                                <a:cxn ang="0">
                                  <a:pos x="T1" y="T3"/>
                                </a:cxn>
                                <a:cxn ang="0">
                                  <a:pos x="T5" y="T7"/>
                                </a:cxn>
                                <a:cxn ang="0">
                                  <a:pos x="T9" y="T11"/>
                                </a:cxn>
                                <a:cxn ang="0">
                                  <a:pos x="T13" y="T15"/>
                                </a:cxn>
                              </a:cxnLst>
                              <a:rect l="0" t="0" r="r" b="b"/>
                              <a:pathLst>
                                <a:path w="45" h="41">
                                  <a:moveTo>
                                    <a:pt x="32" y="3"/>
                                  </a:moveTo>
                                  <a:lnTo>
                                    <a:pt x="27" y="5"/>
                                  </a:lnTo>
                                  <a:lnTo>
                                    <a:pt x="38" y="5"/>
                                  </a:lnTo>
                                  <a:lnTo>
                                    <a:pt x="32"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0"/>
                          <wps:cNvSpPr>
                            <a:spLocks/>
                          </wps:cNvSpPr>
                          <wps:spPr bwMode="auto">
                            <a:xfrm>
                              <a:off x="15305" y="1130"/>
                              <a:ext cx="45" cy="41"/>
                            </a:xfrm>
                            <a:custGeom>
                              <a:avLst/>
                              <a:gdLst>
                                <a:gd name="T0" fmla="+- 0 15332 15305"/>
                                <a:gd name="T1" fmla="*/ T0 w 45"/>
                                <a:gd name="T2" fmla="+- 0 1132 1130"/>
                                <a:gd name="T3" fmla="*/ 1132 h 41"/>
                                <a:gd name="T4" fmla="+- 0 15320 15305"/>
                                <a:gd name="T5" fmla="*/ T4 w 45"/>
                                <a:gd name="T6" fmla="+- 0 1132 1130"/>
                                <a:gd name="T7" fmla="*/ 1132 h 41"/>
                                <a:gd name="T8" fmla="+- 0 15330 15305"/>
                                <a:gd name="T9" fmla="*/ T8 w 45"/>
                                <a:gd name="T10" fmla="+- 0 1135 1130"/>
                                <a:gd name="T11" fmla="*/ 1135 h 41"/>
                                <a:gd name="T12" fmla="+- 0 15328 15305"/>
                                <a:gd name="T13" fmla="*/ T12 w 45"/>
                                <a:gd name="T14" fmla="+- 0 1134 1130"/>
                                <a:gd name="T15" fmla="*/ 1134 h 41"/>
                                <a:gd name="T16" fmla="+- 0 15332 15305"/>
                                <a:gd name="T17" fmla="*/ T16 w 45"/>
                                <a:gd name="T18" fmla="+- 0 1132 1130"/>
                                <a:gd name="T19" fmla="*/ 1132 h 41"/>
                              </a:gdLst>
                              <a:ahLst/>
                              <a:cxnLst>
                                <a:cxn ang="0">
                                  <a:pos x="T1" y="T3"/>
                                </a:cxn>
                                <a:cxn ang="0">
                                  <a:pos x="T5" y="T7"/>
                                </a:cxn>
                                <a:cxn ang="0">
                                  <a:pos x="T9" y="T11"/>
                                </a:cxn>
                                <a:cxn ang="0">
                                  <a:pos x="T13" y="T15"/>
                                </a:cxn>
                                <a:cxn ang="0">
                                  <a:pos x="T17" y="T19"/>
                                </a:cxn>
                              </a:cxnLst>
                              <a:rect l="0" t="0" r="r" b="b"/>
                              <a:pathLst>
                                <a:path w="45" h="41">
                                  <a:moveTo>
                                    <a:pt x="27" y="2"/>
                                  </a:moveTo>
                                  <a:lnTo>
                                    <a:pt x="15" y="2"/>
                                  </a:lnTo>
                                  <a:lnTo>
                                    <a:pt x="25" y="5"/>
                                  </a:lnTo>
                                  <a:lnTo>
                                    <a:pt x="23" y="4"/>
                                  </a:lnTo>
                                  <a:lnTo>
                                    <a:pt x="2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61"/>
                          <wps:cNvSpPr>
                            <a:spLocks/>
                          </wps:cNvSpPr>
                          <wps:spPr bwMode="auto">
                            <a:xfrm>
                              <a:off x="15305" y="1130"/>
                              <a:ext cx="45" cy="41"/>
                            </a:xfrm>
                            <a:custGeom>
                              <a:avLst/>
                              <a:gdLst>
                                <a:gd name="T0" fmla="+- 0 15335 15305"/>
                                <a:gd name="T1" fmla="*/ T0 w 45"/>
                                <a:gd name="T2" fmla="+- 0 1132 1130"/>
                                <a:gd name="T3" fmla="*/ 1132 h 41"/>
                                <a:gd name="T4" fmla="+- 0 15337 15305"/>
                                <a:gd name="T5" fmla="*/ T4 w 45"/>
                                <a:gd name="T6" fmla="+- 0 1133 1130"/>
                                <a:gd name="T7" fmla="*/ 1133 h 41"/>
                                <a:gd name="T8" fmla="+- 0 15338 15305"/>
                                <a:gd name="T9" fmla="*/ T8 w 45"/>
                                <a:gd name="T10" fmla="+- 0 1133 1130"/>
                                <a:gd name="T11" fmla="*/ 1133 h 41"/>
                                <a:gd name="T12" fmla="+- 0 15335 15305"/>
                                <a:gd name="T13" fmla="*/ T12 w 45"/>
                                <a:gd name="T14" fmla="+- 0 1132 1130"/>
                                <a:gd name="T15" fmla="*/ 1132 h 41"/>
                              </a:gdLst>
                              <a:ahLst/>
                              <a:cxnLst>
                                <a:cxn ang="0">
                                  <a:pos x="T1" y="T3"/>
                                </a:cxn>
                                <a:cxn ang="0">
                                  <a:pos x="T5" y="T7"/>
                                </a:cxn>
                                <a:cxn ang="0">
                                  <a:pos x="T9" y="T11"/>
                                </a:cxn>
                                <a:cxn ang="0">
                                  <a:pos x="T13" y="T15"/>
                                </a:cxn>
                              </a:cxnLst>
                              <a:rect l="0" t="0" r="r" b="b"/>
                              <a:pathLst>
                                <a:path w="45" h="41">
                                  <a:moveTo>
                                    <a:pt x="30" y="2"/>
                                  </a:moveTo>
                                  <a:lnTo>
                                    <a:pt x="32" y="3"/>
                                  </a:lnTo>
                                  <a:lnTo>
                                    <a:pt x="33" y="3"/>
                                  </a:lnTo>
                                  <a:lnTo>
                                    <a:pt x="3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62"/>
                          <wps:cNvSpPr>
                            <a:spLocks/>
                          </wps:cNvSpPr>
                          <wps:spPr bwMode="auto">
                            <a:xfrm>
                              <a:off x="15305" y="1130"/>
                              <a:ext cx="45" cy="41"/>
                            </a:xfrm>
                            <a:custGeom>
                              <a:avLst/>
                              <a:gdLst>
                                <a:gd name="T0" fmla="+- 0 15334 15305"/>
                                <a:gd name="T1" fmla="*/ T0 w 45"/>
                                <a:gd name="T2" fmla="+- 0 1132 1130"/>
                                <a:gd name="T3" fmla="*/ 1132 h 41"/>
                                <a:gd name="T4" fmla="+- 0 15333 15305"/>
                                <a:gd name="T5" fmla="*/ T4 w 45"/>
                                <a:gd name="T6" fmla="+- 0 1132 1130"/>
                                <a:gd name="T7" fmla="*/ 1132 h 41"/>
                                <a:gd name="T8" fmla="+- 0 15335 15305"/>
                                <a:gd name="T9" fmla="*/ T8 w 45"/>
                                <a:gd name="T10" fmla="+- 0 1132 1130"/>
                                <a:gd name="T11" fmla="*/ 1132 h 41"/>
                                <a:gd name="T12" fmla="+- 0 15334 15305"/>
                                <a:gd name="T13" fmla="*/ T12 w 45"/>
                                <a:gd name="T14" fmla="+- 0 1132 1130"/>
                                <a:gd name="T15" fmla="*/ 1132 h 41"/>
                              </a:gdLst>
                              <a:ahLst/>
                              <a:cxnLst>
                                <a:cxn ang="0">
                                  <a:pos x="T1" y="T3"/>
                                </a:cxn>
                                <a:cxn ang="0">
                                  <a:pos x="T5" y="T7"/>
                                </a:cxn>
                                <a:cxn ang="0">
                                  <a:pos x="T9" y="T11"/>
                                </a:cxn>
                                <a:cxn ang="0">
                                  <a:pos x="T13" y="T15"/>
                                </a:cxn>
                              </a:cxnLst>
                              <a:rect l="0" t="0" r="r" b="b"/>
                              <a:pathLst>
                                <a:path w="45" h="41">
                                  <a:moveTo>
                                    <a:pt x="29" y="2"/>
                                  </a:moveTo>
                                  <a:lnTo>
                                    <a:pt x="28" y="2"/>
                                  </a:lnTo>
                                  <a:lnTo>
                                    <a:pt x="30" y="2"/>
                                  </a:lnTo>
                                  <a:lnTo>
                                    <a:pt x="2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D74B2F" id="Group 121" o:spid="_x0000_s1026" alt="Grouped" style="position:absolute;margin-left:764.75pt;margin-top:56pt;width:3.25pt;height:3.05pt;z-index:-251647488;mso-position-horizontal-relative:page" coordorigin="15295,1120" coordsize="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">
                <v:group id="Group 52" o:spid="_x0000_s1027" style="position:absolute;left:15309;top:1131;width:37;height:39" coordorigin="15309,1131"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3" o:spid="_x0000_s1028" style="position:absolute;left:15309;top:1131;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bu8IA&#10;AADcAAAADwAAAGRycy9kb3ducmV2LnhtbERP32vCMBB+H/g/hBN8m6k6RqlGEaUwEAc69flozrTa&#10;XEqT2frfL4PB3u7j+3mLVW9r8aDWV44VTMYJCOLC6YqNgtNX/pqC8AFZY+2YFDzJw2o5eFlgpl3H&#10;B3ocgxExhH2GCsoQmkxKX5Rk0Y9dQxy5q2sthghbI3WLXQy3tZwmybu0WHFsKLGhTUnF/fhtFaTp&#10;bdudPzczY96a/f6S7w55t1NqNOzXcxCB+vAv/nN/6Dh/OoP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tu7wgAAANwAAAAPAAAAAAAAAAAAAAAAAJgCAABkcnMvZG93&#10;bnJldi54bWxQSwUGAAAAAAQABAD1AAAAhwMAAAAA&#10;" path="m15,l6,5,,23,4,33r17,6l30,34,33,24r3,-9l32,6,15,xe" stroked="f">
                    <v:path arrowok="t" o:connecttype="custom" o:connectlocs="15,1131;6,1136;0,1154;4,1164;21,1170;30,1165;33,1155;36,1146;32,1137;15,1131" o:connectangles="0,0,0,0,0,0,0,0,0,0"/>
                  </v:shape>
                </v:group>
                <v:group id="Group 54" o:spid="_x0000_s1029" style="position:absolute;left:15305;top:1130;width:45;height:41" coordorigin="15305,1130"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5" o:spid="_x0000_s1030"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fWMIA&#10;AADcAAAADwAAAGRycy9kb3ducmV2LnhtbERPTYvCMBC9C/6HMII3TS26K9UoIghCD+52PehtaMa2&#10;2ExKE7X992ZhYW/zeJ+z3namFk9qXWVZwWwagSDOra64UHD+OUyWIJxH1lhbJgU9OdhuhoM1Jtq+&#10;+JuemS9ECGGXoILS+yaR0uUlGXRT2xAH7mZbgz7AtpC6xVcIN7WMo+hDGqw4NJTY0L6k/J49jII0&#10;np9nuuP+K/3Uy6vpL+n9ZJUaj7rdCoSnzv+L/9xHHebHC/h9Jlw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F9YwgAAANwAAAAPAAAAAAAAAAAAAAAAAJgCAABkcnMvZG93&#10;bnJldi54bWxQSwUGAAAAAAQABAD1AAAAhwMAAAAA&#10;" path="m21,l11,3,,20,3,35r20,6l28,39,13,33,9,28r,-9l9,13,15,2r12,l28,2,21,xe" fillcolor="#231f20" stroked="f">
                    <v:path arrowok="t" o:connecttype="custom" o:connectlocs="21,1130;11,1133;0,1150;3,1165;23,1171;28,1169;13,1163;9,1158;9,1149;9,1143;15,1132;27,1132;28,1132;21,1130" o:connectangles="0,0,0,0,0,0,0,0,0,0,0,0,0,0"/>
                  </v:shape>
                  <v:shape id="Freeform 56" o:spid="_x0000_s1031"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BL8IA&#10;AADcAAAADwAAAGRycy9kb3ducmV2LnhtbERPS2vCQBC+C/6HZYTedGMoUVJXKYJQyKE2erC3ITtN&#10;gtnZkN3m8e+7QsHbfHzP2R1G04ieOldbVrBeRSCIC6trLhVcL6flFoTzyBoby6RgIgeH/Xy2w1Tb&#10;gb+oz30pQgi7FBVU3replK6oyKBb2ZY4cD+2M+gD7EqpOxxCuGlkHEWJNFhzaKiwpWNFxT3/NQqy&#10;+PW61iNP52yjt99mumX3T6vUy2J8fwPhafRP8b/7Q4f5cQKPZ8IF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sEvwgAAANwAAAAPAAAAAAAAAAAAAAAAAJgCAABkcnMvZG93&#10;bnJldi54bWxQSwUGAAAAAAQABAD1AAAAhwMAAAAA&#10;" path="m30,38r-2,1l29,40r1,-2xe" fillcolor="#231f20" stroked="f">
                    <v:path arrowok="t" o:connecttype="custom" o:connectlocs="30,1168;28,1169;29,1170;30,1168" o:connectangles="0,0,0,0"/>
                  </v:shape>
                  <v:shape id="Freeform 57" o:spid="_x0000_s1032"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ktMIA&#10;AADcAAAADwAAAGRycy9kb3ducmV2LnhtbERPTYvCMBC9L/gfwgje1tQiq1RTEUEQenDX9bDehmZs&#10;S5tJaaK2/94Iwt7m8T5nvelNI+7Uucqygtk0AkGcW11xoeD8u/9cgnAeWWNjmRQM5GCTjj7WmGj7&#10;4B+6n3whQgi7BBWU3reJlC4vyaCb2pY4cFfbGfQBdoXUHT5CuGlkHEVf0mDFoaHElnYl5fXpZhRk&#10;8fw80z0P39lCLy9m+Mvqo1VqMu63KxCeev8vfrsPOsyPF/B6Jl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S0wgAAANwAAAAPAAAAAAAAAAAAAAAAAJgCAABkcnMvZG93&#10;bnJldi54bWxQSwUGAAAAAAQABAD1AAAAhwMAAAAA&#10;" path="m25,5r6,2l35,13r,14l30,38r3,-1l45,19,41,6,38,5,27,5r-2,xe" fillcolor="#231f20" stroked="f">
                    <v:path arrowok="t" o:connecttype="custom" o:connectlocs="25,1135;31,1137;35,1143;35,1157;30,1168;33,1167;45,1149;41,1136;38,1135;27,1135;25,1135" o:connectangles="0,0,0,0,0,0,0,0,0,0,0"/>
                  </v:shape>
                  <v:shape id="Freeform 58" o:spid="_x0000_s1033"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wxsUA&#10;AADcAAAADwAAAGRycy9kb3ducmV2LnhtbESPQWvDMAyF74P9B6NBb6vTULqQ1Q2lUBjksK7rYbuJ&#10;WE1CYjnEXpv8++kw2E3iPb33aVtMrlc3GkPr2cBqmYAirrxtuTZw+Tw+Z6BCRLbYeyYDMwUodo8P&#10;W8ytv/MH3c6xVhLCIUcDTYxDrnWoGnIYln4gFu3qR4dR1rHWdsS7hLtep0my0Q5bloYGBzo0VHXn&#10;H2egTNeXlZ14PpUvNvt281fZvXtjFk/T/hVUpCn+m/+u36zgp0Irz8gE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fDGxQAAANwAAAAPAAAAAAAAAAAAAAAAAJgCAABkcnMv&#10;ZG93bnJldi54bWxQSwUGAAAAAAQABAD1AAAAigMAAAAA&#10;" path="m28,2l23,4r2,1l27,5,32,3,30,2r-2,xe" fillcolor="#231f20" stroked="f">
                    <v:path arrowok="t" o:connecttype="custom" o:connectlocs="28,1132;23,1134;25,1135;27,1135;32,1133;30,1132;28,1132" o:connectangles="0,0,0,0,0,0,0"/>
                  </v:shape>
                  <v:shape id="Freeform 59" o:spid="_x0000_s1034"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w/cMA&#10;AADcAAAADwAAAGRycy9kb3ducmV2LnhtbERPTWvCQBC9C/6HZYTezCZBWhtdRQRByKGt5lBvQ3ZM&#10;gtnZkF01+ffdQqG3ebzPWW8H04oH9a6xrCCJYhDEpdUNVwqK82G+BOE8ssbWMikYycF2M52sMdP2&#10;yV/0OPlKhBB2GSqove8yKV1Zk0EX2Y44cFfbG/QB9pXUPT5DuGllGsev0mDDoaHGjvY1lbfT3SjI&#10;00WR6IHHz/xNLy9m/M5vH1apl9mwW4HwNPh/8Z/7qMP8xTv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w/cMAAADcAAAADwAAAAAAAAAAAAAAAACYAgAAZHJzL2Rv&#10;d25yZXYueG1sUEsFBgAAAAAEAAQA9QAAAIgDAAAAAA==&#10;" path="m32,3l27,5r11,l32,3xe" fillcolor="#231f20" stroked="f">
                    <v:path arrowok="t" o:connecttype="custom" o:connectlocs="32,1133;27,1135;38,1135;32,1133" o:connectangles="0,0,0,0"/>
                  </v:shape>
                  <v:shape id="Freeform 60" o:spid="_x0000_s1035"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l+cEA&#10;AADcAAAADwAAAGRycy9kb3ducmV2LnhtbERPy6rCMBDdC/5DGMGdpopoqUa5CILQhdfHQndDM7ct&#10;NpPSRG3//kYQ3M3hPGe1aU0lntS40rKCyTgCQZxZXXKu4HLejWIQziNrrCyTgo4cbNb93goTbV98&#10;pOfJ5yKEsEtQQeF9nUjpsoIMurGtiQP3ZxuDPsAml7rBVwg3lZxG0VwaLDk0FFjTtqDsfnoYBel0&#10;dpnolrvfdKHjm+mu6f1glRoO2p8lCE+t/4o/7r0O8+MZvJ8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pfnBAAAA3AAAAA8AAAAAAAAAAAAAAAAAmAIAAGRycy9kb3du&#10;cmV2LnhtbFBLBQYAAAAABAAEAPUAAACGAwAAAAA=&#10;" path="m27,2l15,2,25,5,23,4,27,2xe" fillcolor="#231f20" stroked="f">
                    <v:path arrowok="t" o:connecttype="custom" o:connectlocs="27,1132;15,1132;25,1135;23,1134;27,1132" o:connectangles="0,0,0,0,0"/>
                  </v:shape>
                  <v:shape id="Freeform 61" o:spid="_x0000_s1036"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AYsIA&#10;AADcAAAADwAAAGRycy9kb3ducmV2LnhtbERPTYvCMBC9C/6HMII3TRVdS9coIghCD7rVw+5taGbb&#10;YjMpTdT23xthYW/zeJ+z3namFg9qXWVZwWwagSDOra64UHC9HCYxCOeRNdaWSUFPDrab4WCNibZP&#10;/qJH5gsRQtglqKD0vkmkdHlJBt3UNsSB+7WtQR9gW0jd4jOEm1rOo+hDGqw4NJTY0L6k/JbdjYJ0&#10;vrjOdMf9OV3p+Mf03+ntZJUaj7rdJwhPnf8X/7mPOsyPl/B+Jl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gBiwgAAANwAAAAPAAAAAAAAAAAAAAAAAJgCAABkcnMvZG93&#10;bnJldi54bWxQSwUGAAAAAAQABAD1AAAAhwMAAAAA&#10;" path="m30,2r2,1l33,3,30,2xe" fillcolor="#231f20" stroked="f">
                    <v:path arrowok="t" o:connecttype="custom" o:connectlocs="30,1132;32,1133;33,1133;30,1132" o:connectangles="0,0,0,0"/>
                  </v:shape>
                  <v:shape id="Freeform 62" o:spid="_x0000_s1037" style="position:absolute;left:15305;top:113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eFcIA&#10;AADcAAAADwAAAGRycy9kb3ducmV2LnhtbERPTYvCMBC9L/gfwgje1lQRt1RjEUEQenB1Pay3oRnb&#10;0mZSmqjtvzcLwt7m8T5nnfamEQ/qXGVZwWwagSDOra64UHD52X/GIJxH1thYJgUDOUg3o481Jto+&#10;+USPsy9ECGGXoILS+zaR0uUlGXRT2xIH7mY7gz7ArpC6w2cIN42cR9FSGqw4NJTY0q6kvD7fjYJs&#10;vrjMdM/Dd/al46sZfrP6aJWajPvtCoSn3v+L3+6DDvPjJfw9Ey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J4VwgAAANwAAAAPAAAAAAAAAAAAAAAAAJgCAABkcnMvZG93&#10;bnJldi54bWxQSwUGAAAAAAQABAD1AAAAhwMAAAAA&#10;" path="m29,2r-1,l30,2r-1,xe" fillcolor="#231f20" stroked="f">
                    <v:path arrowok="t" o:connecttype="custom" o:connectlocs="29,1132;28,1132;30,1132;29,1132" o:connectangles="0,0,0,0"/>
                  </v:shape>
                </v:group>
                <w10:wrap anchorx="page"/>
              </v:group>
            </w:pict>
          </mc:Fallback>
        </mc:AlternateContent>
      </w:r>
      <w:r w:rsidR="00077223" w:rsidRPr="0015369B">
        <w:t>Climate</w:t>
      </w:r>
      <w:r w:rsidR="00077223" w:rsidRPr="0015369B">
        <w:rPr>
          <w:spacing w:val="-2"/>
        </w:rPr>
        <w:t xml:space="preserve"> </w:t>
      </w:r>
      <w:r w:rsidR="00FB2C14" w:rsidRPr="0015369B">
        <w:t>c</w:t>
      </w:r>
      <w:r w:rsidR="00077223" w:rsidRPr="0015369B">
        <w:t>hange</w:t>
      </w:r>
    </w:p>
    <w:p w14:paraId="63E3B09C" w14:textId="77777777" w:rsidR="00077223" w:rsidRPr="0015369B" w:rsidRDefault="00077223" w:rsidP="00C35488">
      <w:pPr>
        <w:rPr>
          <w:spacing w:val="52"/>
        </w:rPr>
      </w:pPr>
      <w:r w:rsidRPr="0015369B">
        <w:t>Changes</w:t>
      </w:r>
      <w:r w:rsidRPr="0015369B">
        <w:rPr>
          <w:spacing w:val="-1"/>
        </w:rPr>
        <w:t xml:space="preserve"> </w:t>
      </w:r>
      <w:r w:rsidRPr="0015369B">
        <w:t>in</w:t>
      </w:r>
      <w:r w:rsidRPr="0015369B">
        <w:rPr>
          <w:spacing w:val="-1"/>
        </w:rPr>
        <w:t xml:space="preserve"> </w:t>
      </w:r>
      <w:r w:rsidRPr="0015369B">
        <w:t>weather patterns</w:t>
      </w:r>
      <w:r w:rsidRPr="0015369B">
        <w:rPr>
          <w:spacing w:val="-1"/>
        </w:rPr>
        <w:t xml:space="preserve"> </w:t>
      </w:r>
      <w:r w:rsidRPr="0015369B">
        <w:t>around the</w:t>
      </w:r>
      <w:r w:rsidRPr="0015369B">
        <w:rPr>
          <w:spacing w:val="-1"/>
        </w:rPr>
        <w:t xml:space="preserve"> </w:t>
      </w:r>
      <w:r w:rsidRPr="0015369B">
        <w:t>world</w:t>
      </w:r>
      <w:r w:rsidRPr="0015369B">
        <w:rPr>
          <w:spacing w:val="-1"/>
        </w:rPr>
        <w:t xml:space="preserve"> </w:t>
      </w:r>
      <w:r w:rsidRPr="0015369B">
        <w:t>mean that</w:t>
      </w:r>
      <w:r w:rsidRPr="0015369B">
        <w:rPr>
          <w:spacing w:val="-1"/>
        </w:rPr>
        <w:t xml:space="preserve"> </w:t>
      </w:r>
      <w:r w:rsidRPr="0015369B">
        <w:t xml:space="preserve">the </w:t>
      </w:r>
      <w:r w:rsidRPr="00C35488">
        <w:t>temperature</w:t>
      </w:r>
      <w:r w:rsidRPr="0015369B">
        <w:t xml:space="preserve"> in the ocean is rising.</w:t>
      </w:r>
      <w:r w:rsidRPr="0015369B">
        <w:rPr>
          <w:spacing w:val="55"/>
        </w:rPr>
        <w:t xml:space="preserve"> </w:t>
      </w:r>
      <w:r w:rsidRPr="0015369B">
        <w:t>Coral is very sensitive to changes in the water temperature.</w:t>
      </w:r>
      <w:r w:rsidRPr="0015369B">
        <w:rPr>
          <w:spacing w:val="55"/>
        </w:rPr>
        <w:t xml:space="preserve"> </w:t>
      </w:r>
      <w:r w:rsidRPr="0015369B">
        <w:t>If the water temperature on the Great Barrier Reef increases too much, the coral will stress and the zooxanthellae will leave the coral.</w:t>
      </w:r>
      <w:r w:rsidRPr="0015369B">
        <w:rPr>
          <w:spacing w:val="52"/>
        </w:rPr>
        <w:t xml:space="preserve"> </w:t>
      </w:r>
    </w:p>
    <w:p w14:paraId="30FB3C32" w14:textId="0E6A6AAB" w:rsidR="00077223" w:rsidRPr="0015369B" w:rsidRDefault="00077223" w:rsidP="00C35488">
      <w:r w:rsidRPr="0015369B">
        <w:t>This is called coral bleaching.</w:t>
      </w:r>
      <w:r w:rsidRPr="0015369B">
        <w:rPr>
          <w:spacing w:val="55"/>
        </w:rPr>
        <w:t xml:space="preserve"> </w:t>
      </w:r>
      <w:r w:rsidRPr="0015369B">
        <w:t>If the water stays warm for too long, the zooxanthellae will not come back to the bleached</w:t>
      </w:r>
      <w:r w:rsidR="00C35488">
        <w:t xml:space="preserve"> coral. </w:t>
      </w:r>
      <w:r w:rsidRPr="0015369B">
        <w:t>Without the zooxanthellae, the coral will starve and die.</w:t>
      </w:r>
    </w:p>
    <w:p w14:paraId="629F7828" w14:textId="636C1441" w:rsidR="00077223" w:rsidRPr="00C35488" w:rsidRDefault="009E19DA" w:rsidP="009E19DA">
      <w:pPr>
        <w:pStyle w:val="Normal-Toppadding"/>
      </w:pPr>
      <w:r w:rsidRPr="00C35488">
        <w:rPr>
          <w:noProof/>
          <w:lang w:eastAsia="en-AU"/>
        </w:rPr>
        <w:drawing>
          <wp:inline distT="0" distB="0" distL="0" distR="0" wp14:anchorId="19216719" wp14:editId="5C72B0F7">
            <wp:extent cx="2047875" cy="1657209"/>
            <wp:effectExtent l="0" t="0" r="0" b="635"/>
            <wp:docPr id="189" name="Picture 189" descr="Line illustration - sea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50138" cy="1659041"/>
                    </a:xfrm>
                    <a:prstGeom prst="rect">
                      <a:avLst/>
                    </a:prstGeom>
                  </pic:spPr>
                </pic:pic>
              </a:graphicData>
            </a:graphic>
          </wp:inline>
        </w:drawing>
      </w:r>
      <w:r w:rsidRPr="00C35488">
        <w:rPr>
          <w:noProof/>
          <w:lang w:eastAsia="en-AU"/>
        </w:rPr>
        <w:drawing>
          <wp:inline distT="0" distB="0" distL="0" distR="0" wp14:anchorId="07D36E9E" wp14:editId="169785BB">
            <wp:extent cx="2138045" cy="2047875"/>
            <wp:effectExtent l="0" t="0" r="0" b="9525"/>
            <wp:docPr id="188" name="Picture 188" descr="Line illustration - coral spaw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38045" cy="2047875"/>
                    </a:xfrm>
                    <a:prstGeom prst="rect">
                      <a:avLst/>
                    </a:prstGeom>
                  </pic:spPr>
                </pic:pic>
              </a:graphicData>
            </a:graphic>
          </wp:inline>
        </w:drawing>
      </w:r>
    </w:p>
    <w:p w14:paraId="187858FD" w14:textId="77777777" w:rsidR="00557A5E" w:rsidRDefault="00557A5E" w:rsidP="00547161">
      <w:pPr>
        <w:pStyle w:val="AttachmentHeading"/>
        <w:sectPr w:rsidR="00557A5E" w:rsidSect="00102DEE">
          <w:type w:val="continuous"/>
          <w:pgSz w:w="16838" w:h="11906" w:orient="landscape" w:code="9"/>
          <w:pgMar w:top="1304" w:right="1418" w:bottom="1134" w:left="1418" w:header="709" w:footer="709" w:gutter="0"/>
          <w:cols w:num="2" w:space="709"/>
          <w:docGrid w:linePitch="360"/>
        </w:sectPr>
      </w:pPr>
    </w:p>
    <w:p w14:paraId="59816308" w14:textId="76F4629F" w:rsidR="00547161" w:rsidRPr="00547161" w:rsidRDefault="00D82573" w:rsidP="00547161">
      <w:pPr>
        <w:pStyle w:val="AttachmentHeading"/>
      </w:pPr>
      <w:bookmarkStart w:id="17" w:name="_Toc441847573"/>
      <w:r w:rsidRPr="00547161">
        <w:lastRenderedPageBreak/>
        <w:t>Resource 6</w:t>
      </w:r>
      <w:r w:rsidR="00927B4D" w:rsidRPr="00547161">
        <w:t xml:space="preserve"> – </w:t>
      </w:r>
      <w:r w:rsidR="00E57502" w:rsidRPr="00547161">
        <w:t>Fish</w:t>
      </w:r>
      <w:r w:rsidR="00FB2C14" w:rsidRPr="00547161">
        <w:t xml:space="preserve"> f</w:t>
      </w:r>
      <w:r w:rsidR="00927B4D" w:rsidRPr="00547161">
        <w:t>act sheet</w:t>
      </w:r>
      <w:bookmarkEnd w:id="17"/>
    </w:p>
    <w:p w14:paraId="1AD19157" w14:textId="2884E917" w:rsidR="00927B4D" w:rsidRPr="00547161" w:rsidRDefault="00927B4D" w:rsidP="00102DEE">
      <w:pPr>
        <w:pStyle w:val="Sourceline"/>
      </w:pPr>
      <w:r w:rsidRPr="00547161">
        <w:t xml:space="preserve">Information and images sourced from the Great Barrier Reef Marine Park Authority – </w:t>
      </w:r>
      <w:hyperlink r:id="rId97">
        <w:r w:rsidR="00547161">
          <w:rPr>
            <w:rStyle w:val="Hyperlink"/>
          </w:rPr>
          <w:t>http://www.gbrmpa.gov.au</w:t>
        </w:r>
      </w:hyperlink>
    </w:p>
    <w:p w14:paraId="36DA4D4B" w14:textId="77777777" w:rsidR="00557A5E" w:rsidRDefault="00557A5E" w:rsidP="00E57502">
      <w:pPr>
        <w:ind w:right="541"/>
        <w:rPr>
          <w:b/>
          <w:color w:val="231F20"/>
        </w:rPr>
        <w:sectPr w:rsidR="00557A5E" w:rsidSect="00557A5E">
          <w:type w:val="continuous"/>
          <w:pgSz w:w="16838" w:h="11906" w:orient="landscape" w:code="9"/>
          <w:pgMar w:top="1304" w:right="1418" w:bottom="1134" w:left="1418" w:header="709" w:footer="709" w:gutter="0"/>
          <w:cols w:space="708"/>
          <w:docGrid w:linePitch="360"/>
        </w:sectPr>
      </w:pPr>
    </w:p>
    <w:p w14:paraId="74C18547" w14:textId="5BFA92B0" w:rsidR="00E57502" w:rsidRPr="00102DEE" w:rsidRDefault="00E57502" w:rsidP="00102DEE">
      <w:pPr>
        <w:pStyle w:val="Heading3"/>
      </w:pPr>
      <w:r w:rsidRPr="0015369B">
        <w:lastRenderedPageBreak/>
        <w:t>Fish</w:t>
      </w:r>
    </w:p>
    <w:p w14:paraId="3F22EA5B" w14:textId="77777777" w:rsidR="00E57502" w:rsidRPr="0015369B" w:rsidRDefault="00E57502" w:rsidP="00102DEE">
      <w:r w:rsidRPr="0015369B">
        <w:t xml:space="preserve">The Great Barrier Reef is home to approximately 1500 different types of fish. The fish on the Great Barrier Reef come in all sorts of shapes, sizes and </w:t>
      </w:r>
      <w:r w:rsidRPr="00102DEE">
        <w:t>colours</w:t>
      </w:r>
      <w:r w:rsidRPr="0015369B">
        <w:t>. They are a very important source of food for reef predators and for humans as well. Fish also keep reefs healthy by eating algae and other organisms that can overgrow corals.</w:t>
      </w:r>
    </w:p>
    <w:p w14:paraId="39857EC0" w14:textId="77777777" w:rsidR="00E57502" w:rsidRPr="00102DEE" w:rsidRDefault="00FB2C14" w:rsidP="00102DEE">
      <w:pPr>
        <w:pStyle w:val="Heading3"/>
      </w:pPr>
      <w:r w:rsidRPr="0015369B">
        <w:t>Types of f</w:t>
      </w:r>
      <w:r w:rsidR="00E57502" w:rsidRPr="0015369B">
        <w:t>ish</w:t>
      </w:r>
    </w:p>
    <w:p w14:paraId="515C4F7C" w14:textId="77777777" w:rsidR="00E57502" w:rsidRPr="0015369B" w:rsidRDefault="00E57502" w:rsidP="00102DEE">
      <w:r w:rsidRPr="0015369B">
        <w:t xml:space="preserve">The coral reef contains more species of fish </w:t>
      </w:r>
      <w:r w:rsidRPr="00102DEE">
        <w:t>than</w:t>
      </w:r>
      <w:r w:rsidRPr="0015369B">
        <w:t xml:space="preserve"> any other marine habitat. They can be divided into six broad categories:</w:t>
      </w:r>
    </w:p>
    <w:p w14:paraId="5D6229AD" w14:textId="77777777" w:rsidR="00E57502" w:rsidRPr="009E19DA" w:rsidRDefault="00FB2C14" w:rsidP="009E19DA">
      <w:pPr>
        <w:pStyle w:val="Normalbullet1-nospacing"/>
      </w:pPr>
      <w:r w:rsidRPr="009E19DA">
        <w:rPr>
          <w:b/>
        </w:rPr>
        <w:t>c</w:t>
      </w:r>
      <w:r w:rsidR="00E57502" w:rsidRPr="009E19DA">
        <w:rPr>
          <w:b/>
        </w:rPr>
        <w:t>olourful coral associates</w:t>
      </w:r>
      <w:r w:rsidR="00E57502" w:rsidRPr="009E19DA">
        <w:t xml:space="preserve"> like clown anemone fish and butterfly fish</w:t>
      </w:r>
    </w:p>
    <w:p w14:paraId="19E5C5B0" w14:textId="77777777" w:rsidR="00E57502" w:rsidRPr="009E19DA" w:rsidRDefault="00FB2C14" w:rsidP="009E19DA">
      <w:pPr>
        <w:pStyle w:val="Normalbullet1-nospacing"/>
      </w:pPr>
      <w:r w:rsidRPr="009E19DA">
        <w:rPr>
          <w:b/>
        </w:rPr>
        <w:t>c</w:t>
      </w:r>
      <w:r w:rsidR="00E57502" w:rsidRPr="009E19DA">
        <w:rPr>
          <w:b/>
        </w:rPr>
        <w:t>ryptic fish</w:t>
      </w:r>
      <w:r w:rsidR="00E57502" w:rsidRPr="009E19DA">
        <w:t xml:space="preserve"> like blennies, gobies and seahorses that are hard to see because of their camouflage or where they live</w:t>
      </w:r>
    </w:p>
    <w:p w14:paraId="1EDDC3BC" w14:textId="77777777" w:rsidR="00E57502" w:rsidRPr="009E19DA" w:rsidRDefault="00FB2C14" w:rsidP="009E19DA">
      <w:pPr>
        <w:pStyle w:val="Normalbullet1-nospacing"/>
      </w:pPr>
      <w:r w:rsidRPr="009E19DA">
        <w:rPr>
          <w:b/>
        </w:rPr>
        <w:t>g</w:t>
      </w:r>
      <w:r w:rsidR="00E57502" w:rsidRPr="009E19DA">
        <w:rPr>
          <w:b/>
        </w:rPr>
        <w:t>razing fish</w:t>
      </w:r>
      <w:r w:rsidR="00E57502" w:rsidRPr="009E19DA">
        <w:t xml:space="preserve"> like blue tangs, parrotfish and wrasse</w:t>
      </w:r>
    </w:p>
    <w:p w14:paraId="3CAAD21F" w14:textId="77777777" w:rsidR="00E57502" w:rsidRPr="009E19DA" w:rsidRDefault="00FB2C14" w:rsidP="009E19DA">
      <w:pPr>
        <w:pStyle w:val="Normalbullet1-nospacing"/>
      </w:pPr>
      <w:r w:rsidRPr="009E19DA">
        <w:rPr>
          <w:b/>
        </w:rPr>
        <w:t>p</w:t>
      </w:r>
      <w:r w:rsidR="00E57502" w:rsidRPr="009E19DA">
        <w:rPr>
          <w:b/>
        </w:rPr>
        <w:t>elagic reef associates</w:t>
      </w:r>
      <w:r w:rsidR="00E57502" w:rsidRPr="009E19DA">
        <w:t xml:space="preserve"> like batfish and fusiliers</w:t>
      </w:r>
    </w:p>
    <w:p w14:paraId="004BCC67" w14:textId="77777777" w:rsidR="00E57502" w:rsidRPr="009E19DA" w:rsidRDefault="00FB2C14" w:rsidP="009E19DA">
      <w:pPr>
        <w:pStyle w:val="Normalbullet1-nospacing"/>
      </w:pPr>
      <w:r w:rsidRPr="009E19DA">
        <w:rPr>
          <w:b/>
        </w:rPr>
        <w:t>r</w:t>
      </w:r>
      <w:r w:rsidR="00E57502" w:rsidRPr="009E19DA">
        <w:rPr>
          <w:b/>
        </w:rPr>
        <w:t>eef predators</w:t>
      </w:r>
      <w:r w:rsidR="00E57502" w:rsidRPr="009E19DA">
        <w:t xml:space="preserve"> like snapper, emperors, cod, grouper and sharks</w:t>
      </w:r>
    </w:p>
    <w:p w14:paraId="76ED366C" w14:textId="77777777" w:rsidR="00E57502" w:rsidRPr="009E19DA" w:rsidRDefault="00FB2C14" w:rsidP="009E19DA">
      <w:pPr>
        <w:pStyle w:val="Normalbullet1-nospacing"/>
      </w:pPr>
      <w:proofErr w:type="gramStart"/>
      <w:r w:rsidRPr="009E19DA">
        <w:rPr>
          <w:b/>
        </w:rPr>
        <w:t>n</w:t>
      </w:r>
      <w:r w:rsidR="00E57502" w:rsidRPr="009E19DA">
        <w:rPr>
          <w:b/>
        </w:rPr>
        <w:t>octurnal</w:t>
      </w:r>
      <w:proofErr w:type="gramEnd"/>
      <w:r w:rsidR="00E57502" w:rsidRPr="009E19DA">
        <w:rPr>
          <w:b/>
        </w:rPr>
        <w:t xml:space="preserve"> and cave dwellers</w:t>
      </w:r>
      <w:r w:rsidR="00E57502" w:rsidRPr="009E19DA">
        <w:t xml:space="preserve"> such as eels, scorpion fish, squirrelfish and soldier fish.</w:t>
      </w:r>
    </w:p>
    <w:p w14:paraId="1650507E" w14:textId="77777777" w:rsidR="00E57502" w:rsidRPr="00102DEE" w:rsidRDefault="00FB2C14" w:rsidP="00102DEE">
      <w:pPr>
        <w:pStyle w:val="Heading3"/>
      </w:pPr>
      <w:r w:rsidRPr="0015369B">
        <w:t>Fish c</w:t>
      </w:r>
      <w:r w:rsidR="00E57502" w:rsidRPr="0015369B">
        <w:t>haracteristics</w:t>
      </w:r>
    </w:p>
    <w:p w14:paraId="222CBE34" w14:textId="77777777" w:rsidR="00E57502" w:rsidRPr="0015369B" w:rsidRDefault="00E57502" w:rsidP="00102DEE">
      <w:r w:rsidRPr="0015369B">
        <w:t xml:space="preserve">The characteristics of a fish include a skeleton made of bone or cartilage, gill openings on each side of the head and a swim bladder. Fish vary widely in size, shape, colour and behaviour. Most fish are covered in scales. </w:t>
      </w:r>
    </w:p>
    <w:p w14:paraId="602AC95F" w14:textId="4DF2096F" w:rsidR="00E57502" w:rsidRPr="0015369B" w:rsidRDefault="009E19DA" w:rsidP="009E19DA">
      <w:pPr>
        <w:spacing w:before="360"/>
      </w:pPr>
      <w:r>
        <w:br w:type="column"/>
      </w:r>
      <w:r w:rsidR="00E57502" w:rsidRPr="0015369B">
        <w:lastRenderedPageBreak/>
        <w:t xml:space="preserve">A fish's skin or scales protect it from the salty environment in which it lives, and help it to move more efficiently through the water. </w:t>
      </w:r>
    </w:p>
    <w:p w14:paraId="647C1DD2" w14:textId="77777777" w:rsidR="00E57502" w:rsidRPr="0015369B" w:rsidRDefault="00E57502" w:rsidP="00102DEE">
      <w:r w:rsidRPr="0015369B">
        <w:t xml:space="preserve">Reef fish are able to see colour. Their bright colours are important for </w:t>
      </w:r>
      <w:r w:rsidRPr="00102DEE">
        <w:t>fish</w:t>
      </w:r>
      <w:r w:rsidRPr="0015369B">
        <w:t xml:space="preserve"> to recognise each other and be protected from each other. Colour patterns can act as a warning to other animals that some fish are poisonous, for example, fire fish. </w:t>
      </w:r>
    </w:p>
    <w:p w14:paraId="0890F91A" w14:textId="77777777" w:rsidR="00E57502" w:rsidRPr="0015369B" w:rsidRDefault="00E57502" w:rsidP="00102DEE">
      <w:r w:rsidRPr="0015369B">
        <w:t>The use of colour as camouflage helps fish to hunt prey and hide from predators. Flatfish, such as rabbit fish, are able to change their colour patterns to suit the colour of the surface they are resting on. Lizardfish are so well camouflaged that smaller fish don’t see them until it’s too late and they become a meal.</w:t>
      </w:r>
    </w:p>
    <w:p w14:paraId="71FC6B0C" w14:textId="77777777" w:rsidR="00E57502" w:rsidRPr="009E19DA" w:rsidRDefault="00E57502" w:rsidP="009E19DA">
      <w:r w:rsidRPr="0015369B">
        <w:rPr>
          <w:noProof/>
          <w:lang w:eastAsia="en-AU"/>
        </w:rPr>
        <w:drawing>
          <wp:inline distT="0" distB="0" distL="0" distR="0" wp14:anchorId="28039AE2" wp14:editId="18F4A595">
            <wp:extent cx="2162175" cy="1710028"/>
            <wp:effectExtent l="0" t="0" r="0" b="5080"/>
            <wp:docPr id="11" name="Picture 11" descr="Line illustration - lio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fis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1710028"/>
                    </a:xfrm>
                    <a:prstGeom prst="rect">
                      <a:avLst/>
                    </a:prstGeom>
                  </pic:spPr>
                </pic:pic>
              </a:graphicData>
            </a:graphic>
          </wp:inline>
        </w:drawing>
      </w:r>
      <w:r w:rsidRPr="0015369B">
        <w:rPr>
          <w:noProof/>
          <w:lang w:eastAsia="en-AU"/>
        </w:rPr>
        <w:drawing>
          <wp:inline distT="0" distB="0" distL="0" distR="0" wp14:anchorId="627AA400" wp14:editId="0D9D9FEA">
            <wp:extent cx="1688338" cy="933450"/>
            <wp:effectExtent l="0" t="0" r="7620" b="0"/>
            <wp:docPr id="12" name="Picture 12" descr="Line illustration - rabbit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fis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88338" cy="933450"/>
                    </a:xfrm>
                    <a:prstGeom prst="rect">
                      <a:avLst/>
                    </a:prstGeom>
                  </pic:spPr>
                </pic:pic>
              </a:graphicData>
            </a:graphic>
          </wp:inline>
        </w:drawing>
      </w:r>
    </w:p>
    <w:p w14:paraId="4EB1FF3D" w14:textId="77777777" w:rsidR="00E57502" w:rsidRPr="0015369B" w:rsidRDefault="00E57502" w:rsidP="00E91E78">
      <w:pPr>
        <w:pStyle w:val="Normal-Toppadding"/>
        <w:jc w:val="center"/>
      </w:pPr>
      <w:r w:rsidRPr="0015369B">
        <w:rPr>
          <w:noProof/>
          <w:lang w:eastAsia="en-AU"/>
        </w:rPr>
        <w:drawing>
          <wp:inline distT="0" distB="0" distL="0" distR="0" wp14:anchorId="10F69C93" wp14:editId="562ED4DA">
            <wp:extent cx="2051596" cy="885825"/>
            <wp:effectExtent l="0" t="0" r="6350" b="0"/>
            <wp:docPr id="13" name="Picture 13" descr="Line illustration - puffe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er.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56103" cy="887771"/>
                    </a:xfrm>
                    <a:prstGeom prst="rect">
                      <a:avLst/>
                    </a:prstGeom>
                  </pic:spPr>
                </pic:pic>
              </a:graphicData>
            </a:graphic>
          </wp:inline>
        </w:drawing>
      </w:r>
    </w:p>
    <w:p w14:paraId="0C70C4AD" w14:textId="77777777" w:rsidR="00557A5E" w:rsidRDefault="00557A5E" w:rsidP="00547161">
      <w:pPr>
        <w:pStyle w:val="AttachmentHeading"/>
        <w:sectPr w:rsidR="00557A5E" w:rsidSect="00547161">
          <w:type w:val="continuous"/>
          <w:pgSz w:w="16838" w:h="11906" w:orient="landscape" w:code="9"/>
          <w:pgMar w:top="1304" w:right="1418" w:bottom="1134" w:left="1418" w:header="709" w:footer="709" w:gutter="0"/>
          <w:cols w:num="2" w:space="708"/>
          <w:docGrid w:linePitch="360"/>
        </w:sectPr>
      </w:pPr>
    </w:p>
    <w:p w14:paraId="1D999936" w14:textId="2DBB94DD" w:rsidR="00E57502" w:rsidRPr="00547161" w:rsidRDefault="00E57502" w:rsidP="00547161"/>
    <w:p w14:paraId="75FC9BDD" w14:textId="77777777" w:rsidR="00557A5E" w:rsidRDefault="00557A5E" w:rsidP="00E57502">
      <w:pPr>
        <w:ind w:right="541"/>
        <w:rPr>
          <w:b/>
          <w:color w:val="231F20"/>
        </w:rPr>
        <w:sectPr w:rsidR="00557A5E" w:rsidSect="00557A5E">
          <w:type w:val="continuous"/>
          <w:pgSz w:w="16838" w:h="11906" w:orient="landscape" w:code="9"/>
          <w:pgMar w:top="1304" w:right="1418" w:bottom="1134" w:left="1418" w:header="709" w:footer="709" w:gutter="0"/>
          <w:cols w:space="708"/>
          <w:docGrid w:linePitch="360"/>
        </w:sectPr>
      </w:pPr>
    </w:p>
    <w:p w14:paraId="28975C20" w14:textId="5D35DA17" w:rsidR="00E57502" w:rsidRPr="00D07E79" w:rsidRDefault="00FB2C14" w:rsidP="00D07E79">
      <w:pPr>
        <w:pStyle w:val="Heading3"/>
      </w:pPr>
      <w:r w:rsidRPr="0015369B">
        <w:lastRenderedPageBreak/>
        <w:t>Life c</w:t>
      </w:r>
      <w:r w:rsidR="00E57502" w:rsidRPr="0015369B">
        <w:t>ycle</w:t>
      </w:r>
    </w:p>
    <w:p w14:paraId="51B5F13E" w14:textId="77777777" w:rsidR="00E57502" w:rsidRPr="0015369B" w:rsidRDefault="00E57502" w:rsidP="00D07E79">
      <w:r w:rsidRPr="0015369B">
        <w:t xml:space="preserve">The majority of fish species on the Great Barrier Reef produce a mass of tiny eggs which float away and never have any further contact with their parents. Most species release large quantities of eggs into the water each year. The eggs float in the water until they are ready to hatch. </w:t>
      </w:r>
      <w:r w:rsidRPr="00D07E79">
        <w:t>When</w:t>
      </w:r>
      <w:r w:rsidRPr="0015369B">
        <w:t xml:space="preserve"> the eggs hatch, most baby fish are on their own and they know instinctively how to swim and find food.</w:t>
      </w:r>
    </w:p>
    <w:p w14:paraId="09304153" w14:textId="77777777" w:rsidR="00E57502" w:rsidRPr="0015369B" w:rsidRDefault="00E57502" w:rsidP="00D07E79">
      <w:pPr>
        <w:pStyle w:val="Heading3"/>
      </w:pPr>
      <w:r w:rsidRPr="0015369B">
        <w:t>Feeding</w:t>
      </w:r>
    </w:p>
    <w:p w14:paraId="1B46D3BD" w14:textId="77777777" w:rsidR="00E57502" w:rsidRPr="0015369B" w:rsidRDefault="00E57502" w:rsidP="00D07E79">
      <w:r w:rsidRPr="0015369B">
        <w:t xml:space="preserve">Fish feed on almost all available food on the reef </w:t>
      </w:r>
      <w:r w:rsidRPr="00D07E79">
        <w:t>ranging</w:t>
      </w:r>
      <w:r w:rsidRPr="0015369B">
        <w:t xml:space="preserve"> from algae to other fish.</w:t>
      </w:r>
    </w:p>
    <w:p w14:paraId="0735B130" w14:textId="77777777" w:rsidR="00E57502" w:rsidRPr="00D07E79" w:rsidRDefault="00E57502" w:rsidP="00D07E79">
      <w:pPr>
        <w:pStyle w:val="Heading3"/>
      </w:pPr>
      <w:r w:rsidRPr="0015369B">
        <w:t>Protection</w:t>
      </w:r>
    </w:p>
    <w:p w14:paraId="31DB2267" w14:textId="77777777" w:rsidR="00927B4D" w:rsidRPr="0015369B" w:rsidRDefault="00E57502" w:rsidP="00D07E79">
      <w:r w:rsidRPr="0015369B">
        <w:t xml:space="preserve">Reef animals use their </w:t>
      </w:r>
      <w:r w:rsidRPr="00D07E79">
        <w:t>shapes</w:t>
      </w:r>
      <w:r w:rsidRPr="0015369B">
        <w:t xml:space="preserve">, body parts and behaviour in many different ways to help them survive. Many fish have protective spines. The surgeon fish </w:t>
      </w:r>
      <w:r w:rsidR="00223254" w:rsidRPr="0015369B">
        <w:t xml:space="preserve">has </w:t>
      </w:r>
      <w:r w:rsidRPr="0015369B">
        <w:t xml:space="preserve">very sharp 'blades' at the base of their tails. Members of the scorpion fish family have poisonous spines on their dorsal fins that give powerful stings. The well camouflaged stonefish </w:t>
      </w:r>
      <w:r w:rsidR="00223254" w:rsidRPr="0015369B">
        <w:t xml:space="preserve">has </w:t>
      </w:r>
      <w:r w:rsidRPr="0015369B">
        <w:t>strong dorsal spines and potent venom.</w:t>
      </w:r>
    </w:p>
    <w:p w14:paraId="7F9D2B32" w14:textId="4083FA18" w:rsidR="00927B4D" w:rsidRPr="00D07E79" w:rsidRDefault="00D07E79" w:rsidP="00D07E79">
      <w:r>
        <w:br w:type="column"/>
      </w:r>
      <w:r w:rsidR="00E57502" w:rsidRPr="0015369B">
        <w:rPr>
          <w:noProof/>
          <w:lang w:eastAsia="en-AU"/>
        </w:rPr>
        <w:lastRenderedPageBreak/>
        <w:drawing>
          <wp:inline distT="0" distB="0" distL="0" distR="0" wp14:anchorId="643D6288" wp14:editId="5C57B904">
            <wp:extent cx="1832533" cy="1543050"/>
            <wp:effectExtent l="0" t="0" r="0" b="0"/>
            <wp:docPr id="16" name="Picture 16" descr="Line illustration - humbu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32533" cy="1543050"/>
                    </a:xfrm>
                    <a:prstGeom prst="rect">
                      <a:avLst/>
                    </a:prstGeom>
                  </pic:spPr>
                </pic:pic>
              </a:graphicData>
            </a:graphic>
          </wp:inline>
        </w:drawing>
      </w:r>
    </w:p>
    <w:p w14:paraId="6775821C" w14:textId="77777777" w:rsidR="00D07E79" w:rsidRPr="00D07E79" w:rsidRDefault="00E57502" w:rsidP="00D07E79">
      <w:pPr>
        <w:jc w:val="right"/>
      </w:pPr>
      <w:r w:rsidRPr="0015369B">
        <w:rPr>
          <w:noProof/>
          <w:lang w:eastAsia="en-AU"/>
        </w:rPr>
        <w:drawing>
          <wp:inline distT="0" distB="0" distL="0" distR="0" wp14:anchorId="09C4148F" wp14:editId="2A537C89">
            <wp:extent cx="2318852" cy="1381125"/>
            <wp:effectExtent l="0" t="0" r="5715" b="0"/>
            <wp:docPr id="17" name="Picture 17" descr="Line illustration - stone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fish.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19550" cy="1381541"/>
                    </a:xfrm>
                    <a:prstGeom prst="rect">
                      <a:avLst/>
                    </a:prstGeom>
                  </pic:spPr>
                </pic:pic>
              </a:graphicData>
            </a:graphic>
          </wp:inline>
        </w:drawing>
      </w:r>
    </w:p>
    <w:p w14:paraId="4B8F0F6E" w14:textId="377938C7" w:rsidR="00927B4D" w:rsidRPr="00D07E79" w:rsidRDefault="00E57502" w:rsidP="00D07E79">
      <w:pPr>
        <w:pStyle w:val="Normal-Toppadding"/>
      </w:pPr>
      <w:r w:rsidRPr="0015369B">
        <w:rPr>
          <w:noProof/>
          <w:lang w:eastAsia="en-AU"/>
        </w:rPr>
        <w:drawing>
          <wp:inline distT="0" distB="0" distL="0" distR="0" wp14:anchorId="6428F55A" wp14:editId="15CBB41C">
            <wp:extent cx="2695462" cy="1371600"/>
            <wp:effectExtent l="0" t="0" r="0" b="0"/>
            <wp:docPr id="14" name="Picture 14" descr="Line illustration - blue tan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1.jpg"/>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2696904" cy="1372334"/>
                    </a:xfrm>
                    <a:prstGeom prst="rect">
                      <a:avLst/>
                    </a:prstGeom>
                  </pic:spPr>
                </pic:pic>
              </a:graphicData>
            </a:graphic>
          </wp:inline>
        </w:drawing>
      </w:r>
    </w:p>
    <w:p w14:paraId="4A4FC8F3" w14:textId="77777777" w:rsidR="004666A1" w:rsidRPr="0015369B" w:rsidRDefault="004666A1" w:rsidP="004666A1">
      <w:pPr>
        <w:ind w:right="541"/>
      </w:pPr>
    </w:p>
    <w:p w14:paraId="71DCF1E2" w14:textId="77777777" w:rsidR="004666A1" w:rsidRPr="0015369B" w:rsidRDefault="004666A1" w:rsidP="002D199E">
      <w:pPr>
        <w:pStyle w:val="AttachmentHeading"/>
        <w:sectPr w:rsidR="004666A1" w:rsidRPr="0015369B" w:rsidSect="00547161">
          <w:type w:val="continuous"/>
          <w:pgSz w:w="16838" w:h="11906" w:orient="landscape" w:code="9"/>
          <w:pgMar w:top="1304" w:right="1418" w:bottom="1134" w:left="1418" w:header="709" w:footer="709" w:gutter="0"/>
          <w:cols w:num="2" w:space="708"/>
          <w:docGrid w:linePitch="360"/>
        </w:sectPr>
      </w:pPr>
    </w:p>
    <w:p w14:paraId="0544846C" w14:textId="77777777" w:rsidR="00EA544A" w:rsidRPr="00EA544A" w:rsidRDefault="00D82573" w:rsidP="00EA544A">
      <w:pPr>
        <w:pStyle w:val="AttachmentHeading"/>
      </w:pPr>
      <w:bookmarkStart w:id="18" w:name="_Toc441847574"/>
      <w:r w:rsidRPr="00EA544A">
        <w:lastRenderedPageBreak/>
        <w:t>Resource 7</w:t>
      </w:r>
      <w:r w:rsidR="00C07AE1" w:rsidRPr="00EA544A">
        <w:t xml:space="preserve"> – </w:t>
      </w:r>
      <w:r w:rsidR="00FB2C14" w:rsidRPr="00EA544A">
        <w:t>Special symbiotic r</w:t>
      </w:r>
      <w:r w:rsidR="00C07AE1" w:rsidRPr="00EA544A">
        <w:t>elationships</w:t>
      </w:r>
      <w:r w:rsidR="00FB2C14" w:rsidRPr="00EA544A">
        <w:t xml:space="preserve"> f</w:t>
      </w:r>
      <w:r w:rsidR="00C07AE1" w:rsidRPr="00EA544A">
        <w:t>act sheet</w:t>
      </w:r>
      <w:bookmarkEnd w:id="18"/>
    </w:p>
    <w:p w14:paraId="4818567E" w14:textId="13C85B9D" w:rsidR="00C07AE1" w:rsidRPr="00EA544A" w:rsidRDefault="00C07AE1" w:rsidP="00D07E79">
      <w:pPr>
        <w:pStyle w:val="Sourceline"/>
        <w:sectPr w:rsidR="00C07AE1" w:rsidRPr="00EA544A" w:rsidSect="00557A5E">
          <w:footerReference w:type="default" r:id="rId104"/>
          <w:type w:val="continuous"/>
          <w:pgSz w:w="16838" w:h="11906" w:orient="landscape" w:code="9"/>
          <w:pgMar w:top="1304" w:right="1418" w:bottom="1134" w:left="1418" w:header="709" w:footer="709" w:gutter="0"/>
          <w:cols w:space="708"/>
          <w:docGrid w:linePitch="360"/>
        </w:sectPr>
      </w:pPr>
      <w:r w:rsidRPr="00EA544A">
        <w:t>Information and images sourced from the Great Barrier Reef Marine Park Authority –</w:t>
      </w:r>
      <w:r w:rsidR="00EA544A">
        <w:t xml:space="preserve"> </w:t>
      </w:r>
      <w:hyperlink r:id="rId105">
        <w:r w:rsidR="00EA544A">
          <w:rPr>
            <w:rStyle w:val="Hyperlink"/>
          </w:rPr>
          <w:t>http://www.gbrmpa.gov.au</w:t>
        </w:r>
      </w:hyperlink>
    </w:p>
    <w:p w14:paraId="68BB04C6" w14:textId="77777777" w:rsidR="00C07AE1" w:rsidRPr="00D07E79" w:rsidRDefault="00FB2C14" w:rsidP="00D07E79">
      <w:pPr>
        <w:pStyle w:val="Heading3"/>
      </w:pPr>
      <w:r w:rsidRPr="0015369B">
        <w:lastRenderedPageBreak/>
        <w:t xml:space="preserve">Goby fish and </w:t>
      </w:r>
      <w:proofErr w:type="spellStart"/>
      <w:r w:rsidRPr="0015369B">
        <w:t>alpheid</w:t>
      </w:r>
      <w:proofErr w:type="spellEnd"/>
      <w:r w:rsidRPr="0015369B">
        <w:t xml:space="preserve"> s</w:t>
      </w:r>
      <w:r w:rsidR="00C07AE1" w:rsidRPr="0015369B">
        <w:t>hrimp</w:t>
      </w:r>
    </w:p>
    <w:p w14:paraId="69B31A6F" w14:textId="77777777" w:rsidR="00C07AE1" w:rsidRPr="0015369B" w:rsidRDefault="00C07AE1" w:rsidP="00D07E79">
      <w:pPr>
        <w:rPr>
          <w:spacing w:val="55"/>
        </w:rPr>
      </w:pPr>
      <w:r w:rsidRPr="0015369B">
        <w:t xml:space="preserve">Goby fish have very good eyesight and are very </w:t>
      </w:r>
      <w:r w:rsidRPr="00D07E79">
        <w:t>alert</w:t>
      </w:r>
      <w:r w:rsidRPr="0015369B">
        <w:t>.</w:t>
      </w:r>
      <w:r w:rsidRPr="0015369B">
        <w:rPr>
          <w:spacing w:val="51"/>
        </w:rPr>
        <w:t xml:space="preserve"> </w:t>
      </w:r>
      <w:r w:rsidRPr="0015369B">
        <w:t xml:space="preserve">The </w:t>
      </w:r>
      <w:proofErr w:type="spellStart"/>
      <w:r w:rsidRPr="0015369B">
        <w:t>alpheid</w:t>
      </w:r>
      <w:proofErr w:type="spellEnd"/>
      <w:r w:rsidRPr="0015369B">
        <w:t xml:space="preserve"> shrimp </w:t>
      </w:r>
      <w:r w:rsidR="00772E00" w:rsidRPr="0015369B">
        <w:t xml:space="preserve">has </w:t>
      </w:r>
      <w:r w:rsidRPr="0015369B">
        <w:t xml:space="preserve">very poor eyesight. The </w:t>
      </w:r>
      <w:proofErr w:type="spellStart"/>
      <w:r w:rsidRPr="0015369B">
        <w:t>alpheid</w:t>
      </w:r>
      <w:proofErr w:type="spellEnd"/>
      <w:r w:rsidRPr="0015369B">
        <w:t xml:space="preserve"> shrimp stay in contact with the goby fish by using their long antennae to touch the goby fish and feel what it is doing.</w:t>
      </w:r>
      <w:r w:rsidRPr="0015369B">
        <w:rPr>
          <w:spacing w:val="55"/>
        </w:rPr>
        <w:t xml:space="preserve"> </w:t>
      </w:r>
    </w:p>
    <w:p w14:paraId="170A13DB" w14:textId="77777777" w:rsidR="00C07AE1" w:rsidRPr="0015369B" w:rsidRDefault="00C07AE1" w:rsidP="00D07E79">
      <w:r w:rsidRPr="0015369B">
        <w:t xml:space="preserve">Should danger </w:t>
      </w:r>
      <w:proofErr w:type="gramStart"/>
      <w:r w:rsidRPr="0015369B">
        <w:t>threaten,</w:t>
      </w:r>
      <w:proofErr w:type="gramEnd"/>
      <w:r w:rsidRPr="0015369B">
        <w:t xml:space="preserve"> the goby fish quickly swims back into the burrow where it lives.</w:t>
      </w:r>
      <w:r w:rsidRPr="0015369B">
        <w:rPr>
          <w:spacing w:val="51"/>
        </w:rPr>
        <w:t xml:space="preserve"> </w:t>
      </w:r>
      <w:r w:rsidRPr="0015369B">
        <w:t xml:space="preserve">This quick movement alerts the </w:t>
      </w:r>
      <w:proofErr w:type="spellStart"/>
      <w:r w:rsidRPr="0015369B">
        <w:t>alpheid</w:t>
      </w:r>
      <w:proofErr w:type="spellEnd"/>
      <w:r w:rsidRPr="0015369B">
        <w:t xml:space="preserve"> shrimp and they retreat into the burrow togethe</w:t>
      </w:r>
      <w:r w:rsidRPr="0015369B">
        <w:rPr>
          <w:spacing w:val="-11"/>
        </w:rPr>
        <w:t>r</w:t>
      </w:r>
      <w:r w:rsidRPr="0015369B">
        <w:t>.</w:t>
      </w:r>
      <w:r w:rsidRPr="0015369B">
        <w:rPr>
          <w:spacing w:val="55"/>
        </w:rPr>
        <w:t xml:space="preserve"> </w:t>
      </w:r>
      <w:r w:rsidRPr="0015369B">
        <w:t>In return for its protection, the shrimp has the role of making the burrow and keeping it clean.</w:t>
      </w:r>
    </w:p>
    <w:p w14:paraId="71259CDA" w14:textId="77777777" w:rsidR="00C07AE1" w:rsidRPr="0015369B" w:rsidRDefault="00FB2C14" w:rsidP="00D07E79">
      <w:pPr>
        <w:pStyle w:val="Heading3"/>
      </w:pPr>
      <w:r w:rsidRPr="0015369B">
        <w:t>Remoras and large marine a</w:t>
      </w:r>
      <w:r w:rsidR="00C07AE1" w:rsidRPr="0015369B">
        <w:t>nimals</w:t>
      </w:r>
    </w:p>
    <w:p w14:paraId="4AFF4869" w14:textId="77777777" w:rsidR="00C07AE1" w:rsidRPr="0015369B" w:rsidRDefault="00C07AE1" w:rsidP="00D07E79">
      <w:r w:rsidRPr="0015369B">
        <w:t>Remoras, sometimes called suckerfish, are a type of fish that have a sucking disk on top of their head.</w:t>
      </w:r>
      <w:r w:rsidRPr="0015369B">
        <w:rPr>
          <w:spacing w:val="-4"/>
        </w:rPr>
        <w:t xml:space="preserve"> </w:t>
      </w:r>
      <w:r w:rsidRPr="0015369B">
        <w:t>They use this disk to suck onto sharks, rays, whales and turtles to get a free ride around the reef.</w:t>
      </w:r>
      <w:r w:rsidRPr="0015369B">
        <w:rPr>
          <w:spacing w:val="55"/>
        </w:rPr>
        <w:t xml:space="preserve"> </w:t>
      </w:r>
      <w:r w:rsidRPr="0015369B">
        <w:t>In return for the free ride, the sucker fish keeps its host clean by eating parasites and bacteria o</w:t>
      </w:r>
      <w:r w:rsidRPr="0015369B">
        <w:rPr>
          <w:spacing w:val="-4"/>
        </w:rPr>
        <w:t>f</w:t>
      </w:r>
      <w:r w:rsidRPr="0015369B">
        <w:t>f their bodies.</w:t>
      </w:r>
    </w:p>
    <w:p w14:paraId="51A238EB" w14:textId="77777777" w:rsidR="00C07AE1" w:rsidRPr="00D07E79" w:rsidRDefault="00FB2C14" w:rsidP="00D07E79">
      <w:pPr>
        <w:pStyle w:val="Heading3"/>
      </w:pPr>
      <w:r w:rsidRPr="0015369B">
        <w:t>Clown fish and sea a</w:t>
      </w:r>
      <w:r w:rsidR="00C07AE1" w:rsidRPr="0015369B">
        <w:t>nemone</w:t>
      </w:r>
    </w:p>
    <w:p w14:paraId="576E78A5" w14:textId="0D715A56" w:rsidR="00C07AE1" w:rsidRPr="0015369B" w:rsidRDefault="00C07AE1" w:rsidP="00D07E79">
      <w:pPr>
        <w:rPr>
          <w:spacing w:val="51"/>
        </w:rPr>
      </w:pPr>
      <w:r w:rsidRPr="0015369B">
        <w:t>The sea anemone is a predator that attaches itself to rocks or coral.</w:t>
      </w:r>
      <w:r w:rsidRPr="0015369B">
        <w:rPr>
          <w:spacing w:val="55"/>
        </w:rPr>
        <w:t xml:space="preserve"> </w:t>
      </w:r>
      <w:r w:rsidRPr="0015369B">
        <w:t>It uses its poisonous tentacles to attack fish as they swim b</w:t>
      </w:r>
      <w:r w:rsidRPr="0015369B">
        <w:rPr>
          <w:spacing w:val="-15"/>
        </w:rPr>
        <w:t>y</w:t>
      </w:r>
      <w:r w:rsidRPr="0015369B">
        <w:t>.</w:t>
      </w:r>
      <w:r w:rsidRPr="0015369B">
        <w:rPr>
          <w:spacing w:val="51"/>
        </w:rPr>
        <w:t xml:space="preserve"> </w:t>
      </w:r>
      <w:r w:rsidRPr="0015369B">
        <w:t xml:space="preserve">The only fish that can </w:t>
      </w:r>
      <w:r w:rsidRPr="00D07E79">
        <w:t>survive</w:t>
      </w:r>
      <w:r w:rsidRPr="0015369B">
        <w:t xml:space="preserve"> the deadly sting of the sea anemone is the clown fish.</w:t>
      </w:r>
    </w:p>
    <w:p w14:paraId="44173F1D" w14:textId="1D775648" w:rsidR="00C07AE1" w:rsidRPr="0015369B" w:rsidRDefault="00084A11" w:rsidP="00084A11">
      <w:pPr>
        <w:spacing w:before="240"/>
      </w:pPr>
      <w:r>
        <w:br w:type="column"/>
      </w:r>
      <w:r w:rsidR="00C07AE1" w:rsidRPr="0015369B">
        <w:lastRenderedPageBreak/>
        <w:t>The clown fish will gently touch their body against the sea anemone</w:t>
      </w:r>
      <w:r w:rsidR="00C07AE1" w:rsidRPr="0015369B">
        <w:rPr>
          <w:spacing w:val="-3"/>
        </w:rPr>
        <w:t>’</w:t>
      </w:r>
      <w:r w:rsidR="00C07AE1" w:rsidRPr="0015369B">
        <w:t>s poisonous tentacles until the sting no longer a</w:t>
      </w:r>
      <w:r w:rsidR="00C07AE1" w:rsidRPr="0015369B">
        <w:rPr>
          <w:spacing w:val="-4"/>
        </w:rPr>
        <w:t>f</w:t>
      </w:r>
      <w:r w:rsidR="00C07AE1" w:rsidRPr="0015369B">
        <w:t>fects them.</w:t>
      </w:r>
      <w:r w:rsidR="00C07AE1" w:rsidRPr="0015369B">
        <w:rPr>
          <w:spacing w:val="43"/>
        </w:rPr>
        <w:t xml:space="preserve"> </w:t>
      </w:r>
      <w:r w:rsidR="00C07AE1" w:rsidRPr="0015369B">
        <w:t>A</w:t>
      </w:r>
      <w:r w:rsidR="00C07AE1" w:rsidRPr="0015369B">
        <w:rPr>
          <w:spacing w:val="-11"/>
        </w:rPr>
        <w:t xml:space="preserve"> </w:t>
      </w:r>
      <w:r w:rsidR="00C07AE1" w:rsidRPr="0015369B">
        <w:t>layer of mucus will then form over the clown fish</w:t>
      </w:r>
      <w:r w:rsidR="00C07AE1" w:rsidRPr="0015369B">
        <w:rPr>
          <w:spacing w:val="-4"/>
        </w:rPr>
        <w:t>’</w:t>
      </w:r>
      <w:r w:rsidR="00C07AE1" w:rsidRPr="0015369B">
        <w:t xml:space="preserve">s body to prevent it from </w:t>
      </w:r>
      <w:r w:rsidR="00C07AE1" w:rsidRPr="00D07E79">
        <w:t>getting</w:t>
      </w:r>
      <w:r w:rsidR="00D07E79">
        <w:t xml:space="preserve"> stung again.</w:t>
      </w:r>
    </w:p>
    <w:p w14:paraId="781B0B67" w14:textId="252E2871" w:rsidR="00557A5E" w:rsidRDefault="00C07AE1" w:rsidP="00D07E79">
      <w:r w:rsidRPr="0015369B">
        <w:t>By living in the sea anemone</w:t>
      </w:r>
      <w:r w:rsidRPr="0015369B">
        <w:rPr>
          <w:spacing w:val="-4"/>
        </w:rPr>
        <w:t>’</w:t>
      </w:r>
      <w:r w:rsidRPr="0015369B">
        <w:t>s poisonous tentacles, the clown fish is safe from predators.</w:t>
      </w:r>
      <w:r w:rsidRPr="0015369B">
        <w:rPr>
          <w:spacing w:val="51"/>
        </w:rPr>
        <w:t xml:space="preserve"> </w:t>
      </w:r>
      <w:r w:rsidRPr="0015369B">
        <w:t xml:space="preserve">The clown fish </w:t>
      </w:r>
      <w:r w:rsidRPr="00D07E79">
        <w:t>helps</w:t>
      </w:r>
      <w:r w:rsidRPr="0015369B">
        <w:t xml:space="preserve"> the sea anemone by eating dead tentacles and keeping the area around the sea anemone clean.</w:t>
      </w:r>
    </w:p>
    <w:p w14:paraId="37E3AA4C" w14:textId="76D24D84" w:rsidR="00557A5E" w:rsidRPr="00D07E79" w:rsidRDefault="00C07AE1" w:rsidP="00D07E79">
      <w:pPr>
        <w:sectPr w:rsidR="00557A5E" w:rsidRPr="00D07E79" w:rsidSect="00547161">
          <w:type w:val="continuous"/>
          <w:pgSz w:w="16838" w:h="11906" w:orient="landscape" w:code="9"/>
          <w:pgMar w:top="1304" w:right="1418" w:bottom="1134" w:left="1418" w:header="709" w:footer="709" w:gutter="0"/>
          <w:cols w:num="2" w:space="708"/>
          <w:docGrid w:linePitch="360"/>
        </w:sectPr>
      </w:pPr>
      <w:r w:rsidRPr="0015369B">
        <w:rPr>
          <w:noProof/>
          <w:lang w:eastAsia="en-AU"/>
        </w:rPr>
        <w:drawing>
          <wp:inline distT="0" distB="0" distL="0" distR="0" wp14:anchorId="0868F57B" wp14:editId="5FB2CD24">
            <wp:extent cx="2971800" cy="2586857"/>
            <wp:effectExtent l="0" t="0" r="0" b="4445"/>
            <wp:docPr id="61" name="Picture 61" descr="Line illustration - clown fish in sea anemone's ten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anemone.JPG"/>
                    <pic:cNvPicPr/>
                  </pic:nvPicPr>
                  <pic:blipFill>
                    <a:blip r:embed="rId106">
                      <a:extLst>
                        <a:ext uri="{28A0092B-C50C-407E-A947-70E740481C1C}">
                          <a14:useLocalDpi xmlns:a14="http://schemas.microsoft.com/office/drawing/2010/main" val="0"/>
                        </a:ext>
                      </a:extLst>
                    </a:blip>
                    <a:stretch>
                      <a:fillRect/>
                    </a:stretch>
                  </pic:blipFill>
                  <pic:spPr>
                    <a:xfrm>
                      <a:off x="0" y="0"/>
                      <a:ext cx="2972694" cy="2587636"/>
                    </a:xfrm>
                    <a:prstGeom prst="rect">
                      <a:avLst/>
                    </a:prstGeom>
                  </pic:spPr>
                </pic:pic>
              </a:graphicData>
            </a:graphic>
          </wp:inline>
        </w:drawing>
      </w:r>
    </w:p>
    <w:p w14:paraId="1C874CB3" w14:textId="08117EB0" w:rsidR="00084A11" w:rsidRDefault="00084A11" w:rsidP="00084A11">
      <w:r>
        <w:lastRenderedPageBreak/>
        <w:br w:type="page"/>
      </w:r>
    </w:p>
    <w:p w14:paraId="2235E926" w14:textId="77777777" w:rsidR="00C07AE1" w:rsidRPr="00084A11" w:rsidRDefault="00C07AE1" w:rsidP="00084A11"/>
    <w:p w14:paraId="55C44CE6" w14:textId="77777777" w:rsidR="00557A5E" w:rsidRPr="00084A11" w:rsidRDefault="00557A5E" w:rsidP="00084A11">
      <w:pPr>
        <w:sectPr w:rsidR="00557A5E" w:rsidRPr="00084A11" w:rsidSect="00557A5E">
          <w:type w:val="continuous"/>
          <w:pgSz w:w="16838" w:h="11906" w:orient="landscape" w:code="9"/>
          <w:pgMar w:top="1304" w:right="1418" w:bottom="1134" w:left="1418" w:header="709" w:footer="709" w:gutter="0"/>
          <w:cols w:space="708"/>
          <w:docGrid w:linePitch="360"/>
        </w:sectPr>
      </w:pPr>
    </w:p>
    <w:p w14:paraId="54F5922E" w14:textId="3408EEF7" w:rsidR="00C07AE1" w:rsidRPr="00084A11" w:rsidRDefault="00FB2C14" w:rsidP="00084A11">
      <w:pPr>
        <w:pStyle w:val="Heading3"/>
      </w:pPr>
      <w:r w:rsidRPr="0015369B">
        <w:lastRenderedPageBreak/>
        <w:t>Coral and z</w:t>
      </w:r>
      <w:r w:rsidR="00C07AE1" w:rsidRPr="0015369B">
        <w:t>ooxanthellae</w:t>
      </w:r>
    </w:p>
    <w:p w14:paraId="6BF5CB05" w14:textId="093E2E06" w:rsidR="00C07AE1" w:rsidRPr="0015369B" w:rsidRDefault="00C07AE1" w:rsidP="00084A11">
      <w:pPr>
        <w:rPr>
          <w:spacing w:val="51"/>
        </w:rPr>
      </w:pPr>
      <w:r w:rsidRPr="0015369B">
        <w:t>Zooxanthellae are a type of algae (very small plant) that live inside the tissue of the coral.</w:t>
      </w:r>
      <w:r w:rsidRPr="0015369B">
        <w:rPr>
          <w:spacing w:val="51"/>
        </w:rPr>
        <w:t xml:space="preserve"> </w:t>
      </w:r>
      <w:r w:rsidRPr="0015369B">
        <w:t>The zooxanthellae need a place to live and they also need carbon dioxide to breath.</w:t>
      </w:r>
    </w:p>
    <w:p w14:paraId="4F7A76A0" w14:textId="31786024" w:rsidR="00C07AE1" w:rsidRPr="00084A11" w:rsidRDefault="00C07AE1" w:rsidP="00084A11">
      <w:r w:rsidRPr="0015369B">
        <w:t xml:space="preserve">The coral provides the zooxanthellae with both a place to live and the carbon dioxide </w:t>
      </w:r>
      <w:r w:rsidR="0052366B" w:rsidRPr="0015369B">
        <w:t xml:space="preserve">it </w:t>
      </w:r>
      <w:r w:rsidRPr="0015369B">
        <w:t>need</w:t>
      </w:r>
      <w:r w:rsidR="0052366B" w:rsidRPr="0015369B">
        <w:t>s</w:t>
      </w:r>
      <w:r w:rsidRPr="0015369B">
        <w:t xml:space="preserve"> when they breathe.</w:t>
      </w:r>
    </w:p>
    <w:p w14:paraId="2825C30D" w14:textId="37E9A960" w:rsidR="00C07AE1" w:rsidRPr="00084A11" w:rsidRDefault="00C07AE1" w:rsidP="00084A11">
      <w:r w:rsidRPr="0015369B">
        <w:t>In return, the zooxanthellae use the sunlight to create sugar for the coral to eat.</w:t>
      </w:r>
      <w:r w:rsidRPr="0015369B">
        <w:rPr>
          <w:spacing w:val="51"/>
        </w:rPr>
        <w:t xml:space="preserve"> </w:t>
      </w:r>
      <w:r w:rsidRPr="0015369B">
        <w:t>The zooxanthellae also give the coral its vibrant colou</w:t>
      </w:r>
      <w:r w:rsidRPr="0015369B">
        <w:rPr>
          <w:spacing w:val="-11"/>
        </w:rPr>
        <w:t>r</w:t>
      </w:r>
      <w:r w:rsidRPr="0015369B">
        <w:t>.</w:t>
      </w:r>
    </w:p>
    <w:p w14:paraId="5B54CA7B" w14:textId="501D48C8" w:rsidR="00C07AE1" w:rsidRPr="00084A11" w:rsidRDefault="00FB2C14" w:rsidP="00084A11">
      <w:pPr>
        <w:pStyle w:val="Heading3"/>
      </w:pPr>
      <w:r w:rsidRPr="0015369B">
        <w:t>Hermit crab and s</w:t>
      </w:r>
      <w:r w:rsidR="00C07AE1" w:rsidRPr="0015369B">
        <w:t>hells</w:t>
      </w:r>
    </w:p>
    <w:p w14:paraId="5EE8BCCE" w14:textId="77777777" w:rsidR="00C07AE1" w:rsidRPr="0015369B" w:rsidRDefault="00C07AE1" w:rsidP="00084A11">
      <w:pPr>
        <w:rPr>
          <w:spacing w:val="-4"/>
        </w:rPr>
      </w:pPr>
      <w:r w:rsidRPr="0015369B">
        <w:t>Hermit crabs are di</w:t>
      </w:r>
      <w:r w:rsidRPr="0015369B">
        <w:rPr>
          <w:spacing w:val="-4"/>
        </w:rPr>
        <w:t>f</w:t>
      </w:r>
      <w:r w:rsidRPr="0015369B">
        <w:t xml:space="preserve">ferent from other crabs as they have a soft </w:t>
      </w:r>
      <w:r w:rsidRPr="00084A11">
        <w:t>abdomen</w:t>
      </w:r>
      <w:r w:rsidRPr="0015369B">
        <w:t>.</w:t>
      </w:r>
      <w:r w:rsidRPr="0015369B">
        <w:rPr>
          <w:spacing w:val="-4"/>
        </w:rPr>
        <w:t xml:space="preserve"> </w:t>
      </w:r>
      <w:r w:rsidRPr="0015369B">
        <w:rPr>
          <w:spacing w:val="-23"/>
        </w:rPr>
        <w:t>T</w:t>
      </w:r>
      <w:r w:rsidRPr="0015369B">
        <w:t>o protect their abdomen, they use the discarded shells they find lying around on the sea floo</w:t>
      </w:r>
      <w:r w:rsidRPr="0015369B">
        <w:rPr>
          <w:spacing w:val="-11"/>
        </w:rPr>
        <w:t>r</w:t>
      </w:r>
      <w:r w:rsidRPr="0015369B">
        <w:t>.</w:t>
      </w:r>
      <w:r w:rsidRPr="0015369B">
        <w:rPr>
          <w:spacing w:val="-4"/>
        </w:rPr>
        <w:t xml:space="preserve"> </w:t>
      </w:r>
    </w:p>
    <w:p w14:paraId="21A008CC" w14:textId="77777777" w:rsidR="00C07AE1" w:rsidRPr="0015369B" w:rsidRDefault="00C07AE1" w:rsidP="00084A11">
      <w:pPr>
        <w:rPr>
          <w:spacing w:val="44"/>
        </w:rPr>
      </w:pPr>
      <w:r w:rsidRPr="0015369B">
        <w:t>These shells are from sea snails and other types of marine molluscs that have died and left their shell behind.</w:t>
      </w:r>
      <w:r w:rsidRPr="0015369B">
        <w:rPr>
          <w:spacing w:val="-4"/>
        </w:rPr>
        <w:t xml:space="preserve"> </w:t>
      </w:r>
      <w:r w:rsidRPr="0015369B">
        <w:t>The hermit crab</w:t>
      </w:r>
      <w:r w:rsidRPr="0015369B">
        <w:rPr>
          <w:spacing w:val="-4"/>
        </w:rPr>
        <w:t>’</w:t>
      </w:r>
      <w:r w:rsidRPr="0015369B">
        <w:t>s soft abdomen curls around the inside of the shell, gripping very hard.</w:t>
      </w:r>
      <w:r w:rsidRPr="0015369B">
        <w:rPr>
          <w:spacing w:val="-4"/>
        </w:rPr>
        <w:t xml:space="preserve"> </w:t>
      </w:r>
      <w:r w:rsidRPr="0015369B">
        <w:t>This allows the hermit crab to walk and run with the shell still attached.</w:t>
      </w:r>
      <w:r w:rsidRPr="0015369B">
        <w:rPr>
          <w:spacing w:val="44"/>
        </w:rPr>
        <w:t xml:space="preserve"> </w:t>
      </w:r>
    </w:p>
    <w:p w14:paraId="137E4B69" w14:textId="77777777" w:rsidR="00C07AE1" w:rsidRPr="0015369B" w:rsidRDefault="00C07AE1" w:rsidP="00084A11">
      <w:r w:rsidRPr="0015369B">
        <w:t xml:space="preserve">As the </w:t>
      </w:r>
      <w:r w:rsidRPr="00084A11">
        <w:t>hermit</w:t>
      </w:r>
      <w:r w:rsidRPr="0015369B">
        <w:t xml:space="preserve"> crab grows bigger</w:t>
      </w:r>
      <w:r w:rsidR="0052366B" w:rsidRPr="0015369B">
        <w:t>,</w:t>
      </w:r>
      <w:r w:rsidRPr="0015369B">
        <w:t xml:space="preserve"> it needs to find </w:t>
      </w:r>
      <w:r w:rsidR="0052366B" w:rsidRPr="0015369B">
        <w:t xml:space="preserve">larger </w:t>
      </w:r>
      <w:r w:rsidRPr="0015369B">
        <w:t>shells that it will fit into. Without its shell, the hermit crab does not have protection and there is a big risk that it will be eaten by hungry predators.</w:t>
      </w:r>
      <w:r w:rsidRPr="0015369B">
        <w:rPr>
          <w:noProof/>
          <w:lang w:eastAsia="zh-CN"/>
        </w:rPr>
        <w:t xml:space="preserve"> </w:t>
      </w:r>
    </w:p>
    <w:p w14:paraId="6F1FB1B1" w14:textId="1A139A86" w:rsidR="00C07AE1" w:rsidRPr="00084A11" w:rsidRDefault="00084A11" w:rsidP="00084A11">
      <w:pPr>
        <w:pStyle w:val="Normal-Toppadding"/>
      </w:pPr>
      <w:r w:rsidRPr="0015369B">
        <w:rPr>
          <w:noProof/>
          <w:lang w:eastAsia="en-AU"/>
        </w:rPr>
        <w:lastRenderedPageBreak/>
        <w:drawing>
          <wp:inline distT="0" distB="0" distL="0" distR="0" wp14:anchorId="7D1BC790" wp14:editId="4D41E90A">
            <wp:extent cx="3766388" cy="4608000"/>
            <wp:effectExtent l="0" t="0" r="5715" b="2540"/>
            <wp:docPr id="18" name="Picture 18" descr="Line illustration - hermit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66388" cy="4608000"/>
                    </a:xfrm>
                    <a:prstGeom prst="rect">
                      <a:avLst/>
                    </a:prstGeom>
                    <a:noFill/>
                    <a:ln>
                      <a:noFill/>
                    </a:ln>
                  </pic:spPr>
                </pic:pic>
              </a:graphicData>
            </a:graphic>
          </wp:inline>
        </w:drawing>
      </w:r>
    </w:p>
    <w:p w14:paraId="2DF0B622" w14:textId="77777777" w:rsidR="00C07AE1" w:rsidRPr="00084A11" w:rsidRDefault="00C07AE1" w:rsidP="00084A11">
      <w:pPr>
        <w:sectPr w:rsidR="00C07AE1" w:rsidRPr="00084A11" w:rsidSect="00547161">
          <w:type w:val="continuous"/>
          <w:pgSz w:w="16838" w:h="11906" w:orient="landscape" w:code="9"/>
          <w:pgMar w:top="1304" w:right="1418" w:bottom="1134" w:left="1418" w:header="709" w:footer="709" w:gutter="0"/>
          <w:cols w:num="2" w:space="708"/>
          <w:docGrid w:linePitch="360"/>
        </w:sectPr>
      </w:pPr>
    </w:p>
    <w:p w14:paraId="0688004F" w14:textId="77777777" w:rsidR="00927B4D" w:rsidRDefault="00D82573" w:rsidP="00557A5E">
      <w:pPr>
        <w:pStyle w:val="AttachmentHeading"/>
      </w:pPr>
      <w:bookmarkStart w:id="19" w:name="_Toc441847575"/>
      <w:r w:rsidRPr="00557A5E">
        <w:lastRenderedPageBreak/>
        <w:t>Resource 8</w:t>
      </w:r>
      <w:r w:rsidR="00C07AE1" w:rsidRPr="00557A5E">
        <w:t xml:space="preserve"> – </w:t>
      </w:r>
      <w:proofErr w:type="gramStart"/>
      <w:r w:rsidR="00FB2C14" w:rsidRPr="00557A5E">
        <w:t>Procedural text – p</w:t>
      </w:r>
      <w:r w:rsidR="00C07AE1" w:rsidRPr="00557A5E">
        <w:t>ollution experiment</w:t>
      </w:r>
      <w:bookmarkEnd w:id="19"/>
      <w:proofErr w:type="gramEnd"/>
    </w:p>
    <w:p w14:paraId="7CF4B251" w14:textId="77777777" w:rsidR="00557A5E" w:rsidRPr="00084A11" w:rsidRDefault="00557A5E" w:rsidP="000D180D">
      <w:pPr>
        <w:pStyle w:val="Normal-Aftercondensed"/>
      </w:pPr>
    </w:p>
    <w:tbl>
      <w:tblPr>
        <w:tblStyle w:val="Table1-Borders"/>
        <w:tblW w:w="0" w:type="auto"/>
        <w:tblLook w:val="04A0" w:firstRow="1" w:lastRow="0" w:firstColumn="1" w:lastColumn="0" w:noHBand="0" w:noVBand="1"/>
        <w:tblDescription w:val="Pollution experiment instructions"/>
      </w:tblPr>
      <w:tblGrid>
        <w:gridCol w:w="6986"/>
        <w:gridCol w:w="6986"/>
      </w:tblGrid>
      <w:tr w:rsidR="00C07AE1" w:rsidRPr="00084A11" w14:paraId="21DCBF87" w14:textId="77777777" w:rsidTr="00D51188">
        <w:trPr>
          <w:tblHeader/>
        </w:trPr>
        <w:tc>
          <w:tcPr>
            <w:tcW w:w="13972" w:type="dxa"/>
            <w:gridSpan w:val="2"/>
            <w:tcBorders>
              <w:top w:val="single" w:sz="12" w:space="0" w:color="C3D600"/>
              <w:left w:val="single" w:sz="12" w:space="0" w:color="C3D600"/>
              <w:bottom w:val="single" w:sz="8" w:space="0" w:color="C3D600"/>
              <w:right w:val="single" w:sz="12" w:space="0" w:color="C3D600"/>
            </w:tcBorders>
            <w:shd w:val="clear" w:color="auto" w:fill="EDF3B2"/>
          </w:tcPr>
          <w:p w14:paraId="2A8094E4" w14:textId="77777777" w:rsidR="00C07AE1" w:rsidRPr="00084A11" w:rsidRDefault="00C07AE1" w:rsidP="00084A11">
            <w:pPr>
              <w:pStyle w:val="Tableheader0"/>
            </w:pPr>
            <w:r w:rsidRPr="00084A11">
              <w:t>Aim</w:t>
            </w:r>
          </w:p>
        </w:tc>
      </w:tr>
      <w:tr w:rsidR="00C07AE1" w:rsidRPr="0015369B" w14:paraId="6D5AE379" w14:textId="77777777" w:rsidTr="00D51188">
        <w:tc>
          <w:tcPr>
            <w:tcW w:w="13972" w:type="dxa"/>
            <w:gridSpan w:val="2"/>
            <w:tcBorders>
              <w:top w:val="single" w:sz="8" w:space="0" w:color="C3D600"/>
              <w:left w:val="single" w:sz="12" w:space="0" w:color="C3D600"/>
              <w:bottom w:val="single" w:sz="8" w:space="0" w:color="C3D600"/>
              <w:right w:val="single" w:sz="12" w:space="0" w:color="C3D600"/>
            </w:tcBorders>
            <w:tcMar>
              <w:top w:w="85" w:type="dxa"/>
              <w:bottom w:w="142" w:type="dxa"/>
            </w:tcMar>
          </w:tcPr>
          <w:p w14:paraId="2CAC6992" w14:textId="77777777" w:rsidR="00C07AE1" w:rsidRPr="0015369B" w:rsidRDefault="00C07AE1" w:rsidP="00C07AE1">
            <w:r w:rsidRPr="0015369B">
              <w:rPr>
                <w:rFonts w:eastAsia="Arial" w:cs="Arial"/>
                <w:color w:val="231F20"/>
                <w:spacing w:val="-27"/>
              </w:rPr>
              <w:t>T</w:t>
            </w:r>
            <w:r w:rsidRPr="0015369B">
              <w:rPr>
                <w:rFonts w:eastAsia="Arial" w:cs="Arial"/>
                <w:color w:val="231F20"/>
              </w:rPr>
              <w:t>o find out how oil can a</w:t>
            </w:r>
            <w:r w:rsidRPr="0015369B">
              <w:rPr>
                <w:rFonts w:eastAsia="Arial" w:cs="Arial"/>
                <w:color w:val="231F20"/>
                <w:spacing w:val="-5"/>
              </w:rPr>
              <w:t>f</w:t>
            </w:r>
            <w:r w:rsidRPr="0015369B">
              <w:rPr>
                <w:rFonts w:eastAsia="Arial" w:cs="Arial"/>
                <w:color w:val="231F20"/>
              </w:rPr>
              <w:t>fect animals on the Great Barrier Reef</w:t>
            </w:r>
          </w:p>
        </w:tc>
      </w:tr>
      <w:tr w:rsidR="00C07AE1" w:rsidRPr="00084A11" w14:paraId="648A4C6F" w14:textId="77777777" w:rsidTr="00D51188">
        <w:trPr>
          <w:tblHeader/>
        </w:trPr>
        <w:tc>
          <w:tcPr>
            <w:tcW w:w="13972" w:type="dxa"/>
            <w:gridSpan w:val="2"/>
            <w:tcBorders>
              <w:top w:val="single" w:sz="8" w:space="0" w:color="C3D600"/>
              <w:left w:val="single" w:sz="12" w:space="0" w:color="C3D600"/>
              <w:bottom w:val="single" w:sz="8" w:space="0" w:color="C3D600"/>
              <w:right w:val="single" w:sz="12" w:space="0" w:color="C3D600"/>
            </w:tcBorders>
            <w:shd w:val="clear" w:color="auto" w:fill="EDF3B2"/>
          </w:tcPr>
          <w:p w14:paraId="52D58634" w14:textId="77777777" w:rsidR="00C07AE1" w:rsidRPr="00084A11" w:rsidRDefault="00C07AE1" w:rsidP="00084A11">
            <w:pPr>
              <w:pStyle w:val="Tableheader0"/>
            </w:pPr>
            <w:r w:rsidRPr="00084A11">
              <w:t>Equipment per group</w:t>
            </w:r>
          </w:p>
        </w:tc>
      </w:tr>
      <w:tr w:rsidR="00D51188" w:rsidRPr="0015369B" w14:paraId="3EC36201" w14:textId="77777777" w:rsidTr="00D51188">
        <w:tc>
          <w:tcPr>
            <w:tcW w:w="6986" w:type="dxa"/>
            <w:tcBorders>
              <w:top w:val="single" w:sz="8" w:space="0" w:color="C3D600"/>
              <w:left w:val="single" w:sz="12" w:space="0" w:color="C3D600"/>
              <w:bottom w:val="single" w:sz="8" w:space="0" w:color="C3D600"/>
              <w:right w:val="nil"/>
            </w:tcBorders>
            <w:tcMar>
              <w:top w:w="85" w:type="dxa"/>
              <w:bottom w:w="142" w:type="dxa"/>
            </w:tcMar>
          </w:tcPr>
          <w:p w14:paraId="28A32C78" w14:textId="77777777" w:rsidR="00D51188" w:rsidRPr="000D180D" w:rsidRDefault="00D51188" w:rsidP="000D180D">
            <w:pPr>
              <w:pStyle w:val="Tablebullet1"/>
            </w:pPr>
            <w:r w:rsidRPr="000D180D">
              <w:t>One large bowl</w:t>
            </w:r>
          </w:p>
          <w:p w14:paraId="16EDD1E3" w14:textId="77777777" w:rsidR="00D51188" w:rsidRPr="000D180D" w:rsidRDefault="00D51188" w:rsidP="000D180D">
            <w:pPr>
              <w:pStyle w:val="Tablebullet1"/>
            </w:pPr>
            <w:r w:rsidRPr="000D180D">
              <w:t>One measuring cup</w:t>
            </w:r>
          </w:p>
          <w:p w14:paraId="3C99A038" w14:textId="77777777" w:rsidR="00D51188" w:rsidRPr="000D180D" w:rsidRDefault="00D51188" w:rsidP="000D180D">
            <w:pPr>
              <w:pStyle w:val="Tablebullet1"/>
            </w:pPr>
            <w:r w:rsidRPr="000D180D">
              <w:t>Water</w:t>
            </w:r>
          </w:p>
          <w:p w14:paraId="6CA46B5E" w14:textId="77777777" w:rsidR="00D51188" w:rsidRPr="000D180D" w:rsidRDefault="00D51188" w:rsidP="000D180D">
            <w:pPr>
              <w:pStyle w:val="Tablebullet1"/>
            </w:pPr>
            <w:r w:rsidRPr="000D180D">
              <w:t>Cooking oil</w:t>
            </w:r>
          </w:p>
          <w:p w14:paraId="5F22CB84" w14:textId="77777777" w:rsidR="00D51188" w:rsidRPr="000D180D" w:rsidRDefault="00D51188" w:rsidP="000D180D">
            <w:pPr>
              <w:pStyle w:val="Tablebullet1"/>
            </w:pPr>
            <w:r w:rsidRPr="000D180D">
              <w:t>Old toys – variety of small plastic and small cloth toys</w:t>
            </w:r>
          </w:p>
        </w:tc>
        <w:tc>
          <w:tcPr>
            <w:tcW w:w="6986" w:type="dxa"/>
            <w:tcBorders>
              <w:top w:val="single" w:sz="8" w:space="0" w:color="C3D600"/>
              <w:left w:val="nil"/>
              <w:bottom w:val="single" w:sz="8" w:space="0" w:color="C3D600"/>
              <w:right w:val="single" w:sz="12" w:space="0" w:color="C3D600"/>
            </w:tcBorders>
            <w:tcMar>
              <w:top w:w="85" w:type="dxa"/>
              <w:bottom w:w="142" w:type="dxa"/>
            </w:tcMar>
          </w:tcPr>
          <w:p w14:paraId="7CE4FFAE" w14:textId="52BAB0F0" w:rsidR="00D51188" w:rsidRPr="000D180D" w:rsidRDefault="00D51188" w:rsidP="000D180D">
            <w:pPr>
              <w:pStyle w:val="Tablebullet1"/>
            </w:pPr>
            <w:r w:rsidRPr="000D180D">
              <w:t>Tray</w:t>
            </w:r>
          </w:p>
          <w:p w14:paraId="7831AE05" w14:textId="77777777" w:rsidR="00D51188" w:rsidRPr="000D180D" w:rsidRDefault="00D51188" w:rsidP="000D180D">
            <w:pPr>
              <w:pStyle w:val="Tablebullet1"/>
            </w:pPr>
            <w:r w:rsidRPr="000D180D">
              <w:t>Dishwashing detergent</w:t>
            </w:r>
          </w:p>
          <w:p w14:paraId="24EDE0BE" w14:textId="77777777" w:rsidR="00D51188" w:rsidRPr="000D180D" w:rsidRDefault="00D51188" w:rsidP="000D180D">
            <w:pPr>
              <w:pStyle w:val="Tablebullet1"/>
            </w:pPr>
            <w:r w:rsidRPr="000D180D">
              <w:t>Paper towels or a piece of cloth</w:t>
            </w:r>
          </w:p>
          <w:p w14:paraId="54D3944A" w14:textId="77777777" w:rsidR="00D51188" w:rsidRPr="000D180D" w:rsidRDefault="00D51188" w:rsidP="000D180D">
            <w:pPr>
              <w:pStyle w:val="Tablebullet1"/>
            </w:pPr>
            <w:r w:rsidRPr="000D180D">
              <w:t>Sponges</w:t>
            </w:r>
          </w:p>
          <w:p w14:paraId="53ECCEB9" w14:textId="60FD4EFB" w:rsidR="00D51188" w:rsidRPr="0015369B" w:rsidRDefault="00D51188" w:rsidP="000D180D">
            <w:pPr>
              <w:pStyle w:val="Tablebullet1"/>
            </w:pPr>
            <w:r w:rsidRPr="000D180D">
              <w:t>String</w:t>
            </w:r>
          </w:p>
        </w:tc>
      </w:tr>
      <w:tr w:rsidR="00C07AE1" w:rsidRPr="00084A11" w14:paraId="7FE90192" w14:textId="77777777" w:rsidTr="00D51188">
        <w:trPr>
          <w:tblHeader/>
        </w:trPr>
        <w:tc>
          <w:tcPr>
            <w:tcW w:w="13972" w:type="dxa"/>
            <w:gridSpan w:val="2"/>
            <w:tcBorders>
              <w:top w:val="single" w:sz="8" w:space="0" w:color="C3D600"/>
              <w:left w:val="single" w:sz="12" w:space="0" w:color="C3D600"/>
              <w:bottom w:val="single" w:sz="8" w:space="0" w:color="C3D600"/>
              <w:right w:val="single" w:sz="12" w:space="0" w:color="C3D600"/>
            </w:tcBorders>
            <w:shd w:val="clear" w:color="auto" w:fill="EDF3B2"/>
          </w:tcPr>
          <w:p w14:paraId="68938F30" w14:textId="77777777" w:rsidR="00C07AE1" w:rsidRPr="00084A11" w:rsidRDefault="00C07AE1" w:rsidP="00084A11">
            <w:pPr>
              <w:pStyle w:val="Tableheader0"/>
            </w:pPr>
            <w:r w:rsidRPr="00084A11">
              <w:t>Procedure</w:t>
            </w:r>
          </w:p>
        </w:tc>
      </w:tr>
      <w:tr w:rsidR="00C07AE1" w:rsidRPr="0015369B" w14:paraId="005A197A" w14:textId="77777777" w:rsidTr="00D51188">
        <w:tc>
          <w:tcPr>
            <w:tcW w:w="13972" w:type="dxa"/>
            <w:gridSpan w:val="2"/>
            <w:tcBorders>
              <w:top w:val="single" w:sz="8" w:space="0" w:color="C3D600"/>
              <w:left w:val="single" w:sz="12" w:space="0" w:color="C3D600"/>
              <w:bottom w:val="single" w:sz="12" w:space="0" w:color="C3D600"/>
              <w:right w:val="single" w:sz="12" w:space="0" w:color="C3D600"/>
            </w:tcBorders>
            <w:tcMar>
              <w:top w:w="85" w:type="dxa"/>
              <w:bottom w:w="142" w:type="dxa"/>
            </w:tcMar>
          </w:tcPr>
          <w:p w14:paraId="28EE35C7" w14:textId="77777777" w:rsidR="00C07AE1" w:rsidRPr="00D51188" w:rsidRDefault="00C07AE1" w:rsidP="00D51188">
            <w:pPr>
              <w:pStyle w:val="TableList11"/>
              <w:ind w:left="444" w:hanging="141"/>
            </w:pPr>
            <w:r w:rsidRPr="00D51188">
              <w:t>Fill half of the bowl with water.</w:t>
            </w:r>
          </w:p>
          <w:p w14:paraId="5591D0F5" w14:textId="77777777" w:rsidR="00C07AE1" w:rsidRPr="00D51188" w:rsidRDefault="00C07AE1" w:rsidP="00D51188">
            <w:pPr>
              <w:pStyle w:val="TableList11"/>
              <w:ind w:left="444" w:hanging="141"/>
            </w:pPr>
            <w:r w:rsidRPr="00D51188">
              <w:t>Measure 1/4 cup of oil and pour into the bowl of water.</w:t>
            </w:r>
          </w:p>
          <w:p w14:paraId="560A33A6" w14:textId="77777777" w:rsidR="00C07AE1" w:rsidRPr="00D51188" w:rsidRDefault="00C07AE1" w:rsidP="00D51188">
            <w:pPr>
              <w:pStyle w:val="TableList11"/>
              <w:ind w:left="444" w:hanging="141"/>
            </w:pPr>
            <w:r w:rsidRPr="00D51188">
              <w:t>Gently shake the bowl to create ‘waves’. Did the oil and the water mix?</w:t>
            </w:r>
          </w:p>
          <w:p w14:paraId="606C4FAE" w14:textId="00738FA8" w:rsidR="00C07AE1" w:rsidRPr="00D51188" w:rsidRDefault="00C07AE1" w:rsidP="00D51188">
            <w:pPr>
              <w:pStyle w:val="TableList11"/>
              <w:ind w:left="444" w:hanging="141"/>
            </w:pPr>
            <w:r w:rsidRPr="00D51188">
              <w:t>Put a plastic toy into the water. Gently shake th</w:t>
            </w:r>
            <w:r w:rsidR="00D51188">
              <w:t xml:space="preserve">e bowl to make the toy ‘swim’. </w:t>
            </w:r>
            <w:r w:rsidRPr="00D51188">
              <w:t>What happens to the plastic toy?</w:t>
            </w:r>
          </w:p>
          <w:p w14:paraId="3639A106" w14:textId="71CD46C7" w:rsidR="00C07AE1" w:rsidRPr="00D51188" w:rsidRDefault="00C07AE1" w:rsidP="00D51188">
            <w:pPr>
              <w:pStyle w:val="TableList11"/>
              <w:ind w:left="444" w:hanging="141"/>
            </w:pPr>
            <w:r w:rsidRPr="00D51188">
              <w:t>Put a cloth toy into the water</w:t>
            </w:r>
            <w:r w:rsidR="00D51188">
              <w:t xml:space="preserve">. </w:t>
            </w:r>
            <w:r w:rsidRPr="00D51188">
              <w:t>Gently shake th</w:t>
            </w:r>
            <w:r w:rsidR="00D51188">
              <w:t xml:space="preserve">e bowl to make the toy ‘swim’. </w:t>
            </w:r>
            <w:r w:rsidRPr="00D51188">
              <w:t>What happens to the cloth toy?</w:t>
            </w:r>
          </w:p>
          <w:p w14:paraId="5BE342B6" w14:textId="77777777" w:rsidR="00C07AE1" w:rsidRPr="00D51188" w:rsidRDefault="00C07AE1" w:rsidP="00D51188">
            <w:pPr>
              <w:pStyle w:val="TableList11"/>
              <w:ind w:left="444" w:hanging="141"/>
            </w:pPr>
            <w:r w:rsidRPr="00D51188">
              <w:t>Take out the toys and put them onto a tray.</w:t>
            </w:r>
          </w:p>
          <w:p w14:paraId="388330A9" w14:textId="07F86364" w:rsidR="00C07AE1" w:rsidRPr="00D51188" w:rsidRDefault="00C07AE1" w:rsidP="00D51188">
            <w:pPr>
              <w:pStyle w:val="TableList11"/>
              <w:ind w:left="444" w:hanging="141"/>
            </w:pPr>
            <w:r w:rsidRPr="00D51188">
              <w:t>Try to use the paper towe</w:t>
            </w:r>
            <w:r w:rsidR="00D51188">
              <w:t>ls or cloths to clean the toys.</w:t>
            </w:r>
            <w:r w:rsidRPr="00D51188">
              <w:t xml:space="preserve"> Can you get them clean again?</w:t>
            </w:r>
          </w:p>
          <w:p w14:paraId="1BEE967E" w14:textId="758BDBB1" w:rsidR="00C07AE1" w:rsidRPr="00D51188" w:rsidRDefault="00C07AE1" w:rsidP="00D51188">
            <w:pPr>
              <w:pStyle w:val="TableList11"/>
              <w:ind w:left="444" w:hanging="141"/>
            </w:pPr>
            <w:r w:rsidRPr="00D51188">
              <w:t>Now try to clean up the oil in the bowl usi</w:t>
            </w:r>
            <w:r w:rsidR="00D51188">
              <w:t xml:space="preserve">ng the paper towels or cloths. </w:t>
            </w:r>
            <w:r w:rsidRPr="00D51188">
              <w:t>Could you pick up much of the oil?</w:t>
            </w:r>
          </w:p>
          <w:p w14:paraId="2B10241C" w14:textId="77777777" w:rsidR="00C07AE1" w:rsidRPr="00D51188" w:rsidRDefault="00C07AE1" w:rsidP="00D51188">
            <w:pPr>
              <w:pStyle w:val="TableList11"/>
              <w:ind w:left="444" w:hanging="141"/>
            </w:pPr>
            <w:r w:rsidRPr="00D51188">
              <w:t>Use string to make a border around the oil and try to drag the oil to one side of the bowl.</w:t>
            </w:r>
          </w:p>
          <w:p w14:paraId="254612D3" w14:textId="265B2F11" w:rsidR="00C07AE1" w:rsidRPr="00D51188" w:rsidRDefault="00C07AE1" w:rsidP="00D51188">
            <w:pPr>
              <w:pStyle w:val="TableList11"/>
              <w:ind w:left="444" w:hanging="141"/>
            </w:pPr>
            <w:r w:rsidRPr="00D51188">
              <w:t>Use the spo</w:t>
            </w:r>
            <w:r w:rsidR="00D51188">
              <w:t xml:space="preserve">nge to try to soak up the oil. </w:t>
            </w:r>
            <w:r w:rsidRPr="00D51188">
              <w:t>How well does the sponge work?</w:t>
            </w:r>
          </w:p>
          <w:p w14:paraId="0C4CFB87" w14:textId="13295521" w:rsidR="00C07AE1" w:rsidRPr="0015369B" w:rsidRDefault="00C07AE1" w:rsidP="00D51188">
            <w:pPr>
              <w:pStyle w:val="TableList11"/>
              <w:ind w:left="444" w:hanging="141"/>
            </w:pPr>
            <w:r w:rsidRPr="00D51188">
              <w:t>Try to clean the toys with detergent. Does the detergent help get the oil off the toys?</w:t>
            </w:r>
          </w:p>
        </w:tc>
      </w:tr>
    </w:tbl>
    <w:p w14:paraId="0E6FD75B" w14:textId="0FDA3EC8" w:rsidR="00D51188" w:rsidRDefault="00C07AE1" w:rsidP="00D51188">
      <w:pPr>
        <w:pStyle w:val="Heading3"/>
        <w:pageBreakBefore/>
      </w:pPr>
      <w:r w:rsidRPr="00557A5E">
        <w:lastRenderedPageBreak/>
        <w:t xml:space="preserve">Pollution experiment </w:t>
      </w:r>
      <w:r w:rsidR="00FB2C14" w:rsidRPr="00557A5E">
        <w:t xml:space="preserve">– </w:t>
      </w:r>
      <w:r w:rsidR="00D51188">
        <w:t>Observations</w:t>
      </w:r>
    </w:p>
    <w:p w14:paraId="1B900FF9" w14:textId="7D75C211" w:rsidR="00C07AE1" w:rsidRPr="00557A5E" w:rsidRDefault="00D51188" w:rsidP="00D51188">
      <w:r w:rsidRPr="00D51188">
        <w:t>W</w:t>
      </w:r>
      <w:r w:rsidR="00E84C7E" w:rsidRPr="00D51188">
        <w:t>rite</w:t>
      </w:r>
      <w:r w:rsidR="00E84C7E" w:rsidRPr="00557A5E">
        <w:t xml:space="preserve"> your observations below as you follow the procedure</w:t>
      </w:r>
      <w:r>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Pollutions experiment observations - two columns, eight rows"/>
      </w:tblPr>
      <w:tblGrid>
        <w:gridCol w:w="4219"/>
        <w:gridCol w:w="9999"/>
      </w:tblGrid>
      <w:tr w:rsidR="00E84C7E" w:rsidRPr="0015369B" w14:paraId="4349D4F9" w14:textId="77777777" w:rsidTr="000B44FB">
        <w:trPr>
          <w:tblHeader/>
        </w:trPr>
        <w:tc>
          <w:tcPr>
            <w:tcW w:w="4219" w:type="dxa"/>
            <w:tcBorders>
              <w:top w:val="single" w:sz="12" w:space="0" w:color="C3D600"/>
              <w:bottom w:val="single" w:sz="8" w:space="0" w:color="C3D600"/>
            </w:tcBorders>
            <w:shd w:val="clear" w:color="auto" w:fill="EDF3B2"/>
          </w:tcPr>
          <w:p w14:paraId="1D85DAA3" w14:textId="68093F62" w:rsidR="00E84C7E" w:rsidRPr="00D51188" w:rsidRDefault="00E84C7E" w:rsidP="000B44FB">
            <w:pPr>
              <w:pStyle w:val="TableList11"/>
              <w:numPr>
                <w:ilvl w:val="0"/>
                <w:numId w:val="48"/>
              </w:numPr>
              <w:ind w:left="444" w:hanging="141"/>
            </w:pPr>
            <w:r w:rsidRPr="00D51188">
              <w:t>Does the oil and water mix when you create ‘waves’ in the bowl?</w:t>
            </w:r>
          </w:p>
        </w:tc>
        <w:tc>
          <w:tcPr>
            <w:tcW w:w="9999" w:type="dxa"/>
            <w:shd w:val="clear" w:color="auto" w:fill="auto"/>
          </w:tcPr>
          <w:p w14:paraId="231A4EB2" w14:textId="77777777" w:rsidR="00E84C7E" w:rsidRPr="00D51188" w:rsidRDefault="00E84C7E" w:rsidP="00D51188"/>
        </w:tc>
      </w:tr>
      <w:tr w:rsidR="00E84C7E" w:rsidRPr="0015369B" w14:paraId="5EB1907C" w14:textId="77777777" w:rsidTr="000B44FB">
        <w:trPr>
          <w:tblHeader/>
        </w:trPr>
        <w:tc>
          <w:tcPr>
            <w:tcW w:w="4219" w:type="dxa"/>
            <w:tcBorders>
              <w:top w:val="single" w:sz="8" w:space="0" w:color="C3D600"/>
              <w:bottom w:val="single" w:sz="8" w:space="0" w:color="C3D600"/>
            </w:tcBorders>
            <w:shd w:val="clear" w:color="auto" w:fill="EDF3B2"/>
          </w:tcPr>
          <w:p w14:paraId="027C2F89" w14:textId="77777777" w:rsidR="00E84C7E" w:rsidRPr="00D51188" w:rsidRDefault="00E84C7E" w:rsidP="000B44FB">
            <w:pPr>
              <w:pStyle w:val="TableList11"/>
              <w:ind w:left="444" w:hanging="141"/>
            </w:pPr>
            <w:r w:rsidRPr="00D51188">
              <w:t>What happens to the plastic toy when you put it into the bowl?</w:t>
            </w:r>
          </w:p>
        </w:tc>
        <w:tc>
          <w:tcPr>
            <w:tcW w:w="9999" w:type="dxa"/>
            <w:shd w:val="clear" w:color="auto" w:fill="auto"/>
          </w:tcPr>
          <w:p w14:paraId="19BF65D0" w14:textId="77777777" w:rsidR="00E84C7E" w:rsidRPr="00D51188" w:rsidRDefault="00E84C7E" w:rsidP="00D51188"/>
        </w:tc>
      </w:tr>
      <w:tr w:rsidR="00E84C7E" w:rsidRPr="0015369B" w14:paraId="10B737B4" w14:textId="77777777" w:rsidTr="000B44FB">
        <w:trPr>
          <w:tblHeader/>
        </w:trPr>
        <w:tc>
          <w:tcPr>
            <w:tcW w:w="4219" w:type="dxa"/>
            <w:tcBorders>
              <w:top w:val="single" w:sz="8" w:space="0" w:color="C3D600"/>
              <w:bottom w:val="single" w:sz="8" w:space="0" w:color="C3D600"/>
            </w:tcBorders>
            <w:shd w:val="clear" w:color="auto" w:fill="EDF3B2"/>
          </w:tcPr>
          <w:p w14:paraId="05B28213" w14:textId="3EFFB6E0" w:rsidR="00646AA2" w:rsidRPr="00D51188" w:rsidRDefault="00E84C7E" w:rsidP="000B44FB">
            <w:pPr>
              <w:pStyle w:val="TableList11"/>
              <w:ind w:left="444" w:hanging="141"/>
            </w:pPr>
            <w:r w:rsidRPr="00D51188">
              <w:t>What happens to the cloth toy when you put it into the bowl?</w:t>
            </w:r>
          </w:p>
        </w:tc>
        <w:tc>
          <w:tcPr>
            <w:tcW w:w="9999" w:type="dxa"/>
            <w:shd w:val="clear" w:color="auto" w:fill="auto"/>
          </w:tcPr>
          <w:p w14:paraId="7E43F913" w14:textId="77777777" w:rsidR="00E84C7E" w:rsidRPr="00D51188" w:rsidRDefault="00E84C7E" w:rsidP="00D51188"/>
        </w:tc>
      </w:tr>
      <w:tr w:rsidR="00E84C7E" w:rsidRPr="0015369B" w14:paraId="216C646A" w14:textId="77777777" w:rsidTr="000B44FB">
        <w:trPr>
          <w:tblHeader/>
        </w:trPr>
        <w:tc>
          <w:tcPr>
            <w:tcW w:w="4219" w:type="dxa"/>
            <w:tcBorders>
              <w:top w:val="single" w:sz="8" w:space="0" w:color="C3D600"/>
              <w:bottom w:val="single" w:sz="8" w:space="0" w:color="C3D600"/>
            </w:tcBorders>
            <w:shd w:val="clear" w:color="auto" w:fill="EDF3B2"/>
          </w:tcPr>
          <w:p w14:paraId="5FE0BA26" w14:textId="77777777" w:rsidR="00E84C7E" w:rsidRPr="00D51188" w:rsidRDefault="00E84C7E" w:rsidP="000B44FB">
            <w:pPr>
              <w:pStyle w:val="TableList11"/>
              <w:ind w:left="444" w:hanging="141"/>
            </w:pPr>
            <w:r w:rsidRPr="00D51188">
              <w:t>Do the paper towels or piece of cloth work to clean the toys?</w:t>
            </w:r>
          </w:p>
        </w:tc>
        <w:tc>
          <w:tcPr>
            <w:tcW w:w="9999" w:type="dxa"/>
            <w:shd w:val="clear" w:color="auto" w:fill="auto"/>
          </w:tcPr>
          <w:p w14:paraId="28E62D81" w14:textId="77777777" w:rsidR="00E84C7E" w:rsidRPr="00D51188" w:rsidRDefault="00E84C7E" w:rsidP="00D51188"/>
        </w:tc>
      </w:tr>
      <w:tr w:rsidR="00E84C7E" w:rsidRPr="0015369B" w14:paraId="131C45DB" w14:textId="77777777" w:rsidTr="000B44FB">
        <w:trPr>
          <w:tblHeader/>
        </w:trPr>
        <w:tc>
          <w:tcPr>
            <w:tcW w:w="4219" w:type="dxa"/>
            <w:tcBorders>
              <w:top w:val="single" w:sz="8" w:space="0" w:color="C3D600"/>
              <w:bottom w:val="single" w:sz="8" w:space="0" w:color="C3D600"/>
            </w:tcBorders>
            <w:shd w:val="clear" w:color="auto" w:fill="EDF3B2"/>
          </w:tcPr>
          <w:p w14:paraId="5654F2F9" w14:textId="77777777" w:rsidR="00E84C7E" w:rsidRPr="00D51188" w:rsidRDefault="00E84C7E" w:rsidP="000B44FB">
            <w:pPr>
              <w:pStyle w:val="TableList11"/>
              <w:ind w:left="444" w:hanging="141"/>
            </w:pPr>
            <w:r w:rsidRPr="00D51188">
              <w:t xml:space="preserve">Do the paper towels or piece of cloth work to clean up the oil out of the bowl? </w:t>
            </w:r>
          </w:p>
        </w:tc>
        <w:tc>
          <w:tcPr>
            <w:tcW w:w="9999" w:type="dxa"/>
            <w:shd w:val="clear" w:color="auto" w:fill="auto"/>
          </w:tcPr>
          <w:p w14:paraId="7F44F29C" w14:textId="77777777" w:rsidR="00E84C7E" w:rsidRPr="00D51188" w:rsidRDefault="00E84C7E" w:rsidP="00D51188"/>
        </w:tc>
      </w:tr>
      <w:tr w:rsidR="00E84C7E" w:rsidRPr="0015369B" w14:paraId="2C7531DA" w14:textId="77777777" w:rsidTr="000B44FB">
        <w:trPr>
          <w:tblHeader/>
        </w:trPr>
        <w:tc>
          <w:tcPr>
            <w:tcW w:w="4219" w:type="dxa"/>
            <w:tcBorders>
              <w:top w:val="single" w:sz="8" w:space="0" w:color="C3D600"/>
              <w:bottom w:val="single" w:sz="8" w:space="0" w:color="C3D600"/>
            </w:tcBorders>
            <w:shd w:val="clear" w:color="auto" w:fill="EDF3B2"/>
          </w:tcPr>
          <w:p w14:paraId="3EB0ADB6" w14:textId="77777777" w:rsidR="00E84C7E" w:rsidRPr="00D51188" w:rsidRDefault="00E84C7E" w:rsidP="000B44FB">
            <w:pPr>
              <w:pStyle w:val="TableList11"/>
              <w:ind w:left="444" w:hanging="141"/>
            </w:pPr>
            <w:r w:rsidRPr="00D51188">
              <w:t>How well does the sponge work to clean up the oil in the bowl?</w:t>
            </w:r>
          </w:p>
        </w:tc>
        <w:tc>
          <w:tcPr>
            <w:tcW w:w="9999" w:type="dxa"/>
            <w:shd w:val="clear" w:color="auto" w:fill="auto"/>
          </w:tcPr>
          <w:p w14:paraId="29E0B464" w14:textId="77777777" w:rsidR="00E84C7E" w:rsidRPr="00D51188" w:rsidRDefault="00E84C7E" w:rsidP="00D51188"/>
        </w:tc>
      </w:tr>
      <w:tr w:rsidR="00E84C7E" w:rsidRPr="0015369B" w14:paraId="2C7D6033" w14:textId="77777777" w:rsidTr="000B44FB">
        <w:trPr>
          <w:tblHeader/>
        </w:trPr>
        <w:tc>
          <w:tcPr>
            <w:tcW w:w="4219" w:type="dxa"/>
            <w:tcBorders>
              <w:top w:val="single" w:sz="8" w:space="0" w:color="C3D600"/>
              <w:bottom w:val="single" w:sz="8" w:space="0" w:color="C3D600"/>
            </w:tcBorders>
            <w:shd w:val="clear" w:color="auto" w:fill="EDF3B2"/>
          </w:tcPr>
          <w:p w14:paraId="365E0DC6" w14:textId="5269C6E2" w:rsidR="00646AA2" w:rsidRPr="00D51188" w:rsidRDefault="00E84C7E" w:rsidP="000B44FB">
            <w:pPr>
              <w:pStyle w:val="TableList11"/>
              <w:ind w:left="444" w:hanging="141"/>
            </w:pPr>
            <w:r w:rsidRPr="00D51188">
              <w:t>Does the detergent work to get the oil off the toys?</w:t>
            </w:r>
          </w:p>
        </w:tc>
        <w:tc>
          <w:tcPr>
            <w:tcW w:w="9999" w:type="dxa"/>
            <w:shd w:val="clear" w:color="auto" w:fill="auto"/>
          </w:tcPr>
          <w:p w14:paraId="1992B6D9" w14:textId="77777777" w:rsidR="00E84C7E" w:rsidRPr="00D51188" w:rsidRDefault="00E84C7E" w:rsidP="00D51188"/>
        </w:tc>
      </w:tr>
      <w:tr w:rsidR="00E84C7E" w:rsidRPr="0015369B" w14:paraId="26335FCB" w14:textId="77777777" w:rsidTr="000B44FB">
        <w:trPr>
          <w:tblHeader/>
        </w:trPr>
        <w:tc>
          <w:tcPr>
            <w:tcW w:w="4219" w:type="dxa"/>
            <w:tcBorders>
              <w:top w:val="single" w:sz="8" w:space="0" w:color="C3D600"/>
              <w:bottom w:val="single" w:sz="12" w:space="0" w:color="C3D600"/>
            </w:tcBorders>
            <w:shd w:val="clear" w:color="auto" w:fill="EDF3B2"/>
          </w:tcPr>
          <w:p w14:paraId="2A83FDE9" w14:textId="45009D14" w:rsidR="00E84C7E" w:rsidRPr="00D51188" w:rsidRDefault="00E84C7E" w:rsidP="000B44FB">
            <w:pPr>
              <w:pStyle w:val="TableList11"/>
              <w:ind w:left="444" w:hanging="141"/>
            </w:pPr>
            <w:r w:rsidRPr="00D51188">
              <w:t>How would animals on the Reef clean the oil off themselves? What would happen to them if they could not clean the oil off?</w:t>
            </w:r>
          </w:p>
        </w:tc>
        <w:tc>
          <w:tcPr>
            <w:tcW w:w="9999" w:type="dxa"/>
            <w:shd w:val="clear" w:color="auto" w:fill="auto"/>
          </w:tcPr>
          <w:p w14:paraId="24B09AE7" w14:textId="77777777" w:rsidR="00E84C7E" w:rsidRPr="00D51188" w:rsidRDefault="00E84C7E" w:rsidP="00D51188"/>
        </w:tc>
      </w:tr>
    </w:tbl>
    <w:p w14:paraId="1BEEBA5A" w14:textId="77777777" w:rsidR="00646AA2" w:rsidRDefault="00D82573" w:rsidP="00557A5E">
      <w:pPr>
        <w:pStyle w:val="AttachmentHeading"/>
      </w:pPr>
      <w:bookmarkStart w:id="20" w:name="_Toc441847576"/>
      <w:r w:rsidRPr="00557A5E">
        <w:lastRenderedPageBreak/>
        <w:t>Resource 9</w:t>
      </w:r>
      <w:r w:rsidR="00FB2C14" w:rsidRPr="00557A5E">
        <w:t xml:space="preserve"> – Great Barrier Reef g</w:t>
      </w:r>
      <w:r w:rsidR="00646AA2" w:rsidRPr="00557A5E">
        <w:t>ames</w:t>
      </w:r>
      <w:bookmarkEnd w:id="20"/>
    </w:p>
    <w:p w14:paraId="423E82B4" w14:textId="77777777" w:rsidR="000B44FB" w:rsidRPr="00780440" w:rsidRDefault="000B44FB" w:rsidP="000B44FB">
      <w:pPr>
        <w:pStyle w:val="Normal-Toppadding"/>
      </w:pPr>
      <w:r w:rsidRPr="004B2866">
        <w:rPr>
          <w:b/>
          <w:bCs/>
          <w:spacing w:val="-16"/>
        </w:rPr>
        <w:t>T</w:t>
      </w:r>
      <w:r w:rsidRPr="004B2866">
        <w:rPr>
          <w:b/>
          <w:bCs/>
        </w:rPr>
        <w:t>urtle</w:t>
      </w:r>
      <w:r w:rsidRPr="004B2866">
        <w:rPr>
          <w:b/>
          <w:bCs/>
          <w:spacing w:val="-1"/>
        </w:rPr>
        <w:t xml:space="preserve"> </w:t>
      </w:r>
      <w:r w:rsidRPr="004B2866">
        <w:rPr>
          <w:b/>
          <w:bCs/>
        </w:rPr>
        <w:t>Danger</w:t>
      </w:r>
      <w:r w:rsidRPr="004B2866">
        <w:rPr>
          <w:b/>
          <w:bCs/>
          <w:spacing w:val="-1"/>
        </w:rPr>
        <w:t xml:space="preserve"> </w:t>
      </w:r>
      <w:r w:rsidRPr="004B2866">
        <w:rPr>
          <w:b/>
        </w:rPr>
        <w:t>Game</w:t>
      </w:r>
      <w:r w:rsidRPr="00780440">
        <w:rPr>
          <w:bCs/>
          <w:spacing w:val="-1"/>
        </w:rPr>
        <w:t xml:space="preserve"> </w:t>
      </w:r>
      <w:r w:rsidRPr="00780440">
        <w:t>– The</w:t>
      </w:r>
      <w:r w:rsidRPr="00780440">
        <w:rPr>
          <w:spacing w:val="-1"/>
        </w:rPr>
        <w:t xml:space="preserve"> </w:t>
      </w:r>
      <w:r w:rsidRPr="00780440">
        <w:t>aim of the game is</w:t>
      </w:r>
      <w:r w:rsidRPr="00780440">
        <w:rPr>
          <w:spacing w:val="-1"/>
        </w:rPr>
        <w:t xml:space="preserve"> </w:t>
      </w:r>
      <w:r w:rsidRPr="00780440">
        <w:t>to assist students in learning</w:t>
      </w:r>
      <w:r w:rsidRPr="00780440">
        <w:rPr>
          <w:spacing w:val="-1"/>
        </w:rPr>
        <w:t xml:space="preserve"> </w:t>
      </w:r>
      <w:r w:rsidRPr="00780440">
        <w:t>that marine turtles face many</w:t>
      </w:r>
      <w:r w:rsidRPr="00780440">
        <w:rPr>
          <w:spacing w:val="-1"/>
        </w:rPr>
        <w:t xml:space="preserve"> </w:t>
      </w:r>
      <w:r w:rsidRPr="00780440">
        <w:t>pressures to survive.</w:t>
      </w:r>
    </w:p>
    <w:tbl>
      <w:tblPr>
        <w:tblStyle w:val="Table1-Borders"/>
        <w:tblpPr w:leftFromText="180" w:rightFromText="180" w:vertAnchor="text" w:horzAnchor="margin" w:tblpY="287"/>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shd w:val="clear" w:color="auto" w:fill="EDF3B2"/>
        <w:tblLook w:val="04A0" w:firstRow="1" w:lastRow="0" w:firstColumn="1" w:lastColumn="0" w:noHBand="0" w:noVBand="1"/>
        <w:tblDescription w:val="Turdtle danger game instructions"/>
      </w:tblPr>
      <w:tblGrid>
        <w:gridCol w:w="14218"/>
      </w:tblGrid>
      <w:tr w:rsidR="000B44FB" w:rsidRPr="004B2866" w14:paraId="6BCAAC8E" w14:textId="77777777" w:rsidTr="000B44FB">
        <w:trPr>
          <w:tblHeader/>
        </w:trPr>
        <w:tc>
          <w:tcPr>
            <w:tcW w:w="14218" w:type="dxa"/>
            <w:tcBorders>
              <w:bottom w:val="single" w:sz="8" w:space="0" w:color="C3D600"/>
            </w:tcBorders>
            <w:shd w:val="clear" w:color="auto" w:fill="EDF3B2"/>
          </w:tcPr>
          <w:p w14:paraId="158A0ABD" w14:textId="77777777" w:rsidR="000B44FB" w:rsidRPr="004B2866" w:rsidRDefault="000B44FB" w:rsidP="00E647BA">
            <w:pPr>
              <w:pStyle w:val="Tableheader0"/>
            </w:pPr>
            <w:r w:rsidRPr="004B2866">
              <w:t>You will need:</w:t>
            </w:r>
          </w:p>
        </w:tc>
      </w:tr>
      <w:tr w:rsidR="000B44FB" w:rsidRPr="004B2866" w14:paraId="7DA5B4EE" w14:textId="77777777" w:rsidTr="000B44FB">
        <w:trPr>
          <w:tblHeader/>
        </w:trPr>
        <w:tc>
          <w:tcPr>
            <w:tcW w:w="14218" w:type="dxa"/>
            <w:tcBorders>
              <w:top w:val="single" w:sz="8" w:space="0" w:color="C3D600"/>
              <w:bottom w:val="single" w:sz="8" w:space="0" w:color="C3D600"/>
            </w:tcBorders>
            <w:shd w:val="clear" w:color="auto" w:fill="auto"/>
            <w:tcMar>
              <w:top w:w="85" w:type="dxa"/>
              <w:bottom w:w="142" w:type="dxa"/>
            </w:tcMar>
          </w:tcPr>
          <w:p w14:paraId="594AB0C1" w14:textId="77777777" w:rsidR="000B44FB" w:rsidRPr="004B2866" w:rsidRDefault="000B44FB" w:rsidP="00E647BA">
            <w:pPr>
              <w:pStyle w:val="Normalbullet1"/>
            </w:pPr>
            <w:r w:rsidRPr="004B2866">
              <w:t>a large area to run around</w:t>
            </w:r>
          </w:p>
          <w:p w14:paraId="216BCEFB" w14:textId="77777777" w:rsidR="000B44FB" w:rsidRPr="004B2866" w:rsidRDefault="000B44FB" w:rsidP="00E647BA">
            <w:pPr>
              <w:pStyle w:val="Normalbullet1"/>
            </w:pPr>
            <w:r w:rsidRPr="004B2866">
              <w:t>markers to identify the beach, the sea, a safety strip on the beach side and a safety strip on the seaside (see diagram below)</w:t>
            </w:r>
          </w:p>
          <w:p w14:paraId="3FF0381E" w14:textId="77777777" w:rsidR="000B44FB" w:rsidRPr="004B2866" w:rsidRDefault="000B44FB" w:rsidP="00E647BA">
            <w:pPr>
              <w:pStyle w:val="Normalbullet1"/>
            </w:pPr>
            <w:proofErr w:type="gramStart"/>
            <w:r w:rsidRPr="004B2866">
              <w:t>a</w:t>
            </w:r>
            <w:proofErr w:type="gramEnd"/>
            <w:r w:rsidRPr="004B2866">
              <w:t xml:space="preserve"> whistle.</w:t>
            </w:r>
          </w:p>
        </w:tc>
      </w:tr>
      <w:tr w:rsidR="000B44FB" w:rsidRPr="004B2866" w14:paraId="7DD2044B" w14:textId="77777777" w:rsidTr="000B44FB">
        <w:trPr>
          <w:tblHeader/>
        </w:trPr>
        <w:tc>
          <w:tcPr>
            <w:tcW w:w="14218" w:type="dxa"/>
            <w:tcBorders>
              <w:top w:val="single" w:sz="8" w:space="0" w:color="C3D600"/>
              <w:bottom w:val="single" w:sz="8" w:space="0" w:color="C3D600"/>
            </w:tcBorders>
            <w:shd w:val="clear" w:color="auto" w:fill="EDF3B2"/>
          </w:tcPr>
          <w:p w14:paraId="591B0D17" w14:textId="77777777" w:rsidR="000B44FB" w:rsidRPr="004B2866" w:rsidRDefault="000B44FB" w:rsidP="00E647BA">
            <w:pPr>
              <w:pStyle w:val="Tableheader0"/>
            </w:pPr>
            <w:r>
              <w:t>How to play</w:t>
            </w:r>
          </w:p>
        </w:tc>
      </w:tr>
      <w:tr w:rsidR="000B44FB" w:rsidRPr="004B2866" w14:paraId="3A193696" w14:textId="77777777" w:rsidTr="000B44FB">
        <w:trPr>
          <w:tblHeader/>
        </w:trPr>
        <w:tc>
          <w:tcPr>
            <w:tcW w:w="14218" w:type="dxa"/>
            <w:tcBorders>
              <w:top w:val="single" w:sz="8" w:space="0" w:color="C3D600"/>
              <w:bottom w:val="single" w:sz="8" w:space="0" w:color="C3D600"/>
            </w:tcBorders>
            <w:shd w:val="clear" w:color="auto" w:fill="auto"/>
            <w:tcMar>
              <w:top w:w="85" w:type="dxa"/>
              <w:bottom w:w="142" w:type="dxa"/>
            </w:tcMar>
          </w:tcPr>
          <w:p w14:paraId="7CFBA262" w14:textId="77777777" w:rsidR="000B44FB" w:rsidRPr="004B2866" w:rsidRDefault="000B44FB" w:rsidP="00E647BA">
            <w:pPr>
              <w:pStyle w:val="Normalbullet1"/>
            </w:pPr>
            <w:r w:rsidRPr="004B2866">
              <w:t>Discuss with students what dangers marine turtles face as they hatch from their eggs and try to get to the sea. Identify five different dangers e.g. wild pigs, people, birds, crabs, cars, lights, rubbish etc.</w:t>
            </w:r>
          </w:p>
          <w:p w14:paraId="5C919498" w14:textId="77777777" w:rsidR="000B44FB" w:rsidRPr="004B2866" w:rsidRDefault="000B44FB" w:rsidP="00E647BA">
            <w:pPr>
              <w:pStyle w:val="Normalbullet1"/>
            </w:pPr>
            <w:r w:rsidRPr="004B2866">
              <w:t>Choose five students to be one of the dangers. The rest of the students are hatchlings.</w:t>
            </w:r>
          </w:p>
          <w:p w14:paraId="57FE62F5" w14:textId="77777777" w:rsidR="000B44FB" w:rsidRPr="004B2866" w:rsidRDefault="000B44FB" w:rsidP="00E647BA">
            <w:pPr>
              <w:pStyle w:val="Normalbullet1"/>
            </w:pPr>
            <w:r w:rsidRPr="004B2866">
              <w:t>The hatchlings start on the safety strip on the beach side. When the whistle blows, they have to get to the safety strip on the other side of the ocean without getting caught by a danger. If tagged, the hatchling has to sit down out of the game.</w:t>
            </w:r>
          </w:p>
          <w:p w14:paraId="552745BE" w14:textId="77777777" w:rsidR="000B44FB" w:rsidRPr="004B2866" w:rsidRDefault="000B44FB" w:rsidP="00E647BA">
            <w:pPr>
              <w:pStyle w:val="Normalbullet1"/>
            </w:pPr>
            <w:r>
              <w:rPr>
                <w:noProof/>
                <w:lang w:eastAsia="en-AU"/>
              </w:rPr>
              <w:drawing>
                <wp:anchor distT="0" distB="0" distL="114300" distR="114300" simplePos="0" relativeHeight="251671040" behindDoc="0" locked="0" layoutInCell="1" allowOverlap="1" wp14:anchorId="744FF241" wp14:editId="69A38571">
                  <wp:simplePos x="0" y="0"/>
                  <wp:positionH relativeFrom="margin">
                    <wp:posOffset>5507990</wp:posOffset>
                  </wp:positionH>
                  <wp:positionV relativeFrom="margin">
                    <wp:posOffset>1263015</wp:posOffset>
                  </wp:positionV>
                  <wp:extent cx="3188335" cy="2009775"/>
                  <wp:effectExtent l="0" t="0" r="0" b="9525"/>
                  <wp:wrapSquare wrapText="bothSides"/>
                  <wp:docPr id="1608" name="Picture 1608" descr="Turtle Transit Gam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het0\AppData\Local\Microsoft\Windows\INetCache\Content.Word\Turtle Transit Game.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8833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866">
              <w:t>Have a second discussion with the students to identify dangers the marine turtles face in the ocean as they are growing up. Identify five different dangers e.g. sharks, fishing nets, boat propellers, crocodiles or oil pollution.</w:t>
            </w:r>
          </w:p>
          <w:p w14:paraId="5EAB63B6" w14:textId="77777777" w:rsidR="000B44FB" w:rsidRPr="004B2866" w:rsidRDefault="000B44FB" w:rsidP="00E647BA">
            <w:pPr>
              <w:pStyle w:val="Normalbullet1"/>
            </w:pPr>
            <w:r w:rsidRPr="004B2866">
              <w:t>Now that the marine turtles are mature, they need to get back to the beach safely to lay eggs and start the cycle again. When the whistle blows, the mature marine turtles need to get back to the safety strip on the beach without getting tagged by one of the dangers. If tagged, the mature turtle has to sit down out of the game.</w:t>
            </w:r>
          </w:p>
          <w:p w14:paraId="701D2737" w14:textId="77777777" w:rsidR="000B44FB" w:rsidRPr="004B2866" w:rsidRDefault="000B44FB" w:rsidP="00E647BA">
            <w:pPr>
              <w:pStyle w:val="Normalbullet1"/>
            </w:pPr>
            <w:r w:rsidRPr="004B2866">
              <w:t>Discuss how many marine turtles survived out of how many were originally hatchlings.</w:t>
            </w:r>
          </w:p>
          <w:p w14:paraId="29764A9D" w14:textId="77777777" w:rsidR="000B44FB" w:rsidRPr="004B2866" w:rsidRDefault="000B44FB" w:rsidP="00E647BA">
            <w:pPr>
              <w:pStyle w:val="Normalbullet1"/>
            </w:pPr>
            <w:r w:rsidRPr="004B2866">
              <w:t>The activity could be adapted by allowing more dangers to see if this affects how many hatchlings or mature marine turtles are caught. This could lead into a discussion about turtle populations on the Great Barrier Reef.</w:t>
            </w:r>
          </w:p>
        </w:tc>
      </w:tr>
    </w:tbl>
    <w:p w14:paraId="45AED163" w14:textId="3598EFA3" w:rsidR="00646AA2" w:rsidRPr="000B44FB" w:rsidRDefault="00646AA2" w:rsidP="000B44FB"/>
    <w:p w14:paraId="6D0C146C" w14:textId="77777777" w:rsidR="00646AA2" w:rsidRDefault="00FB2C14" w:rsidP="00557A5E">
      <w:r w:rsidRPr="00A622E4">
        <w:rPr>
          <w:b/>
        </w:rPr>
        <w:t>Safe habitat t</w:t>
      </w:r>
      <w:r w:rsidR="00646AA2" w:rsidRPr="00A622E4">
        <w:rPr>
          <w:b/>
        </w:rPr>
        <w:t>oss</w:t>
      </w:r>
      <w:r w:rsidR="00646AA2" w:rsidRPr="00557A5E">
        <w:t xml:space="preserve"> – </w:t>
      </w:r>
      <w:r w:rsidR="009C0445" w:rsidRPr="00557A5E">
        <w:t>T</w:t>
      </w:r>
      <w:r w:rsidR="00646AA2" w:rsidRPr="00557A5E">
        <w:t>he aim of the game is to assist students in learning about how hard it can be for some marine animals to find a safe place to live.</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shd w:val="clear" w:color="auto" w:fill="EDF3B2"/>
        <w:tblLook w:val="04A0" w:firstRow="1" w:lastRow="0" w:firstColumn="1" w:lastColumn="0" w:noHBand="0" w:noVBand="1"/>
        <w:tblDescription w:val="Safe habitat toss game instructions"/>
      </w:tblPr>
      <w:tblGrid>
        <w:gridCol w:w="14218"/>
      </w:tblGrid>
      <w:tr w:rsidR="00A622E4" w:rsidRPr="004B2866" w14:paraId="06DC0A1D" w14:textId="77777777" w:rsidTr="00DD1340">
        <w:trPr>
          <w:tblHeader/>
        </w:trPr>
        <w:tc>
          <w:tcPr>
            <w:tcW w:w="14218" w:type="dxa"/>
            <w:tcBorders>
              <w:bottom w:val="single" w:sz="8" w:space="0" w:color="C3D600"/>
            </w:tcBorders>
            <w:shd w:val="clear" w:color="auto" w:fill="EDF3B2"/>
          </w:tcPr>
          <w:p w14:paraId="79EFFD79" w14:textId="77777777" w:rsidR="00A622E4" w:rsidRPr="004B2866" w:rsidRDefault="00A622E4" w:rsidP="00DD1340">
            <w:pPr>
              <w:pStyle w:val="Tableheader0"/>
            </w:pPr>
            <w:r w:rsidRPr="004B2866">
              <w:t>You will need:</w:t>
            </w:r>
          </w:p>
        </w:tc>
      </w:tr>
      <w:tr w:rsidR="00A622E4" w:rsidRPr="004B2866" w14:paraId="3A977335" w14:textId="77777777" w:rsidTr="00DD1340">
        <w:trPr>
          <w:tblHeader/>
        </w:trPr>
        <w:tc>
          <w:tcPr>
            <w:tcW w:w="14218" w:type="dxa"/>
            <w:tcBorders>
              <w:top w:val="single" w:sz="8" w:space="0" w:color="C3D600"/>
              <w:bottom w:val="single" w:sz="8" w:space="0" w:color="C3D600"/>
            </w:tcBorders>
            <w:shd w:val="clear" w:color="auto" w:fill="auto"/>
            <w:tcMar>
              <w:top w:w="85" w:type="dxa"/>
              <w:bottom w:w="142" w:type="dxa"/>
            </w:tcMar>
          </w:tcPr>
          <w:p w14:paraId="6B23005D" w14:textId="77777777" w:rsidR="00936783" w:rsidRPr="0015369B" w:rsidRDefault="00936783" w:rsidP="00DD1340">
            <w:pPr>
              <w:pStyle w:val="Normalbullet1"/>
            </w:pPr>
            <w:r w:rsidRPr="0015369B">
              <w:t>items to toss e.g. seeds, erasers, stones or model animals to represent the marine animal finding a habitat</w:t>
            </w:r>
          </w:p>
          <w:p w14:paraId="40168274" w14:textId="4B2574F3" w:rsidR="00A622E4" w:rsidRPr="004B2866" w:rsidRDefault="00936783" w:rsidP="00DD1340">
            <w:pPr>
              <w:pStyle w:val="Normalbullet1"/>
            </w:pPr>
            <w:proofErr w:type="gramStart"/>
            <w:r w:rsidRPr="0015369B">
              <w:t>a</w:t>
            </w:r>
            <w:proofErr w:type="gramEnd"/>
            <w:r w:rsidRPr="0015369B">
              <w:t xml:space="preserve"> game board (see examples below) made out of cardboard or paper, or the game could be drawn onto cement (this is also a good option for a big group of kids as multiple groups could play at one time).</w:t>
            </w:r>
          </w:p>
        </w:tc>
      </w:tr>
      <w:tr w:rsidR="00A622E4" w:rsidRPr="004B2866" w14:paraId="25F22FFF" w14:textId="77777777" w:rsidTr="00DD1340">
        <w:trPr>
          <w:tblHeader/>
        </w:trPr>
        <w:tc>
          <w:tcPr>
            <w:tcW w:w="14218" w:type="dxa"/>
            <w:tcBorders>
              <w:top w:val="single" w:sz="8" w:space="0" w:color="C3D600"/>
              <w:bottom w:val="single" w:sz="8" w:space="0" w:color="C3D600"/>
            </w:tcBorders>
            <w:shd w:val="clear" w:color="auto" w:fill="EDF3B2"/>
          </w:tcPr>
          <w:p w14:paraId="5F2B94A4" w14:textId="77777777" w:rsidR="00A622E4" w:rsidRPr="004B2866" w:rsidRDefault="00A622E4" w:rsidP="00DD1340">
            <w:pPr>
              <w:pStyle w:val="Tableheader0"/>
            </w:pPr>
            <w:r>
              <w:t>How to play</w:t>
            </w:r>
          </w:p>
        </w:tc>
      </w:tr>
      <w:tr w:rsidR="00A622E4" w:rsidRPr="004B2866" w14:paraId="67A27C99" w14:textId="77777777" w:rsidTr="00DD1340">
        <w:trPr>
          <w:tblHeader/>
        </w:trPr>
        <w:tc>
          <w:tcPr>
            <w:tcW w:w="14218" w:type="dxa"/>
            <w:tcBorders>
              <w:top w:val="single" w:sz="8" w:space="0" w:color="C3D600"/>
              <w:bottom w:val="single" w:sz="8" w:space="0" w:color="C3D600"/>
            </w:tcBorders>
            <w:shd w:val="clear" w:color="auto" w:fill="auto"/>
            <w:tcMar>
              <w:top w:w="85" w:type="dxa"/>
              <w:bottom w:w="142" w:type="dxa"/>
            </w:tcMar>
          </w:tcPr>
          <w:p w14:paraId="10DD0DA0" w14:textId="69D8C089" w:rsidR="00936783" w:rsidRPr="0015369B" w:rsidRDefault="00936783" w:rsidP="00DD1340">
            <w:pPr>
              <w:pStyle w:val="Normalbullet1"/>
            </w:pPr>
            <w:r w:rsidRPr="0015369B">
              <w:t>Discuss with students what marine animal everyone is going to be that is trying to find a safe habitat.</w:t>
            </w:r>
          </w:p>
          <w:p w14:paraId="0B607BE2" w14:textId="77777777" w:rsidR="00936783" w:rsidRPr="0015369B" w:rsidRDefault="00936783" w:rsidP="00DD1340">
            <w:pPr>
              <w:pStyle w:val="Normalbullet1"/>
            </w:pPr>
            <w:r w:rsidRPr="0015369B">
              <w:t>Once decided, identify a number of threats that particular marine animal will face trying to find a safe habitat.</w:t>
            </w:r>
          </w:p>
          <w:p w14:paraId="0F7D4EE4" w14:textId="77777777" w:rsidR="00936783" w:rsidRPr="0015369B" w:rsidRDefault="00936783" w:rsidP="00DD1340">
            <w:pPr>
              <w:pStyle w:val="Normalbullet1"/>
            </w:pPr>
            <w:r w:rsidRPr="0015369B">
              <w:t>On the game board, write the name of the threats in the boxes. Write ‘safe habitat’ in one or more boxes depending on the game board size.</w:t>
            </w:r>
          </w:p>
          <w:p w14:paraId="554846BC" w14:textId="77777777" w:rsidR="00936783" w:rsidRPr="0015369B" w:rsidRDefault="00936783" w:rsidP="00DD1340">
            <w:pPr>
              <w:pStyle w:val="Normalbullet1"/>
            </w:pPr>
            <w:r w:rsidRPr="0015369B">
              <w:t>Each student receives a number of items, according to how many turns each student will get.</w:t>
            </w:r>
          </w:p>
          <w:p w14:paraId="50CE8631" w14:textId="77777777" w:rsidR="00936783" w:rsidRPr="0015369B" w:rsidRDefault="00936783" w:rsidP="00DD1340">
            <w:pPr>
              <w:pStyle w:val="Normalbullet1"/>
            </w:pPr>
            <w:r w:rsidRPr="0015369B">
              <w:t>Each student then takes a turn tossing their item to try and get it in the habitat.</w:t>
            </w:r>
          </w:p>
          <w:p w14:paraId="1DFEF539" w14:textId="77777777" w:rsidR="00936783" w:rsidRPr="0015369B" w:rsidRDefault="00936783" w:rsidP="00DD1340">
            <w:pPr>
              <w:pStyle w:val="Normalbullet1"/>
            </w:pPr>
            <w:r w:rsidRPr="0015369B">
              <w:t>If the item lands in the habitat box, they get to keep it.  If the item lands in a threat box, they lose their item.</w:t>
            </w:r>
          </w:p>
          <w:p w14:paraId="59124301" w14:textId="77777777" w:rsidR="00936783" w:rsidRPr="0015369B" w:rsidRDefault="00936783" w:rsidP="00DD1340">
            <w:pPr>
              <w:pStyle w:val="Normalbullet1"/>
            </w:pPr>
            <w:r w:rsidRPr="0015369B">
              <w:t>The person with the most items left at the end of the game wins.</w:t>
            </w:r>
          </w:p>
          <w:p w14:paraId="2CA15927" w14:textId="0EA87CC1" w:rsidR="00936783" w:rsidRPr="0015369B" w:rsidRDefault="00936783" w:rsidP="00DD1340">
            <w:pPr>
              <w:pStyle w:val="Normalbullet1"/>
            </w:pPr>
            <w:r w:rsidRPr="0015369B">
              <w:t xml:space="preserve">At the end, discuss with students if it is OK for the marine animal to be killed by native marine animals (one of the chosen threats) e.g., if students had decided on their marine animal to be a small reef fish, is it OK for a big fish or shark to eat that animal? Why or why not? </w:t>
            </w:r>
          </w:p>
          <w:p w14:paraId="44E5F433" w14:textId="70C6B1A8" w:rsidR="00936783" w:rsidRPr="0015369B" w:rsidRDefault="00DD1340" w:rsidP="00DD1340">
            <w:pPr>
              <w:pStyle w:val="Normalbullet1"/>
            </w:pPr>
            <w:r w:rsidRPr="0015369B">
              <w:rPr>
                <w:noProof/>
                <w:sz w:val="24"/>
                <w:szCs w:val="24"/>
                <w:lang w:eastAsia="en-AU"/>
              </w:rPr>
              <w:drawing>
                <wp:anchor distT="0" distB="0" distL="114300" distR="114300" simplePos="0" relativeHeight="251673088" behindDoc="1" locked="0" layoutInCell="1" allowOverlap="1" wp14:anchorId="73BE7709" wp14:editId="243E4BC0">
                  <wp:simplePos x="0" y="0"/>
                  <wp:positionH relativeFrom="column">
                    <wp:posOffset>5774690</wp:posOffset>
                  </wp:positionH>
                  <wp:positionV relativeFrom="paragraph">
                    <wp:posOffset>107315</wp:posOffset>
                  </wp:positionV>
                  <wp:extent cx="2782570" cy="979170"/>
                  <wp:effectExtent l="0" t="0" r="0" b="0"/>
                  <wp:wrapSquare wrapText="left"/>
                  <wp:docPr id="108" name="Picture 108" descr="Line illustration - 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2570" cy="979170"/>
                          </a:xfrm>
                          <a:prstGeom prst="rect">
                            <a:avLst/>
                          </a:prstGeom>
                        </pic:spPr>
                      </pic:pic>
                    </a:graphicData>
                  </a:graphic>
                  <wp14:sizeRelH relativeFrom="page">
                    <wp14:pctWidth>0</wp14:pctWidth>
                  </wp14:sizeRelH>
                  <wp14:sizeRelV relativeFrom="page">
                    <wp14:pctHeight>0</wp14:pctHeight>
                  </wp14:sizeRelV>
                </wp:anchor>
              </w:drawing>
            </w:r>
            <w:r w:rsidR="00936783" w:rsidRPr="0015369B">
              <w:t>Also discuss with students if it is OK for the marine animal to be killed by a man-made threat (one of the students’ chosen threats) e.g., if the students chose for their marine animal to be a small reef fish, is it OK for the small reef fish to be killed by eating some plastic rubbish it thought was food? Why or why not?</w:t>
            </w:r>
          </w:p>
          <w:p w14:paraId="7A674A83" w14:textId="42D0D070" w:rsidR="00A622E4" w:rsidRPr="004B2866" w:rsidRDefault="00936783" w:rsidP="00DD1340">
            <w:pPr>
              <w:pStyle w:val="Normalbullet1"/>
            </w:pPr>
            <w:r w:rsidRPr="0015369B">
              <w:t>This game could be made easier or harder depending on the needs of the class.</w:t>
            </w:r>
          </w:p>
        </w:tc>
      </w:tr>
    </w:tbl>
    <w:p w14:paraId="112CE5AA" w14:textId="118844D6" w:rsidR="00646AA2" w:rsidRDefault="00B905EE" w:rsidP="00DD1340">
      <w:pPr>
        <w:pStyle w:val="Heading3"/>
      </w:pPr>
      <w:r w:rsidRPr="0015369B">
        <w:lastRenderedPageBreak/>
        <w:t>Examples of how the game board could be set up</w:t>
      </w:r>
      <w:r w:rsidR="007E4899" w:rsidRPr="0015369B">
        <w:t>:</w:t>
      </w:r>
    </w:p>
    <w:p w14:paraId="33C59385" w14:textId="77777777" w:rsidR="00DD1340" w:rsidRPr="00DD1340" w:rsidRDefault="00DD1340" w:rsidP="00AE2A14">
      <w:pPr>
        <w:spacing w:before="500"/>
      </w:pPr>
    </w:p>
    <w:tbl>
      <w:tblPr>
        <w:tblStyle w:val="TableGrid"/>
        <w:tblW w:w="4500" w:type="pct"/>
        <w:tblCellMar>
          <w:top w:w="85" w:type="dxa"/>
          <w:bottom w:w="142" w:type="dxa"/>
        </w:tblCellMar>
        <w:tblLook w:val="04A0" w:firstRow="1" w:lastRow="0" w:firstColumn="1" w:lastColumn="0" w:noHBand="0" w:noVBand="1"/>
        <w:tblDescription w:val="Option 1 game board layout"/>
      </w:tblPr>
      <w:tblGrid>
        <w:gridCol w:w="2448"/>
        <w:gridCol w:w="720"/>
        <w:gridCol w:w="1925"/>
        <w:gridCol w:w="1926"/>
        <w:gridCol w:w="1925"/>
        <w:gridCol w:w="1926"/>
        <w:gridCol w:w="1926"/>
      </w:tblGrid>
      <w:tr w:rsidR="00AE2A14" w14:paraId="47B19ED2" w14:textId="77777777" w:rsidTr="00D859A6">
        <w:trPr>
          <w:tblHeader/>
        </w:trPr>
        <w:tc>
          <w:tcPr>
            <w:tcW w:w="2410" w:type="dxa"/>
            <w:tcBorders>
              <w:top w:val="nil"/>
              <w:left w:val="nil"/>
              <w:bottom w:val="single" w:sz="12" w:space="0" w:color="C3D600"/>
              <w:right w:val="dashed" w:sz="12" w:space="0" w:color="004E72"/>
            </w:tcBorders>
            <w:shd w:val="clear" w:color="auto" w:fill="EDF3B2"/>
          </w:tcPr>
          <w:p w14:paraId="2FAE9C90" w14:textId="42FED739" w:rsidR="00DD1340" w:rsidRPr="0098159B" w:rsidRDefault="00DD1340" w:rsidP="00DD1340">
            <w:pPr>
              <w:rPr>
                <w:b/>
              </w:rPr>
            </w:pPr>
            <w:r w:rsidRPr="0098159B">
              <w:rPr>
                <w:b/>
              </w:rPr>
              <w:t>Option 1</w:t>
            </w:r>
          </w:p>
        </w:tc>
        <w:tc>
          <w:tcPr>
            <w:tcW w:w="709" w:type="dxa"/>
            <w:tcBorders>
              <w:top w:val="nil"/>
              <w:left w:val="dashed" w:sz="12" w:space="0" w:color="004E72"/>
              <w:bottom w:val="nil"/>
              <w:right w:val="nil"/>
            </w:tcBorders>
          </w:tcPr>
          <w:p w14:paraId="58B916B4" w14:textId="77777777" w:rsidR="00DD1340" w:rsidRDefault="00DD1340" w:rsidP="00DD1340"/>
        </w:tc>
        <w:tc>
          <w:tcPr>
            <w:tcW w:w="1896" w:type="dxa"/>
            <w:tcBorders>
              <w:top w:val="nil"/>
              <w:left w:val="nil"/>
              <w:bottom w:val="single" w:sz="12" w:space="0" w:color="C3D600"/>
              <w:right w:val="nil"/>
            </w:tcBorders>
          </w:tcPr>
          <w:p w14:paraId="4FA8E1CA" w14:textId="77777777" w:rsidR="00DD1340" w:rsidRDefault="00DD1340" w:rsidP="00DD1340"/>
        </w:tc>
        <w:tc>
          <w:tcPr>
            <w:tcW w:w="1897" w:type="dxa"/>
            <w:tcBorders>
              <w:top w:val="nil"/>
              <w:left w:val="nil"/>
              <w:bottom w:val="single" w:sz="12" w:space="0" w:color="C3D600"/>
              <w:right w:val="nil"/>
            </w:tcBorders>
          </w:tcPr>
          <w:p w14:paraId="1CEAD987" w14:textId="77777777" w:rsidR="00DD1340" w:rsidRDefault="00DD1340" w:rsidP="00DD1340"/>
        </w:tc>
        <w:tc>
          <w:tcPr>
            <w:tcW w:w="1896" w:type="dxa"/>
            <w:tcBorders>
              <w:top w:val="nil"/>
              <w:left w:val="nil"/>
              <w:bottom w:val="single" w:sz="12" w:space="0" w:color="C3D600"/>
              <w:right w:val="nil"/>
            </w:tcBorders>
          </w:tcPr>
          <w:p w14:paraId="78A7CD08" w14:textId="77777777" w:rsidR="00DD1340" w:rsidRDefault="00DD1340" w:rsidP="00DD1340"/>
        </w:tc>
        <w:tc>
          <w:tcPr>
            <w:tcW w:w="1897" w:type="dxa"/>
            <w:tcBorders>
              <w:top w:val="nil"/>
              <w:left w:val="nil"/>
              <w:bottom w:val="single" w:sz="12" w:space="0" w:color="C3D600"/>
              <w:right w:val="nil"/>
            </w:tcBorders>
          </w:tcPr>
          <w:p w14:paraId="5871A690" w14:textId="77777777" w:rsidR="00DD1340" w:rsidRDefault="00DD1340" w:rsidP="00DD1340"/>
        </w:tc>
        <w:tc>
          <w:tcPr>
            <w:tcW w:w="1897" w:type="dxa"/>
            <w:tcBorders>
              <w:top w:val="nil"/>
              <w:left w:val="nil"/>
              <w:bottom w:val="single" w:sz="12" w:space="0" w:color="C3D600"/>
              <w:right w:val="nil"/>
            </w:tcBorders>
          </w:tcPr>
          <w:p w14:paraId="1B0FC97E" w14:textId="77777777" w:rsidR="00DD1340" w:rsidRDefault="00DD1340" w:rsidP="00DD1340"/>
        </w:tc>
      </w:tr>
      <w:tr w:rsidR="00AE2A14" w14:paraId="0D459F59" w14:textId="77777777" w:rsidTr="00AE2A14">
        <w:tc>
          <w:tcPr>
            <w:tcW w:w="2410" w:type="dxa"/>
            <w:tcBorders>
              <w:top w:val="single" w:sz="12" w:space="0" w:color="C3D600"/>
              <w:left w:val="single" w:sz="12" w:space="0" w:color="C3D600"/>
              <w:bottom w:val="single" w:sz="18" w:space="0" w:color="C3D600"/>
              <w:right w:val="dashed" w:sz="12" w:space="0" w:color="004E72"/>
            </w:tcBorders>
            <w:vAlign w:val="center"/>
          </w:tcPr>
          <w:p w14:paraId="459380E5" w14:textId="46C4AD34" w:rsidR="00DD1340" w:rsidRPr="0098159B" w:rsidRDefault="00DD1340" w:rsidP="0098159B">
            <w:pPr>
              <w:jc w:val="right"/>
              <w:rPr>
                <w:rFonts w:ascii="Arial Narrow" w:hAnsi="Arial Narrow"/>
                <w:b/>
                <w:sz w:val="20"/>
                <w:szCs w:val="18"/>
              </w:rPr>
            </w:pPr>
            <w:r w:rsidRPr="0098159B">
              <w:rPr>
                <w:rFonts w:ascii="Arial Narrow" w:hAnsi="Arial Narrow"/>
                <w:b/>
                <w:sz w:val="20"/>
                <w:szCs w:val="18"/>
              </w:rPr>
              <w:t>Students throw from HERE</w:t>
            </w:r>
          </w:p>
          <w:p w14:paraId="0426B309" w14:textId="119DECA0" w:rsidR="00DD1340" w:rsidRDefault="0098159B" w:rsidP="0098159B">
            <w:pPr>
              <w:jc w:val="right"/>
            </w:pPr>
            <w:r>
              <w:rPr>
                <w:sz w:val="20"/>
              </w:rPr>
              <w:t>Marine animal might</w:t>
            </w:r>
            <w:r>
              <w:rPr>
                <w:sz w:val="20"/>
              </w:rPr>
              <w:br/>
            </w:r>
            <w:r w:rsidR="00DD1340" w:rsidRPr="0098159B">
              <w:rPr>
                <w:sz w:val="20"/>
              </w:rPr>
              <w:t>be a coral trout</w:t>
            </w:r>
          </w:p>
        </w:tc>
        <w:tc>
          <w:tcPr>
            <w:tcW w:w="709" w:type="dxa"/>
            <w:tcBorders>
              <w:top w:val="nil"/>
              <w:left w:val="dashed" w:sz="12" w:space="0" w:color="004E72"/>
              <w:bottom w:val="nil"/>
              <w:right w:val="single" w:sz="12" w:space="0" w:color="C3D600"/>
            </w:tcBorders>
          </w:tcPr>
          <w:p w14:paraId="5BAF2474" w14:textId="77777777" w:rsidR="00DD1340" w:rsidRDefault="00DD1340" w:rsidP="00DD1340"/>
        </w:tc>
        <w:tc>
          <w:tcPr>
            <w:tcW w:w="1896" w:type="dxa"/>
            <w:tcBorders>
              <w:top w:val="single" w:sz="12" w:space="0" w:color="C3D600"/>
              <w:left w:val="single" w:sz="12" w:space="0" w:color="C3D600"/>
              <w:bottom w:val="single" w:sz="18" w:space="0" w:color="C3D600"/>
              <w:right w:val="single" w:sz="12" w:space="0" w:color="C3D600"/>
            </w:tcBorders>
            <w:vAlign w:val="center"/>
          </w:tcPr>
          <w:p w14:paraId="69165B37" w14:textId="5975BCFC" w:rsidR="00DD1340" w:rsidRPr="0098159B" w:rsidRDefault="00DD1340" w:rsidP="0098159B">
            <w:pPr>
              <w:pStyle w:val="NoSpacing"/>
              <w:jc w:val="center"/>
              <w:rPr>
                <w:sz w:val="20"/>
              </w:rPr>
            </w:pPr>
            <w:r w:rsidRPr="0098159B">
              <w:rPr>
                <w:sz w:val="20"/>
              </w:rPr>
              <w:t>Caught in fishing net</w:t>
            </w:r>
          </w:p>
        </w:tc>
        <w:tc>
          <w:tcPr>
            <w:tcW w:w="1897" w:type="dxa"/>
            <w:tcBorders>
              <w:top w:val="single" w:sz="12" w:space="0" w:color="C3D600"/>
              <w:left w:val="single" w:sz="12" w:space="0" w:color="C3D600"/>
              <w:bottom w:val="single" w:sz="18" w:space="0" w:color="C3D600"/>
              <w:right w:val="single" w:sz="12" w:space="0" w:color="C3D600"/>
            </w:tcBorders>
            <w:vAlign w:val="center"/>
          </w:tcPr>
          <w:p w14:paraId="19B64E76" w14:textId="14DFE8A4" w:rsidR="00DD1340" w:rsidRPr="0098159B" w:rsidRDefault="00DD1340" w:rsidP="0098159B">
            <w:pPr>
              <w:pStyle w:val="NoSpacing"/>
              <w:jc w:val="center"/>
              <w:rPr>
                <w:sz w:val="20"/>
              </w:rPr>
            </w:pPr>
            <w:r w:rsidRPr="0098159B">
              <w:rPr>
                <w:sz w:val="20"/>
              </w:rPr>
              <w:t>Eaten by shark</w:t>
            </w:r>
          </w:p>
        </w:tc>
        <w:tc>
          <w:tcPr>
            <w:tcW w:w="1896" w:type="dxa"/>
            <w:tcBorders>
              <w:top w:val="single" w:sz="12" w:space="0" w:color="C3D600"/>
              <w:left w:val="single" w:sz="12" w:space="0" w:color="C3D600"/>
              <w:bottom w:val="single" w:sz="18" w:space="0" w:color="C3D600"/>
              <w:right w:val="single" w:sz="12" w:space="0" w:color="C3D600"/>
            </w:tcBorders>
            <w:vAlign w:val="center"/>
          </w:tcPr>
          <w:p w14:paraId="01ECB38D" w14:textId="6CECA4EE" w:rsidR="00DD1340" w:rsidRPr="0098159B" w:rsidRDefault="00DD1340" w:rsidP="0098159B">
            <w:pPr>
              <w:pStyle w:val="NoSpacing"/>
              <w:jc w:val="center"/>
              <w:rPr>
                <w:sz w:val="20"/>
              </w:rPr>
            </w:pPr>
            <w:r w:rsidRPr="0098159B">
              <w:rPr>
                <w:sz w:val="20"/>
              </w:rPr>
              <w:t>Caught on a fishing line</w:t>
            </w:r>
          </w:p>
        </w:tc>
        <w:tc>
          <w:tcPr>
            <w:tcW w:w="1897" w:type="dxa"/>
            <w:tcBorders>
              <w:top w:val="single" w:sz="12" w:space="0" w:color="C3D600"/>
              <w:left w:val="single" w:sz="12" w:space="0" w:color="C3D600"/>
              <w:bottom w:val="single" w:sz="18" w:space="0" w:color="C3D600"/>
              <w:right w:val="single" w:sz="12" w:space="0" w:color="C3D600"/>
            </w:tcBorders>
            <w:vAlign w:val="center"/>
          </w:tcPr>
          <w:p w14:paraId="70B0E1EA" w14:textId="18E2200F" w:rsidR="00DD1340" w:rsidRPr="0098159B" w:rsidRDefault="00DD1340" w:rsidP="0098159B">
            <w:pPr>
              <w:pStyle w:val="NoSpacing"/>
              <w:jc w:val="center"/>
              <w:rPr>
                <w:sz w:val="20"/>
              </w:rPr>
            </w:pPr>
            <w:r w:rsidRPr="0098159B">
              <w:rPr>
                <w:sz w:val="20"/>
              </w:rPr>
              <w:t xml:space="preserve">Ate some plastic rubbish – thought </w:t>
            </w:r>
            <w:r w:rsidR="0098159B" w:rsidRPr="0098159B">
              <w:rPr>
                <w:sz w:val="20"/>
              </w:rPr>
              <w:t>it was food</w:t>
            </w:r>
          </w:p>
        </w:tc>
        <w:tc>
          <w:tcPr>
            <w:tcW w:w="1897" w:type="dxa"/>
            <w:tcBorders>
              <w:top w:val="single" w:sz="12" w:space="0" w:color="C3D600"/>
              <w:left w:val="single" w:sz="12" w:space="0" w:color="C3D600"/>
              <w:bottom w:val="single" w:sz="18" w:space="0" w:color="C3D600"/>
              <w:right w:val="single" w:sz="18" w:space="0" w:color="C3D600"/>
            </w:tcBorders>
            <w:vAlign w:val="center"/>
          </w:tcPr>
          <w:p w14:paraId="4CD7C8F8" w14:textId="35F4ACDA" w:rsidR="00DD1340" w:rsidRPr="0098159B" w:rsidRDefault="0098159B" w:rsidP="0098159B">
            <w:pPr>
              <w:pStyle w:val="NoSpacing"/>
              <w:jc w:val="center"/>
              <w:rPr>
                <w:sz w:val="20"/>
              </w:rPr>
            </w:pPr>
            <w:r w:rsidRPr="0098159B">
              <w:rPr>
                <w:sz w:val="20"/>
              </w:rPr>
              <w:t>Safe habitat</w:t>
            </w:r>
          </w:p>
        </w:tc>
      </w:tr>
    </w:tbl>
    <w:p w14:paraId="6F3647F6" w14:textId="7E261DD3" w:rsidR="00646AA2" w:rsidRPr="00AE2A14" w:rsidRDefault="00646AA2" w:rsidP="00AE2A14">
      <w:pPr>
        <w:spacing w:before="800"/>
      </w:pPr>
    </w:p>
    <w:tbl>
      <w:tblPr>
        <w:tblStyle w:val="TableGrid"/>
        <w:tblW w:w="4500" w:type="pct"/>
        <w:tblCellMar>
          <w:top w:w="85" w:type="dxa"/>
          <w:bottom w:w="142" w:type="dxa"/>
        </w:tblCellMar>
        <w:tblLook w:val="04A0" w:firstRow="1" w:lastRow="0" w:firstColumn="1" w:lastColumn="0" w:noHBand="0" w:noVBand="1"/>
        <w:tblDescription w:val="Option 2 game board layout"/>
      </w:tblPr>
      <w:tblGrid>
        <w:gridCol w:w="2448"/>
        <w:gridCol w:w="2595"/>
        <w:gridCol w:w="2595"/>
        <w:gridCol w:w="2562"/>
        <w:gridCol w:w="2596"/>
      </w:tblGrid>
      <w:tr w:rsidR="00AE2A14" w14:paraId="6800490B" w14:textId="77777777" w:rsidTr="00D859A6">
        <w:trPr>
          <w:tblHeader/>
        </w:trPr>
        <w:tc>
          <w:tcPr>
            <w:tcW w:w="2410" w:type="dxa"/>
            <w:tcBorders>
              <w:top w:val="nil"/>
              <w:left w:val="nil"/>
              <w:bottom w:val="single" w:sz="12" w:space="0" w:color="C3D600"/>
              <w:right w:val="dashed" w:sz="12" w:space="0" w:color="004E72"/>
            </w:tcBorders>
            <w:shd w:val="clear" w:color="auto" w:fill="EDF3B2"/>
          </w:tcPr>
          <w:p w14:paraId="59467317" w14:textId="015D9D08" w:rsidR="00AE2A14" w:rsidRPr="0098159B" w:rsidRDefault="00AE2A14" w:rsidP="00E647BA">
            <w:pPr>
              <w:rPr>
                <w:b/>
              </w:rPr>
            </w:pPr>
            <w:r w:rsidRPr="0098159B">
              <w:rPr>
                <w:b/>
              </w:rPr>
              <w:t xml:space="preserve">Option </w:t>
            </w:r>
            <w:r>
              <w:rPr>
                <w:b/>
              </w:rPr>
              <w:t>2</w:t>
            </w:r>
          </w:p>
        </w:tc>
        <w:tc>
          <w:tcPr>
            <w:tcW w:w="2556" w:type="dxa"/>
            <w:tcBorders>
              <w:top w:val="nil"/>
              <w:left w:val="dashed" w:sz="12" w:space="0" w:color="004E72"/>
              <w:bottom w:val="nil"/>
              <w:right w:val="nil"/>
            </w:tcBorders>
          </w:tcPr>
          <w:p w14:paraId="7EBA2759" w14:textId="77777777" w:rsidR="00AE2A14" w:rsidRDefault="00AE2A14" w:rsidP="00E647BA"/>
        </w:tc>
        <w:tc>
          <w:tcPr>
            <w:tcW w:w="2556" w:type="dxa"/>
            <w:tcBorders>
              <w:top w:val="nil"/>
              <w:left w:val="nil"/>
              <w:bottom w:val="single" w:sz="12" w:space="0" w:color="C3D600"/>
              <w:right w:val="nil"/>
            </w:tcBorders>
          </w:tcPr>
          <w:p w14:paraId="4684740C" w14:textId="77777777" w:rsidR="00AE2A14" w:rsidRDefault="00AE2A14" w:rsidP="00E647BA"/>
        </w:tc>
        <w:tc>
          <w:tcPr>
            <w:tcW w:w="2523" w:type="dxa"/>
            <w:tcBorders>
              <w:top w:val="nil"/>
              <w:left w:val="nil"/>
              <w:bottom w:val="single" w:sz="12" w:space="0" w:color="C3D600"/>
              <w:right w:val="nil"/>
            </w:tcBorders>
          </w:tcPr>
          <w:p w14:paraId="6264CDCB" w14:textId="77777777" w:rsidR="00AE2A14" w:rsidRDefault="00AE2A14" w:rsidP="00E647BA"/>
        </w:tc>
        <w:tc>
          <w:tcPr>
            <w:tcW w:w="2557" w:type="dxa"/>
            <w:tcBorders>
              <w:top w:val="nil"/>
              <w:left w:val="nil"/>
              <w:bottom w:val="single" w:sz="12" w:space="0" w:color="C3D600"/>
              <w:right w:val="nil"/>
            </w:tcBorders>
          </w:tcPr>
          <w:p w14:paraId="5037D1FE" w14:textId="77777777" w:rsidR="00AE2A14" w:rsidRDefault="00AE2A14" w:rsidP="00E647BA"/>
        </w:tc>
      </w:tr>
      <w:tr w:rsidR="00AE2A14" w14:paraId="6AB07351" w14:textId="77777777" w:rsidTr="00AE2A14">
        <w:tc>
          <w:tcPr>
            <w:tcW w:w="2410" w:type="dxa"/>
            <w:vMerge w:val="restart"/>
            <w:tcBorders>
              <w:top w:val="single" w:sz="12" w:space="0" w:color="C3D600"/>
              <w:left w:val="single" w:sz="12" w:space="0" w:color="C3D600"/>
              <w:right w:val="dashed" w:sz="12" w:space="0" w:color="004E72"/>
            </w:tcBorders>
            <w:vAlign w:val="center"/>
          </w:tcPr>
          <w:p w14:paraId="6DFF25BA" w14:textId="77777777" w:rsidR="00AE2A14" w:rsidRPr="0098159B" w:rsidRDefault="00AE2A14" w:rsidP="00E647BA">
            <w:pPr>
              <w:jc w:val="right"/>
              <w:rPr>
                <w:rFonts w:ascii="Arial Narrow" w:hAnsi="Arial Narrow"/>
                <w:b/>
                <w:sz w:val="20"/>
                <w:szCs w:val="18"/>
              </w:rPr>
            </w:pPr>
            <w:r w:rsidRPr="0098159B">
              <w:rPr>
                <w:rFonts w:ascii="Arial Narrow" w:hAnsi="Arial Narrow"/>
                <w:b/>
                <w:sz w:val="20"/>
                <w:szCs w:val="18"/>
              </w:rPr>
              <w:t>Students throw from HERE</w:t>
            </w:r>
          </w:p>
          <w:p w14:paraId="70573EA3" w14:textId="0F14D614" w:rsidR="00AE2A14" w:rsidRDefault="00AE2A14" w:rsidP="00AE2A14">
            <w:pPr>
              <w:jc w:val="right"/>
            </w:pPr>
            <w:r>
              <w:rPr>
                <w:sz w:val="20"/>
              </w:rPr>
              <w:t>Marine animal might</w:t>
            </w:r>
            <w:r>
              <w:rPr>
                <w:sz w:val="20"/>
              </w:rPr>
              <w:br/>
            </w:r>
            <w:r w:rsidRPr="0098159B">
              <w:rPr>
                <w:sz w:val="20"/>
              </w:rPr>
              <w:t xml:space="preserve">be a </w:t>
            </w:r>
            <w:r>
              <w:rPr>
                <w:sz w:val="20"/>
              </w:rPr>
              <w:t>dugong</w:t>
            </w:r>
          </w:p>
        </w:tc>
        <w:tc>
          <w:tcPr>
            <w:tcW w:w="2556" w:type="dxa"/>
            <w:vMerge w:val="restart"/>
            <w:tcBorders>
              <w:top w:val="nil"/>
              <w:left w:val="dashed" w:sz="12" w:space="0" w:color="004E72"/>
              <w:right w:val="single" w:sz="12" w:space="0" w:color="C3D600"/>
            </w:tcBorders>
          </w:tcPr>
          <w:p w14:paraId="5E0AECF9" w14:textId="77777777" w:rsidR="00AE2A14" w:rsidRDefault="00AE2A14" w:rsidP="00E647BA"/>
        </w:tc>
        <w:tc>
          <w:tcPr>
            <w:tcW w:w="2556" w:type="dxa"/>
            <w:tcBorders>
              <w:top w:val="single" w:sz="12" w:space="0" w:color="C3D600"/>
              <w:left w:val="single" w:sz="12" w:space="0" w:color="C3D600"/>
              <w:bottom w:val="single" w:sz="12" w:space="0" w:color="C3D600"/>
              <w:right w:val="single" w:sz="12" w:space="0" w:color="C3D600"/>
            </w:tcBorders>
            <w:vAlign w:val="center"/>
          </w:tcPr>
          <w:p w14:paraId="6431ECBD" w14:textId="37EABDA9" w:rsidR="00AE2A14" w:rsidRPr="0098159B" w:rsidRDefault="00AE2A14" w:rsidP="00E647BA">
            <w:pPr>
              <w:pStyle w:val="NoSpacing"/>
              <w:jc w:val="center"/>
              <w:rPr>
                <w:sz w:val="20"/>
              </w:rPr>
            </w:pPr>
            <w:r>
              <w:rPr>
                <w:sz w:val="20"/>
              </w:rPr>
              <w:t>Eaten by a shark</w:t>
            </w:r>
          </w:p>
        </w:tc>
        <w:tc>
          <w:tcPr>
            <w:tcW w:w="2523" w:type="dxa"/>
            <w:tcBorders>
              <w:top w:val="single" w:sz="12" w:space="0" w:color="C3D600"/>
              <w:left w:val="single" w:sz="12" w:space="0" w:color="C3D600"/>
              <w:bottom w:val="single" w:sz="12" w:space="0" w:color="C3D600"/>
              <w:right w:val="single" w:sz="12" w:space="0" w:color="C3D600"/>
            </w:tcBorders>
            <w:vAlign w:val="center"/>
          </w:tcPr>
          <w:p w14:paraId="6A53F828" w14:textId="49BE49E8" w:rsidR="00AE2A14" w:rsidRPr="0098159B" w:rsidRDefault="00AE2A14" w:rsidP="00E647BA">
            <w:pPr>
              <w:pStyle w:val="NoSpacing"/>
              <w:jc w:val="center"/>
              <w:rPr>
                <w:sz w:val="20"/>
              </w:rPr>
            </w:pPr>
            <w:r>
              <w:rPr>
                <w:sz w:val="20"/>
              </w:rPr>
              <w:t>Caught in fishing net, drowned</w:t>
            </w:r>
          </w:p>
        </w:tc>
        <w:tc>
          <w:tcPr>
            <w:tcW w:w="2557" w:type="dxa"/>
            <w:tcBorders>
              <w:top w:val="single" w:sz="12" w:space="0" w:color="C3D600"/>
              <w:left w:val="single" w:sz="12" w:space="0" w:color="C3D600"/>
              <w:bottom w:val="single" w:sz="12" w:space="0" w:color="C3D600"/>
              <w:right w:val="single" w:sz="18" w:space="0" w:color="C3D600"/>
            </w:tcBorders>
            <w:vAlign w:val="center"/>
          </w:tcPr>
          <w:p w14:paraId="32640D25" w14:textId="527A4D1E" w:rsidR="00AE2A14" w:rsidRPr="0098159B" w:rsidRDefault="00AE2A14" w:rsidP="00E647BA">
            <w:pPr>
              <w:pStyle w:val="NoSpacing"/>
              <w:jc w:val="center"/>
              <w:rPr>
                <w:sz w:val="20"/>
              </w:rPr>
            </w:pPr>
            <w:r>
              <w:rPr>
                <w:sz w:val="20"/>
              </w:rPr>
              <w:t>Safe habitat</w:t>
            </w:r>
          </w:p>
        </w:tc>
      </w:tr>
      <w:tr w:rsidR="00AE2A14" w14:paraId="29762FD8" w14:textId="77777777" w:rsidTr="00AE2A14">
        <w:tc>
          <w:tcPr>
            <w:tcW w:w="2410" w:type="dxa"/>
            <w:vMerge/>
            <w:tcBorders>
              <w:left w:val="single" w:sz="12" w:space="0" w:color="C3D600"/>
              <w:right w:val="dashed" w:sz="12" w:space="0" w:color="004E72"/>
            </w:tcBorders>
            <w:vAlign w:val="center"/>
          </w:tcPr>
          <w:p w14:paraId="596C4BDE" w14:textId="77777777" w:rsidR="00AE2A14" w:rsidRPr="0098159B" w:rsidRDefault="00AE2A14" w:rsidP="00E647BA">
            <w:pPr>
              <w:jc w:val="right"/>
              <w:rPr>
                <w:rFonts w:ascii="Arial Narrow" w:hAnsi="Arial Narrow"/>
                <w:b/>
                <w:sz w:val="20"/>
                <w:szCs w:val="18"/>
              </w:rPr>
            </w:pPr>
          </w:p>
        </w:tc>
        <w:tc>
          <w:tcPr>
            <w:tcW w:w="2556" w:type="dxa"/>
            <w:vMerge/>
            <w:tcBorders>
              <w:left w:val="dashed" w:sz="12" w:space="0" w:color="004E72"/>
              <w:right w:val="single" w:sz="12" w:space="0" w:color="C3D600"/>
            </w:tcBorders>
          </w:tcPr>
          <w:p w14:paraId="2AA776BD" w14:textId="77777777" w:rsidR="00AE2A14" w:rsidRDefault="00AE2A14" w:rsidP="00E647BA"/>
        </w:tc>
        <w:tc>
          <w:tcPr>
            <w:tcW w:w="2556" w:type="dxa"/>
            <w:tcBorders>
              <w:top w:val="single" w:sz="12" w:space="0" w:color="C3D600"/>
              <w:left w:val="single" w:sz="12" w:space="0" w:color="C3D600"/>
              <w:bottom w:val="single" w:sz="12" w:space="0" w:color="C3D600"/>
              <w:right w:val="single" w:sz="12" w:space="0" w:color="C3D600"/>
            </w:tcBorders>
            <w:vAlign w:val="center"/>
          </w:tcPr>
          <w:p w14:paraId="75830A7F" w14:textId="437AC081" w:rsidR="00AE2A14" w:rsidRPr="0098159B" w:rsidRDefault="00AE2A14" w:rsidP="00E647BA">
            <w:pPr>
              <w:pStyle w:val="NoSpacing"/>
              <w:jc w:val="center"/>
              <w:rPr>
                <w:sz w:val="20"/>
              </w:rPr>
            </w:pPr>
            <w:r>
              <w:rPr>
                <w:sz w:val="20"/>
              </w:rPr>
              <w:t>Struck by a boat propeller</w:t>
            </w:r>
          </w:p>
        </w:tc>
        <w:tc>
          <w:tcPr>
            <w:tcW w:w="2523" w:type="dxa"/>
            <w:tcBorders>
              <w:top w:val="single" w:sz="12" w:space="0" w:color="C3D600"/>
              <w:left w:val="single" w:sz="12" w:space="0" w:color="C3D600"/>
              <w:bottom w:val="single" w:sz="12" w:space="0" w:color="C3D600"/>
              <w:right w:val="single" w:sz="12" w:space="0" w:color="C3D600"/>
            </w:tcBorders>
            <w:vAlign w:val="center"/>
          </w:tcPr>
          <w:p w14:paraId="3F36A22C" w14:textId="24261AA8" w:rsidR="00AE2A14" w:rsidRPr="0098159B" w:rsidRDefault="00AE2A14" w:rsidP="00E647BA">
            <w:pPr>
              <w:pStyle w:val="NoSpacing"/>
              <w:jc w:val="center"/>
              <w:rPr>
                <w:sz w:val="20"/>
              </w:rPr>
            </w:pPr>
            <w:r>
              <w:rPr>
                <w:sz w:val="20"/>
              </w:rPr>
              <w:t>Caught by Traditional Owners</w:t>
            </w:r>
          </w:p>
        </w:tc>
        <w:tc>
          <w:tcPr>
            <w:tcW w:w="2557" w:type="dxa"/>
            <w:tcBorders>
              <w:top w:val="single" w:sz="12" w:space="0" w:color="C3D600"/>
              <w:left w:val="single" w:sz="12" w:space="0" w:color="C3D600"/>
              <w:bottom w:val="single" w:sz="12" w:space="0" w:color="C3D600"/>
              <w:right w:val="single" w:sz="18" w:space="0" w:color="C3D600"/>
            </w:tcBorders>
            <w:vAlign w:val="center"/>
          </w:tcPr>
          <w:p w14:paraId="2DF84B86" w14:textId="01F2C205" w:rsidR="00AE2A14" w:rsidRPr="0098159B" w:rsidRDefault="00AE2A14" w:rsidP="00E647BA">
            <w:pPr>
              <w:pStyle w:val="NoSpacing"/>
              <w:jc w:val="center"/>
              <w:rPr>
                <w:sz w:val="20"/>
              </w:rPr>
            </w:pPr>
            <w:r>
              <w:rPr>
                <w:sz w:val="20"/>
              </w:rPr>
              <w:t>Coastal development cause pollution, all the sea grass died</w:t>
            </w:r>
          </w:p>
        </w:tc>
      </w:tr>
      <w:tr w:rsidR="00AE2A14" w14:paraId="6EE9054B" w14:textId="77777777" w:rsidTr="00AE2A14">
        <w:tc>
          <w:tcPr>
            <w:tcW w:w="2410" w:type="dxa"/>
            <w:vMerge/>
            <w:tcBorders>
              <w:left w:val="single" w:sz="12" w:space="0" w:color="C3D600"/>
              <w:bottom w:val="single" w:sz="18" w:space="0" w:color="C3D600"/>
              <w:right w:val="dashed" w:sz="12" w:space="0" w:color="004E72"/>
            </w:tcBorders>
            <w:vAlign w:val="center"/>
          </w:tcPr>
          <w:p w14:paraId="422F3E9D" w14:textId="77777777" w:rsidR="00AE2A14" w:rsidRPr="0098159B" w:rsidRDefault="00AE2A14" w:rsidP="00AE2A14">
            <w:pPr>
              <w:rPr>
                <w:rFonts w:ascii="Arial Narrow" w:hAnsi="Arial Narrow"/>
                <w:b/>
                <w:sz w:val="20"/>
                <w:szCs w:val="18"/>
              </w:rPr>
            </w:pPr>
          </w:p>
        </w:tc>
        <w:tc>
          <w:tcPr>
            <w:tcW w:w="2556" w:type="dxa"/>
            <w:vMerge/>
            <w:tcBorders>
              <w:left w:val="dashed" w:sz="12" w:space="0" w:color="004E72"/>
              <w:bottom w:val="nil"/>
              <w:right w:val="single" w:sz="12" w:space="0" w:color="C3D600"/>
            </w:tcBorders>
          </w:tcPr>
          <w:p w14:paraId="2981F20A" w14:textId="77777777" w:rsidR="00AE2A14" w:rsidRDefault="00AE2A14" w:rsidP="00E647BA"/>
        </w:tc>
        <w:tc>
          <w:tcPr>
            <w:tcW w:w="2556" w:type="dxa"/>
            <w:tcBorders>
              <w:top w:val="single" w:sz="12" w:space="0" w:color="C3D600"/>
              <w:left w:val="single" w:sz="12" w:space="0" w:color="C3D600"/>
              <w:bottom w:val="single" w:sz="18" w:space="0" w:color="C3D600"/>
              <w:right w:val="single" w:sz="12" w:space="0" w:color="C3D600"/>
            </w:tcBorders>
            <w:vAlign w:val="center"/>
          </w:tcPr>
          <w:p w14:paraId="792F3DC6" w14:textId="28ADCECA" w:rsidR="00AE2A14" w:rsidRPr="0098159B" w:rsidRDefault="00AE2A14" w:rsidP="00E647BA">
            <w:pPr>
              <w:pStyle w:val="NoSpacing"/>
              <w:jc w:val="center"/>
              <w:rPr>
                <w:sz w:val="20"/>
              </w:rPr>
            </w:pPr>
            <w:r>
              <w:rPr>
                <w:sz w:val="20"/>
              </w:rPr>
              <w:t>Coastal development cause pollution, all the sea grass died</w:t>
            </w:r>
          </w:p>
        </w:tc>
        <w:tc>
          <w:tcPr>
            <w:tcW w:w="2523" w:type="dxa"/>
            <w:tcBorders>
              <w:top w:val="single" w:sz="12" w:space="0" w:color="C3D600"/>
              <w:left w:val="single" w:sz="12" w:space="0" w:color="C3D600"/>
              <w:bottom w:val="single" w:sz="18" w:space="0" w:color="C3D600"/>
              <w:right w:val="single" w:sz="12" w:space="0" w:color="C3D600"/>
            </w:tcBorders>
            <w:vAlign w:val="center"/>
          </w:tcPr>
          <w:p w14:paraId="2461D476" w14:textId="64D95C8C" w:rsidR="00AE2A14" w:rsidRPr="0098159B" w:rsidRDefault="00AE2A14" w:rsidP="00E647BA">
            <w:pPr>
              <w:pStyle w:val="NoSpacing"/>
              <w:jc w:val="center"/>
              <w:rPr>
                <w:sz w:val="20"/>
              </w:rPr>
            </w:pPr>
            <w:r>
              <w:rPr>
                <w:sz w:val="20"/>
              </w:rPr>
              <w:t>Safe habitat</w:t>
            </w:r>
          </w:p>
        </w:tc>
        <w:tc>
          <w:tcPr>
            <w:tcW w:w="2557" w:type="dxa"/>
            <w:tcBorders>
              <w:top w:val="single" w:sz="12" w:space="0" w:color="C3D600"/>
              <w:left w:val="single" w:sz="12" w:space="0" w:color="C3D600"/>
              <w:bottom w:val="single" w:sz="18" w:space="0" w:color="C3D600"/>
              <w:right w:val="single" w:sz="18" w:space="0" w:color="C3D600"/>
            </w:tcBorders>
            <w:vAlign w:val="center"/>
          </w:tcPr>
          <w:p w14:paraId="58206C56" w14:textId="0D0AA568" w:rsidR="00AE2A14" w:rsidRPr="0098159B" w:rsidRDefault="00AE2A14" w:rsidP="00E647BA">
            <w:pPr>
              <w:pStyle w:val="NoSpacing"/>
              <w:jc w:val="center"/>
              <w:rPr>
                <w:sz w:val="20"/>
              </w:rPr>
            </w:pPr>
            <w:r>
              <w:rPr>
                <w:sz w:val="20"/>
              </w:rPr>
              <w:t>Eaten by a shark</w:t>
            </w:r>
          </w:p>
        </w:tc>
      </w:tr>
    </w:tbl>
    <w:p w14:paraId="203CC683" w14:textId="16F8A697" w:rsidR="00646AA2" w:rsidRPr="00AE2A14" w:rsidRDefault="00646AA2" w:rsidP="00AE2A14"/>
    <w:p w14:paraId="56985FB0" w14:textId="77777777" w:rsidR="00B905EE" w:rsidRPr="00557A5E" w:rsidRDefault="00D82573" w:rsidP="00557A5E">
      <w:pPr>
        <w:pStyle w:val="AttachmentHeading"/>
      </w:pPr>
      <w:bookmarkStart w:id="21" w:name="_Toc441847577"/>
      <w:r w:rsidRPr="00557A5E">
        <w:lastRenderedPageBreak/>
        <w:t>Resource 10</w:t>
      </w:r>
      <w:r w:rsidR="00B905EE" w:rsidRPr="00557A5E">
        <w:t xml:space="preserve"> – Cause-and-effect chart 1</w:t>
      </w:r>
      <w:bookmarkEnd w:id="21"/>
    </w:p>
    <w:p w14:paraId="4DC9C905" w14:textId="77777777" w:rsidR="00B2426E" w:rsidRPr="0046225F" w:rsidRDefault="00B2426E" w:rsidP="00B2426E">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Causes"/>
      </w:tblPr>
      <w:tblGrid>
        <w:gridCol w:w="14026"/>
      </w:tblGrid>
      <w:tr w:rsidR="00B2426E" w:rsidRPr="00780440" w14:paraId="7A0A68E5" w14:textId="77777777" w:rsidTr="00E647BA">
        <w:trPr>
          <w:tblHeader/>
        </w:trPr>
        <w:tc>
          <w:tcPr>
            <w:tcW w:w="14026" w:type="dxa"/>
            <w:tcBorders>
              <w:top w:val="single" w:sz="12" w:space="0" w:color="C3D600"/>
              <w:bottom w:val="single" w:sz="8" w:space="0" w:color="C3D600"/>
            </w:tcBorders>
            <w:shd w:val="clear" w:color="auto" w:fill="EDF3B2"/>
          </w:tcPr>
          <w:p w14:paraId="5131AEC4" w14:textId="77777777" w:rsidR="00B2426E" w:rsidRPr="0046225F" w:rsidRDefault="00B2426E" w:rsidP="00E647BA">
            <w:pPr>
              <w:pStyle w:val="Tableheader0"/>
            </w:pPr>
            <w:r w:rsidRPr="00780440">
              <w:t>CAUSE</w:t>
            </w:r>
          </w:p>
        </w:tc>
      </w:tr>
      <w:tr w:rsidR="00B2426E" w:rsidRPr="00780440" w14:paraId="19A7F07B" w14:textId="77777777" w:rsidTr="00E647BA">
        <w:tc>
          <w:tcPr>
            <w:tcW w:w="14026" w:type="dxa"/>
            <w:tcBorders>
              <w:top w:val="single" w:sz="8" w:space="0" w:color="C3D600"/>
            </w:tcBorders>
            <w:tcMar>
              <w:bottom w:w="142" w:type="dxa"/>
            </w:tcMar>
          </w:tcPr>
          <w:p w14:paraId="7C671545" w14:textId="77777777" w:rsidR="00B2426E" w:rsidRPr="00780440" w:rsidRDefault="00B2426E" w:rsidP="00E647BA">
            <w:pPr>
              <w:spacing w:before="1800"/>
            </w:pPr>
            <w:r w:rsidRPr="00780440">
              <w:rPr>
                <w:noProof/>
                <w:lang w:eastAsia="en-AU"/>
              </w:rPr>
              <mc:AlternateContent>
                <mc:Choice Requires="wps">
                  <w:drawing>
                    <wp:anchor distT="0" distB="0" distL="114300" distR="114300" simplePos="0" relativeHeight="251675136" behindDoc="0" locked="0" layoutInCell="1" allowOverlap="1" wp14:anchorId="37D4D456" wp14:editId="121D3088">
                      <wp:simplePos x="0" y="0"/>
                      <wp:positionH relativeFrom="column">
                        <wp:posOffset>3263900</wp:posOffset>
                      </wp:positionH>
                      <wp:positionV relativeFrom="paragraph">
                        <wp:posOffset>1318895</wp:posOffset>
                      </wp:positionV>
                      <wp:extent cx="390525" cy="409575"/>
                      <wp:effectExtent l="114300" t="95250" r="104775" b="142875"/>
                      <wp:wrapNone/>
                      <wp:docPr id="1610" name="Down Arrow 1610" descr="Arrow - Cause leads to Immediate effect"/>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19F1D3" w14:textId="77777777" w:rsidR="00835A73" w:rsidRDefault="00835A73" w:rsidP="00835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10" o:spid="_x0000_s1110" type="#_x0000_t67" alt="Arrow - Cause leads to Immediate effect" style="position:absolute;margin-left:257pt;margin-top:103.85pt;width:30.75pt;height:32.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" adj="7786" fillcolor="#e3ec9e" strokecolor="#c3d600" strokeweight="1pt">
                      <v:textbox>
                        <w:txbxContent>
                          <w:p w14:paraId="6219F1D3" w14:textId="77777777" w:rsidR="00835A73" w:rsidRDefault="00835A73" w:rsidP="00835A73">
                            <w:pPr>
                              <w:jc w:val="center"/>
                            </w:pPr>
                          </w:p>
                        </w:txbxContent>
                      </v:textbox>
                    </v:shape>
                  </w:pict>
                </mc:Fallback>
              </mc:AlternateContent>
            </w:r>
            <w:r w:rsidRPr="00780440">
              <w:t>What was the event? Who or what caused it?</w:t>
            </w:r>
          </w:p>
        </w:tc>
      </w:tr>
    </w:tbl>
    <w:p w14:paraId="5AC14E43" w14:textId="77777777" w:rsidR="00B2426E" w:rsidRPr="00780440" w:rsidRDefault="00B2426E" w:rsidP="00B2426E">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Immediate effect"/>
      </w:tblPr>
      <w:tblGrid>
        <w:gridCol w:w="14006"/>
      </w:tblGrid>
      <w:tr w:rsidR="00B2426E" w:rsidRPr="00780440" w14:paraId="048FD1C1" w14:textId="77777777" w:rsidTr="00E647BA">
        <w:trPr>
          <w:tblHeader/>
        </w:trPr>
        <w:tc>
          <w:tcPr>
            <w:tcW w:w="14006" w:type="dxa"/>
            <w:tcBorders>
              <w:top w:val="single" w:sz="12" w:space="0" w:color="C3D600"/>
              <w:bottom w:val="single" w:sz="8" w:space="0" w:color="C3D600"/>
            </w:tcBorders>
            <w:shd w:val="clear" w:color="auto" w:fill="EDF3B2"/>
          </w:tcPr>
          <w:p w14:paraId="44E4474B" w14:textId="77777777" w:rsidR="00B2426E" w:rsidRPr="00780440" w:rsidRDefault="00B2426E" w:rsidP="00E647BA">
            <w:pPr>
              <w:pStyle w:val="Tableheader0"/>
              <w:rPr>
                <w:rFonts w:eastAsia="Arial" w:cs="Arial"/>
                <w:color w:val="231F20"/>
                <w:sz w:val="20"/>
                <w:szCs w:val="20"/>
              </w:rPr>
            </w:pPr>
            <w:r w:rsidRPr="00780440">
              <w:t>IMMEDIATE EFFECT</w:t>
            </w:r>
          </w:p>
        </w:tc>
      </w:tr>
      <w:tr w:rsidR="00B2426E" w:rsidRPr="00780440" w14:paraId="592B21FB" w14:textId="77777777" w:rsidTr="00E647BA">
        <w:tc>
          <w:tcPr>
            <w:tcW w:w="14006" w:type="dxa"/>
            <w:tcBorders>
              <w:top w:val="single" w:sz="8" w:space="0" w:color="C3D600"/>
            </w:tcBorders>
            <w:tcMar>
              <w:bottom w:w="142" w:type="dxa"/>
            </w:tcMar>
          </w:tcPr>
          <w:p w14:paraId="1C6E93DC" w14:textId="77777777" w:rsidR="00B2426E" w:rsidRPr="0046225F" w:rsidRDefault="00B2426E" w:rsidP="00E647BA">
            <w:pPr>
              <w:spacing w:before="1800"/>
            </w:pPr>
            <w:r w:rsidRPr="00780440">
              <w:rPr>
                <w:noProof/>
                <w:lang w:eastAsia="en-AU"/>
              </w:rPr>
              <mc:AlternateContent>
                <mc:Choice Requires="wps">
                  <w:drawing>
                    <wp:anchor distT="0" distB="0" distL="114300" distR="114300" simplePos="0" relativeHeight="251676160" behindDoc="0" locked="0" layoutInCell="1" allowOverlap="1" wp14:anchorId="64981C85" wp14:editId="7C84D251">
                      <wp:simplePos x="0" y="0"/>
                      <wp:positionH relativeFrom="column">
                        <wp:posOffset>3258185</wp:posOffset>
                      </wp:positionH>
                      <wp:positionV relativeFrom="paragraph">
                        <wp:posOffset>1344295</wp:posOffset>
                      </wp:positionV>
                      <wp:extent cx="390525" cy="409575"/>
                      <wp:effectExtent l="114300" t="95250" r="104775" b="142875"/>
                      <wp:wrapNone/>
                      <wp:docPr id="1611" name="Down Arrow 1611" descr="Arrow - Immediate effect leads to short and long term effects"/>
                      <wp:cNvGraphicFramePr/>
                      <a:graphic xmlns:a="http://schemas.openxmlformats.org/drawingml/2006/main">
                        <a:graphicData uri="http://schemas.microsoft.com/office/word/2010/wordprocessingShape">
                          <wps:wsp>
                            <wps:cNvSpPr/>
                            <wps:spPr>
                              <a:xfrm>
                                <a:off x="0" y="0"/>
                                <a:ext cx="390525" cy="409575"/>
                              </a:xfrm>
                              <a:prstGeom prst="downArrow">
                                <a:avLst>
                                  <a:gd name="adj1" fmla="val 50000"/>
                                  <a:gd name="adj2" fmla="val 67073"/>
                                </a:avLst>
                              </a:prstGeom>
                              <a:solidFill>
                                <a:srgbClr val="E3EC9E"/>
                              </a:solidFill>
                              <a:ln w="12700">
                                <a:solidFill>
                                  <a:srgbClr val="C3D600"/>
                                </a:solidFill>
                              </a:ln>
                              <a:effectLst>
                                <a:glow rad="88900">
                                  <a:schemeClr val="bg1">
                                    <a:alpha val="8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150649" w14:textId="77777777" w:rsidR="00835A73" w:rsidRDefault="00835A73" w:rsidP="00835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611" o:spid="_x0000_s1111" type="#_x0000_t67" alt="Arrow - Immediate effect leads to short and long term effects" style="position:absolute;margin-left:256.55pt;margin-top:105.85pt;width:30.75pt;height:32.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" adj="7786" fillcolor="#e3ec9e" strokecolor="#c3d600" strokeweight="1pt">
                      <v:textbox>
                        <w:txbxContent>
                          <w:p w14:paraId="77150649" w14:textId="77777777" w:rsidR="00835A73" w:rsidRDefault="00835A73" w:rsidP="00835A73">
                            <w:pPr>
                              <w:jc w:val="center"/>
                            </w:pPr>
                          </w:p>
                        </w:txbxContent>
                      </v:textbox>
                    </v:shape>
                  </w:pict>
                </mc:Fallback>
              </mc:AlternateContent>
            </w:r>
            <w:r w:rsidRPr="00780440">
              <w:t>What might happen because of the event? What could be the immediate e</w:t>
            </w:r>
            <w:r w:rsidRPr="00780440">
              <w:rPr>
                <w:spacing w:val="-4"/>
              </w:rPr>
              <w:t>f</w:t>
            </w:r>
            <w:r w:rsidRPr="00780440">
              <w:t>fect?</w:t>
            </w:r>
          </w:p>
        </w:tc>
      </w:tr>
    </w:tbl>
    <w:p w14:paraId="66C389D3" w14:textId="77777777" w:rsidR="00B2426E" w:rsidRPr="00780440" w:rsidRDefault="00B2426E" w:rsidP="00B2426E">
      <w:pPr>
        <w:pStyle w:val="Normal-Aftercondensed"/>
        <w:spacing w:before="0" w:after="0"/>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tblBorders>
        <w:tblLook w:val="04A0" w:firstRow="1" w:lastRow="0" w:firstColumn="1" w:lastColumn="0" w:noHBand="0" w:noVBand="1"/>
        <w:tblDescription w:val="Short and long-term effect"/>
      </w:tblPr>
      <w:tblGrid>
        <w:gridCol w:w="14006"/>
      </w:tblGrid>
      <w:tr w:rsidR="00B2426E" w:rsidRPr="00780440" w14:paraId="5A7771C4" w14:textId="77777777" w:rsidTr="00E647BA">
        <w:trPr>
          <w:tblHeader/>
        </w:trPr>
        <w:tc>
          <w:tcPr>
            <w:tcW w:w="14006" w:type="dxa"/>
            <w:tcBorders>
              <w:top w:val="single" w:sz="12" w:space="0" w:color="C3D600"/>
              <w:bottom w:val="single" w:sz="8" w:space="0" w:color="C3D600"/>
            </w:tcBorders>
            <w:shd w:val="clear" w:color="auto" w:fill="EDF3B2"/>
          </w:tcPr>
          <w:p w14:paraId="768B5637" w14:textId="77777777" w:rsidR="00B2426E" w:rsidRPr="00780440" w:rsidRDefault="00B2426E" w:rsidP="00E647BA">
            <w:pPr>
              <w:pStyle w:val="Tableheader0"/>
              <w:rPr>
                <w:rFonts w:eastAsia="Arial" w:cs="Arial"/>
                <w:color w:val="231F20"/>
                <w:sz w:val="20"/>
                <w:szCs w:val="20"/>
              </w:rPr>
            </w:pPr>
            <w:r w:rsidRPr="00780440">
              <w:t>SHORT AND LONG-TERM EFFECTS</w:t>
            </w:r>
          </w:p>
        </w:tc>
      </w:tr>
      <w:tr w:rsidR="00B2426E" w:rsidRPr="00780440" w14:paraId="462941F9" w14:textId="77777777" w:rsidTr="00E647BA">
        <w:tc>
          <w:tcPr>
            <w:tcW w:w="14006" w:type="dxa"/>
            <w:tcBorders>
              <w:top w:val="single" w:sz="8" w:space="0" w:color="C3D600"/>
            </w:tcBorders>
            <w:tcMar>
              <w:bottom w:w="142" w:type="dxa"/>
            </w:tcMar>
          </w:tcPr>
          <w:p w14:paraId="33545AB9" w14:textId="77777777" w:rsidR="00B2426E" w:rsidRPr="0046225F" w:rsidRDefault="00B2426E" w:rsidP="00E647BA">
            <w:pPr>
              <w:spacing w:before="1800"/>
            </w:pPr>
            <w:r w:rsidRPr="00780440">
              <w:t>What might happen next? What could be the short and/or long-term e</w:t>
            </w:r>
            <w:r w:rsidRPr="00780440">
              <w:rPr>
                <w:spacing w:val="-4"/>
              </w:rPr>
              <w:t>f</w:t>
            </w:r>
            <w:r w:rsidRPr="00780440">
              <w:t>fects?</w:t>
            </w:r>
          </w:p>
        </w:tc>
      </w:tr>
    </w:tbl>
    <w:p w14:paraId="1AFDDEC5" w14:textId="74B7107E" w:rsidR="00B905EE" w:rsidRPr="00557A5E" w:rsidRDefault="00B2426E" w:rsidP="00557A5E">
      <w:pPr>
        <w:pStyle w:val="AttachmentHeading"/>
      </w:pPr>
      <w:bookmarkStart w:id="22" w:name="_Toc441847578"/>
      <w:r w:rsidRPr="00B2426E">
        <w:rPr>
          <w:noProof/>
          <w:lang w:eastAsia="en-AU"/>
        </w:rPr>
        <w:lastRenderedPageBreak/>
        <w:drawing>
          <wp:anchor distT="0" distB="0" distL="114300" distR="114300" simplePos="0" relativeHeight="251680256" behindDoc="1" locked="0" layoutInCell="1" allowOverlap="1" wp14:anchorId="6EFA669C" wp14:editId="23DD354E">
            <wp:simplePos x="0" y="0"/>
            <wp:positionH relativeFrom="margin">
              <wp:align>left</wp:align>
            </wp:positionH>
            <wp:positionV relativeFrom="paragraph">
              <wp:posOffset>276860</wp:posOffset>
            </wp:positionV>
            <wp:extent cx="9153525" cy="5676900"/>
            <wp:effectExtent l="0" t="0" r="9525" b="0"/>
            <wp:wrapNone/>
            <wp:docPr id="1615" name="Picture 1615" descr="Three circles - cuase and effec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ause-effect_circles.png"/>
                    <pic:cNvPicPr/>
                  </pic:nvPicPr>
                  <pic:blipFill>
                    <a:blip r:embed="rId110">
                      <a:extLst>
                        <a:ext uri="{28A0092B-C50C-407E-A947-70E740481C1C}">
                          <a14:useLocalDpi xmlns:a14="http://schemas.microsoft.com/office/drawing/2010/main" val="0"/>
                        </a:ext>
                      </a:extLst>
                    </a:blip>
                    <a:stretch>
                      <a:fillRect/>
                    </a:stretch>
                  </pic:blipFill>
                  <pic:spPr>
                    <a:xfrm>
                      <a:off x="0" y="0"/>
                      <a:ext cx="9153525" cy="5676900"/>
                    </a:xfrm>
                    <a:prstGeom prst="rect">
                      <a:avLst/>
                    </a:prstGeom>
                  </pic:spPr>
                </pic:pic>
              </a:graphicData>
            </a:graphic>
            <wp14:sizeRelH relativeFrom="page">
              <wp14:pctWidth>0</wp14:pctWidth>
            </wp14:sizeRelH>
            <wp14:sizeRelV relativeFrom="page">
              <wp14:pctHeight>0</wp14:pctHeight>
            </wp14:sizeRelV>
          </wp:anchor>
        </w:drawing>
      </w:r>
      <w:r w:rsidR="00D82573" w:rsidRPr="00557A5E">
        <w:t>Resource 10</w:t>
      </w:r>
      <w:r w:rsidR="00B905EE" w:rsidRPr="00557A5E">
        <w:t xml:space="preserve"> – Cause-and-effect chart 2</w:t>
      </w:r>
      <w:bookmarkEnd w:id="22"/>
    </w:p>
    <w:p w14:paraId="1857EA6F" w14:textId="5F9F135F" w:rsidR="00B905EE" w:rsidRPr="0015369B" w:rsidRDefault="00B2426E" w:rsidP="00B905EE">
      <w:r w:rsidRPr="00B2426E">
        <w:rPr>
          <w:noProof/>
          <w:lang w:eastAsia="en-AU"/>
        </w:rPr>
        <mc:AlternateContent>
          <mc:Choice Requires="wps">
            <w:drawing>
              <wp:anchor distT="0" distB="0" distL="114300" distR="114300" simplePos="0" relativeHeight="251678208" behindDoc="0" locked="0" layoutInCell="1" allowOverlap="1" wp14:anchorId="665B7567" wp14:editId="5DB3D306">
                <wp:simplePos x="0" y="0"/>
                <wp:positionH relativeFrom="column">
                  <wp:posOffset>1133475</wp:posOffset>
                </wp:positionH>
                <wp:positionV relativeFrom="paragraph">
                  <wp:posOffset>3876040</wp:posOffset>
                </wp:positionV>
                <wp:extent cx="3200400" cy="752475"/>
                <wp:effectExtent l="0" t="0" r="0" b="0"/>
                <wp:wrapNone/>
                <wp:docPr id="1612" name="Text Box 1612"/>
                <wp:cNvGraphicFramePr/>
                <a:graphic xmlns:a="http://schemas.openxmlformats.org/drawingml/2006/main">
                  <a:graphicData uri="http://schemas.microsoft.com/office/word/2010/wordprocessingShape">
                    <wps:wsp>
                      <wps:cNvSpPr txBox="1"/>
                      <wps:spPr>
                        <a:xfrm>
                          <a:off x="0" y="0"/>
                          <a:ext cx="32004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6917D" w14:textId="77777777" w:rsidR="000A1A79" w:rsidRPr="0097203A" w:rsidRDefault="000A1A79" w:rsidP="00B2426E">
                            <w:pPr>
                              <w:spacing w:after="0"/>
                              <w:rPr>
                                <w:b/>
                                <w:color w:val="004E72"/>
                              </w:rPr>
                            </w:pPr>
                            <w:r w:rsidRPr="0097203A">
                              <w:rPr>
                                <w:b/>
                                <w:color w:val="004E72"/>
                              </w:rPr>
                              <w:t>SHORT AND LONG TERM EFFECTS</w:t>
                            </w:r>
                          </w:p>
                          <w:p w14:paraId="66186311" w14:textId="77777777" w:rsidR="000A1A79" w:rsidRPr="00B2426E" w:rsidRDefault="000A1A79" w:rsidP="00B2426E">
                            <w:pPr>
                              <w:pStyle w:val="Tablebullet110pt"/>
                            </w:pPr>
                            <w:r w:rsidRPr="00B2426E">
                              <w:t>What might happen next?</w:t>
                            </w:r>
                          </w:p>
                          <w:p w14:paraId="509D6A5A" w14:textId="77777777" w:rsidR="000A1A79" w:rsidRPr="00B2426E" w:rsidRDefault="000A1A79" w:rsidP="00B2426E">
                            <w:pPr>
                              <w:pStyle w:val="Tablebullet110pt"/>
                            </w:pPr>
                            <w:r w:rsidRPr="00B2426E">
                              <w:t>What could be the short and/or long-term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2" o:spid="_x0000_s1112" type="#_x0000_t202" style="position:absolute;margin-left:89.25pt;margin-top:305.2pt;width:252pt;height:5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" filled="f" stroked="f" strokeweight=".5pt">
                <v:textbox>
                  <w:txbxContent>
                    <w:p w14:paraId="7A56917D" w14:textId="77777777" w:rsidR="000A1A79" w:rsidRPr="0097203A" w:rsidRDefault="000A1A79" w:rsidP="00B2426E">
                      <w:pPr>
                        <w:spacing w:after="0"/>
                        <w:rPr>
                          <w:b/>
                          <w:color w:val="004E72"/>
                        </w:rPr>
                      </w:pPr>
                      <w:r w:rsidRPr="0097203A">
                        <w:rPr>
                          <w:b/>
                          <w:color w:val="004E72"/>
                        </w:rPr>
                        <w:t>SHORT AND LONG TERM EFFECTS</w:t>
                      </w:r>
                    </w:p>
                    <w:p w14:paraId="66186311" w14:textId="77777777" w:rsidR="000A1A79" w:rsidRPr="00B2426E" w:rsidRDefault="000A1A79" w:rsidP="00B2426E">
                      <w:pPr>
                        <w:pStyle w:val="Tablebullet110pt"/>
                      </w:pPr>
                      <w:r w:rsidRPr="00B2426E">
                        <w:t>What might happen next?</w:t>
                      </w:r>
                    </w:p>
                    <w:p w14:paraId="509D6A5A" w14:textId="77777777" w:rsidR="000A1A79" w:rsidRPr="00B2426E" w:rsidRDefault="000A1A79" w:rsidP="00B2426E">
                      <w:pPr>
                        <w:pStyle w:val="Tablebullet110pt"/>
                      </w:pPr>
                      <w:r w:rsidRPr="00B2426E">
                        <w:t>What could be the short and/or long-term effects?</w:t>
                      </w:r>
                    </w:p>
                  </w:txbxContent>
                </v:textbox>
              </v:shape>
            </w:pict>
          </mc:Fallback>
        </mc:AlternateContent>
      </w:r>
      <w:r w:rsidRPr="00B2426E">
        <w:rPr>
          <w:noProof/>
          <w:lang w:eastAsia="en-AU"/>
        </w:rPr>
        <mc:AlternateContent>
          <mc:Choice Requires="wps">
            <w:drawing>
              <wp:anchor distT="0" distB="0" distL="114300" distR="114300" simplePos="0" relativeHeight="251679232" behindDoc="0" locked="0" layoutInCell="1" allowOverlap="1" wp14:anchorId="56B36884" wp14:editId="2E00A65D">
                <wp:simplePos x="0" y="0"/>
                <wp:positionH relativeFrom="margin">
                  <wp:posOffset>1143000</wp:posOffset>
                </wp:positionH>
                <wp:positionV relativeFrom="paragraph">
                  <wp:posOffset>837565</wp:posOffset>
                </wp:positionV>
                <wp:extent cx="1895475" cy="742950"/>
                <wp:effectExtent l="0" t="0" r="0" b="0"/>
                <wp:wrapNone/>
                <wp:docPr id="1613" name="Text Box 1613"/>
                <wp:cNvGraphicFramePr/>
                <a:graphic xmlns:a="http://schemas.openxmlformats.org/drawingml/2006/main">
                  <a:graphicData uri="http://schemas.microsoft.com/office/word/2010/wordprocessingShape">
                    <wps:wsp>
                      <wps:cNvSpPr txBox="1"/>
                      <wps:spPr>
                        <a:xfrm>
                          <a:off x="0" y="0"/>
                          <a:ext cx="18954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0298D" w14:textId="77777777" w:rsidR="000A1A79" w:rsidRPr="0097203A" w:rsidRDefault="000A1A79" w:rsidP="00B2426E">
                            <w:pPr>
                              <w:spacing w:after="0"/>
                              <w:rPr>
                                <w:b/>
                                <w:color w:val="004E72"/>
                              </w:rPr>
                            </w:pPr>
                            <w:r w:rsidRPr="0097203A">
                              <w:rPr>
                                <w:b/>
                                <w:color w:val="004E72"/>
                              </w:rPr>
                              <w:t>CAUSE</w:t>
                            </w:r>
                          </w:p>
                          <w:p w14:paraId="7F46F0C4" w14:textId="77777777" w:rsidR="000A1A79" w:rsidRPr="00B2426E" w:rsidRDefault="000A1A79" w:rsidP="00B2426E">
                            <w:pPr>
                              <w:pStyle w:val="Tablebullet110pt"/>
                            </w:pPr>
                            <w:r w:rsidRPr="00B2426E">
                              <w:t xml:space="preserve">What was the event? </w:t>
                            </w:r>
                          </w:p>
                          <w:p w14:paraId="5F8F9ACB" w14:textId="77777777" w:rsidR="000A1A79" w:rsidRPr="00B2426E" w:rsidRDefault="000A1A79" w:rsidP="00B2426E">
                            <w:pPr>
                              <w:pStyle w:val="Tablebullet110pt"/>
                            </w:pPr>
                            <w:r w:rsidRPr="00B2426E">
                              <w:t>Who or what caused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3" o:spid="_x0000_s1113" type="#_x0000_t202" style="position:absolute;margin-left:90pt;margin-top:65.95pt;width:149.25pt;height:58.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" filled="f" stroked="f" strokeweight=".5pt">
                <v:textbox>
                  <w:txbxContent>
                    <w:p w14:paraId="7600298D" w14:textId="77777777" w:rsidR="000A1A79" w:rsidRPr="0097203A" w:rsidRDefault="000A1A79" w:rsidP="00B2426E">
                      <w:pPr>
                        <w:spacing w:after="0"/>
                        <w:rPr>
                          <w:b/>
                          <w:color w:val="004E72"/>
                        </w:rPr>
                      </w:pPr>
                      <w:r w:rsidRPr="0097203A">
                        <w:rPr>
                          <w:b/>
                          <w:color w:val="004E72"/>
                        </w:rPr>
                        <w:t>CAUSE</w:t>
                      </w:r>
                    </w:p>
                    <w:p w14:paraId="7F46F0C4" w14:textId="77777777" w:rsidR="000A1A79" w:rsidRPr="00B2426E" w:rsidRDefault="000A1A79" w:rsidP="00B2426E">
                      <w:pPr>
                        <w:pStyle w:val="Tablebullet110pt"/>
                      </w:pPr>
                      <w:r w:rsidRPr="00B2426E">
                        <w:t xml:space="preserve">What was the event? </w:t>
                      </w:r>
                    </w:p>
                    <w:p w14:paraId="5F8F9ACB" w14:textId="77777777" w:rsidR="000A1A79" w:rsidRPr="00B2426E" w:rsidRDefault="000A1A79" w:rsidP="00B2426E">
                      <w:pPr>
                        <w:pStyle w:val="Tablebullet110pt"/>
                      </w:pPr>
                      <w:r w:rsidRPr="00B2426E">
                        <w:t>Who or what caused it?</w:t>
                      </w:r>
                    </w:p>
                  </w:txbxContent>
                </v:textbox>
                <w10:wrap anchorx="margin"/>
              </v:shape>
            </w:pict>
          </mc:Fallback>
        </mc:AlternateContent>
      </w:r>
      <w:r w:rsidRPr="00B2426E">
        <w:rPr>
          <w:noProof/>
          <w:lang w:eastAsia="en-AU"/>
        </w:rPr>
        <mc:AlternateContent>
          <mc:Choice Requires="wps">
            <w:drawing>
              <wp:anchor distT="0" distB="0" distL="114300" distR="114300" simplePos="0" relativeHeight="251681280" behindDoc="0" locked="0" layoutInCell="1" allowOverlap="1" wp14:anchorId="76EF4028" wp14:editId="537D3AC3">
                <wp:simplePos x="0" y="0"/>
                <wp:positionH relativeFrom="page">
                  <wp:posOffset>2084705</wp:posOffset>
                </wp:positionH>
                <wp:positionV relativeFrom="paragraph">
                  <wp:posOffset>2685415</wp:posOffset>
                </wp:positionV>
                <wp:extent cx="2876550" cy="819150"/>
                <wp:effectExtent l="0" t="0" r="0" b="0"/>
                <wp:wrapNone/>
                <wp:docPr id="1614" name="Text Box 1614"/>
                <wp:cNvGraphicFramePr/>
                <a:graphic xmlns:a="http://schemas.openxmlformats.org/drawingml/2006/main">
                  <a:graphicData uri="http://schemas.microsoft.com/office/word/2010/wordprocessingShape">
                    <wps:wsp>
                      <wps:cNvSpPr txBox="1"/>
                      <wps:spPr>
                        <a:xfrm>
                          <a:off x="0" y="0"/>
                          <a:ext cx="28765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5ACC8" w14:textId="77777777" w:rsidR="000A1A79" w:rsidRPr="0097203A" w:rsidRDefault="000A1A79" w:rsidP="00B2426E">
                            <w:pPr>
                              <w:spacing w:after="0"/>
                              <w:rPr>
                                <w:b/>
                                <w:color w:val="004E72"/>
                              </w:rPr>
                            </w:pPr>
                            <w:r>
                              <w:rPr>
                                <w:b/>
                                <w:color w:val="004E72"/>
                              </w:rPr>
                              <w:t>IMMEDIA</w:t>
                            </w:r>
                            <w:r w:rsidRPr="0097203A">
                              <w:rPr>
                                <w:b/>
                                <w:color w:val="004E72"/>
                              </w:rPr>
                              <w:t>TE EFFECT</w:t>
                            </w:r>
                          </w:p>
                          <w:p w14:paraId="52525157" w14:textId="77777777" w:rsidR="000A1A79" w:rsidRPr="00B2426E" w:rsidRDefault="000A1A79" w:rsidP="00B2426E">
                            <w:pPr>
                              <w:pStyle w:val="Tablebullet110pt"/>
                            </w:pPr>
                            <w:r w:rsidRPr="00B2426E">
                              <w:t>What might happen because of the event?</w:t>
                            </w:r>
                          </w:p>
                          <w:p w14:paraId="3B076AE5" w14:textId="77777777" w:rsidR="000A1A79" w:rsidRPr="00B2426E" w:rsidRDefault="000A1A79" w:rsidP="00B2426E">
                            <w:pPr>
                              <w:pStyle w:val="Tablebullet110pt"/>
                            </w:pPr>
                            <w:r w:rsidRPr="00B2426E">
                              <w:t>What could be the immediate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4" o:spid="_x0000_s1114" type="#_x0000_t202" style="position:absolute;margin-left:164.15pt;margin-top:211.45pt;width:226.5pt;height:6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" filled="f" stroked="f" strokeweight=".5pt">
                <v:textbox>
                  <w:txbxContent>
                    <w:p w14:paraId="5AD5ACC8" w14:textId="77777777" w:rsidR="000A1A79" w:rsidRPr="0097203A" w:rsidRDefault="000A1A79" w:rsidP="00B2426E">
                      <w:pPr>
                        <w:spacing w:after="0"/>
                        <w:rPr>
                          <w:b/>
                          <w:color w:val="004E72"/>
                        </w:rPr>
                      </w:pPr>
                      <w:r>
                        <w:rPr>
                          <w:b/>
                          <w:color w:val="004E72"/>
                        </w:rPr>
                        <w:t>IMMEDIA</w:t>
                      </w:r>
                      <w:r w:rsidRPr="0097203A">
                        <w:rPr>
                          <w:b/>
                          <w:color w:val="004E72"/>
                        </w:rPr>
                        <w:t>TE EFFECT</w:t>
                      </w:r>
                    </w:p>
                    <w:p w14:paraId="52525157" w14:textId="77777777" w:rsidR="000A1A79" w:rsidRPr="00B2426E" w:rsidRDefault="000A1A79" w:rsidP="00B2426E">
                      <w:pPr>
                        <w:pStyle w:val="Tablebullet110pt"/>
                      </w:pPr>
                      <w:r w:rsidRPr="00B2426E">
                        <w:t>What might happen because of the event?</w:t>
                      </w:r>
                    </w:p>
                    <w:p w14:paraId="3B076AE5" w14:textId="77777777" w:rsidR="000A1A79" w:rsidRPr="00B2426E" w:rsidRDefault="000A1A79" w:rsidP="00B2426E">
                      <w:pPr>
                        <w:pStyle w:val="Tablebullet110pt"/>
                      </w:pPr>
                      <w:r w:rsidRPr="00B2426E">
                        <w:t>What could be the immediate effect?</w:t>
                      </w:r>
                    </w:p>
                  </w:txbxContent>
                </v:textbox>
                <w10:wrap anchorx="page"/>
              </v:shape>
            </w:pict>
          </mc:Fallback>
        </mc:AlternateContent>
      </w:r>
    </w:p>
    <w:p w14:paraId="642F181D" w14:textId="4CB15DB5" w:rsidR="00B905EE" w:rsidRPr="00557A5E" w:rsidRDefault="00B905EE" w:rsidP="00557A5E">
      <w:pPr>
        <w:pStyle w:val="AttachmentHeading"/>
      </w:pPr>
      <w:bookmarkStart w:id="23" w:name="_Toc441847579"/>
      <w:r w:rsidRPr="00557A5E">
        <w:lastRenderedPageBreak/>
        <w:t xml:space="preserve">Resource </w:t>
      </w:r>
      <w:r w:rsidR="00D82573" w:rsidRPr="00557A5E">
        <w:t>11</w:t>
      </w:r>
      <w:r w:rsidRPr="00557A5E">
        <w:t xml:space="preserve"> – </w:t>
      </w:r>
      <w:r w:rsidR="00076D0D" w:rsidRPr="00557A5E">
        <w:t>Student task s</w:t>
      </w:r>
      <w:r w:rsidR="00951C35" w:rsidRPr="00557A5E">
        <w:t>heet and Guide for making j</w:t>
      </w:r>
      <w:r w:rsidRPr="00557A5E">
        <w:t>udgements</w:t>
      </w:r>
      <w:bookmarkEnd w:id="23"/>
    </w:p>
    <w:p w14:paraId="570A4D6C" w14:textId="7D9F3231" w:rsidR="00B905EE" w:rsidRPr="00557A5E" w:rsidRDefault="00B905EE" w:rsidP="00557A5E">
      <w:pPr>
        <w:pStyle w:val="Heading3"/>
      </w:pPr>
      <w:r w:rsidRPr="00557A5E">
        <w:t xml:space="preserve">The Great Barrier Reef - Year 3 </w:t>
      </w:r>
      <w:r w:rsidR="00130C0C" w:rsidRPr="00557A5E">
        <w:t xml:space="preserve">- </w:t>
      </w:r>
      <w:r w:rsidRPr="00557A5E">
        <w:t>Poster</w:t>
      </w:r>
      <w:r w:rsidR="00EB7063" w:rsidRPr="00557A5E">
        <w:t xml:space="preserve"> </w:t>
      </w:r>
      <w:r w:rsidR="00700A81" w:rsidRPr="00557A5E">
        <w:t>and simple report</w:t>
      </w:r>
    </w:p>
    <w:p w14:paraId="27E46FF5" w14:textId="5F558DB1" w:rsidR="00B905EE" w:rsidRPr="00557A5E" w:rsidRDefault="005008AD" w:rsidP="00557A5E">
      <w:pPr>
        <w:pStyle w:val="Heading3"/>
      </w:pPr>
      <w:r w:rsidRPr="00557A5E">
        <w:rPr>
          <w:noProof/>
          <w:lang w:eastAsia="en-AU"/>
        </w:rPr>
        <w:drawing>
          <wp:anchor distT="0" distB="0" distL="114300" distR="114300" simplePos="0" relativeHeight="251667968" behindDoc="1" locked="0" layoutInCell="1" allowOverlap="1" wp14:anchorId="5C21ACFF" wp14:editId="4FD2A1E7">
            <wp:simplePos x="0" y="0"/>
            <wp:positionH relativeFrom="column">
              <wp:posOffset>6897370</wp:posOffset>
            </wp:positionH>
            <wp:positionV relativeFrom="paragraph">
              <wp:posOffset>263525</wp:posOffset>
            </wp:positionV>
            <wp:extent cx="1934845" cy="1628775"/>
            <wp:effectExtent l="0" t="0" r="8255" b="9525"/>
            <wp:wrapTight wrapText="bothSides">
              <wp:wrapPolygon edited="0">
                <wp:start x="0" y="0"/>
                <wp:lineTo x="0" y="21474"/>
                <wp:lineTo x="21479" y="21474"/>
                <wp:lineTo x="21479" y="0"/>
                <wp:lineTo x="0" y="0"/>
              </wp:wrapPolygon>
            </wp:wrapTight>
            <wp:docPr id="120" name="Picture 120" descr="Line illustration - humbu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34845" cy="1628775"/>
                    </a:xfrm>
                    <a:prstGeom prst="rect">
                      <a:avLst/>
                    </a:prstGeom>
                  </pic:spPr>
                </pic:pic>
              </a:graphicData>
            </a:graphic>
            <wp14:sizeRelH relativeFrom="page">
              <wp14:pctWidth>0</wp14:pctWidth>
            </wp14:sizeRelH>
            <wp14:sizeRelV relativeFrom="page">
              <wp14:pctHeight>0</wp14:pctHeight>
            </wp14:sizeRelV>
          </wp:anchor>
        </w:drawing>
      </w:r>
      <w:r w:rsidR="00B905EE" w:rsidRPr="00557A5E">
        <w:t xml:space="preserve">Your </w:t>
      </w:r>
      <w:r w:rsidR="00076D0D" w:rsidRPr="00557A5E">
        <w:t>t</w:t>
      </w:r>
      <w:r w:rsidR="00B905EE" w:rsidRPr="00557A5E">
        <w:t>ask:</w:t>
      </w:r>
    </w:p>
    <w:p w14:paraId="01A7CE6B" w14:textId="77777777" w:rsidR="00B905EE" w:rsidRPr="0015369B" w:rsidRDefault="00B905EE" w:rsidP="00610FA0">
      <w:r w:rsidRPr="0015369B">
        <w:rPr>
          <w:color w:val="231F20"/>
        </w:rPr>
        <w:t xml:space="preserve">Create a </w:t>
      </w:r>
      <w:r w:rsidR="000A2A97" w:rsidRPr="0015369B">
        <w:rPr>
          <w:color w:val="231F20"/>
        </w:rPr>
        <w:t xml:space="preserve">poster </w:t>
      </w:r>
      <w:r w:rsidRPr="0015369B">
        <w:rPr>
          <w:color w:val="231F20"/>
        </w:rPr>
        <w:t>of a Great Barrier Reef habitat.</w:t>
      </w:r>
      <w:r w:rsidRPr="0015369B">
        <w:rPr>
          <w:color w:val="231F20"/>
          <w:spacing w:val="51"/>
        </w:rPr>
        <w:t xml:space="preserve"> </w:t>
      </w:r>
      <w:r w:rsidRPr="0015369B">
        <w:rPr>
          <w:color w:val="231F20"/>
          <w:spacing w:val="-19"/>
        </w:rPr>
        <w:t>Y</w:t>
      </w:r>
      <w:r w:rsidRPr="0015369B">
        <w:rPr>
          <w:color w:val="231F20"/>
        </w:rPr>
        <w:t xml:space="preserve">ou will also write </w:t>
      </w:r>
      <w:r w:rsidR="00E3160B" w:rsidRPr="0015369B">
        <w:rPr>
          <w:color w:val="231F20"/>
        </w:rPr>
        <w:t xml:space="preserve">a small </w:t>
      </w:r>
      <w:r w:rsidR="00700A81" w:rsidRPr="0015369B">
        <w:rPr>
          <w:color w:val="231F20"/>
        </w:rPr>
        <w:t>report of</w:t>
      </w:r>
      <w:r w:rsidRPr="0015369B">
        <w:rPr>
          <w:color w:val="231F20"/>
        </w:rPr>
        <w:t xml:space="preserve"> </w:t>
      </w:r>
      <w:r w:rsidR="00455ABB" w:rsidRPr="0015369B">
        <w:rPr>
          <w:color w:val="231F20"/>
        </w:rPr>
        <w:t>a threat</w:t>
      </w:r>
      <w:r w:rsidR="000F0C30" w:rsidRPr="0015369B">
        <w:rPr>
          <w:color w:val="231F20"/>
        </w:rPr>
        <w:t xml:space="preserve"> to </w:t>
      </w:r>
      <w:r w:rsidR="00BC67E1" w:rsidRPr="0015369B">
        <w:rPr>
          <w:color w:val="231F20"/>
        </w:rPr>
        <w:t>living things</w:t>
      </w:r>
      <w:r w:rsidRPr="0015369B">
        <w:rPr>
          <w:color w:val="231F20"/>
        </w:rPr>
        <w:t xml:space="preserve"> found on the Great Barrier Reef.</w:t>
      </w:r>
    </w:p>
    <w:p w14:paraId="195A9CBE" w14:textId="77777777" w:rsidR="00B905EE" w:rsidRPr="00557A5E" w:rsidRDefault="00E3160B" w:rsidP="00557A5E">
      <w:pPr>
        <w:pStyle w:val="Heading3"/>
      </w:pPr>
      <w:r w:rsidRPr="00557A5E">
        <w:t xml:space="preserve">What to include in your </w:t>
      </w:r>
      <w:r w:rsidR="00EB7063" w:rsidRPr="00557A5E">
        <w:t>poster</w:t>
      </w:r>
      <w:r w:rsidR="00B905EE" w:rsidRPr="00557A5E">
        <w:t>:</w:t>
      </w:r>
    </w:p>
    <w:p w14:paraId="443BE054" w14:textId="77777777" w:rsidR="00E3160B" w:rsidRPr="00610FA0" w:rsidRDefault="00524D47" w:rsidP="00610FA0">
      <w:pPr>
        <w:pStyle w:val="Normalbullet1-nospacing"/>
      </w:pPr>
      <w:r w:rsidRPr="00610FA0">
        <w:t>Drawings or images of l</w:t>
      </w:r>
      <w:r w:rsidR="00B905EE" w:rsidRPr="00610FA0">
        <w:t xml:space="preserve">iving and non-living things found on </w:t>
      </w:r>
      <w:r w:rsidR="00E3160B" w:rsidRPr="00610FA0">
        <w:t>your</w:t>
      </w:r>
      <w:r w:rsidR="00B905EE" w:rsidRPr="00610FA0">
        <w:t xml:space="preserve"> Great Barrier Reef</w:t>
      </w:r>
      <w:r w:rsidR="001F30A0" w:rsidRPr="00610FA0">
        <w:t xml:space="preserve"> habitat</w:t>
      </w:r>
      <w:r w:rsidR="00137BE2" w:rsidRPr="00610FA0">
        <w:t>.</w:t>
      </w:r>
      <w:r w:rsidR="00E3160B" w:rsidRPr="00610FA0">
        <w:t xml:space="preserve"> </w:t>
      </w:r>
    </w:p>
    <w:p w14:paraId="4819DAA8" w14:textId="77777777" w:rsidR="00E3160B" w:rsidRPr="00610FA0" w:rsidRDefault="00700A81" w:rsidP="00610FA0">
      <w:pPr>
        <w:pStyle w:val="Normalbullet1-nospacing"/>
      </w:pPr>
      <w:r w:rsidRPr="00610FA0">
        <w:t xml:space="preserve">Try to include everything </w:t>
      </w:r>
      <w:r w:rsidR="00E3160B" w:rsidRPr="00610FA0">
        <w:t xml:space="preserve">you can think of in the habitat </w:t>
      </w:r>
      <w:r w:rsidRPr="00610FA0">
        <w:t>including common things e.g. fish or coral and more unusual or less common things.</w:t>
      </w:r>
    </w:p>
    <w:p w14:paraId="76A4A339" w14:textId="77777777" w:rsidR="00E3160B" w:rsidRPr="00557A5E" w:rsidRDefault="00E3160B" w:rsidP="00557A5E">
      <w:pPr>
        <w:pStyle w:val="Heading3"/>
      </w:pPr>
      <w:r w:rsidRPr="00557A5E">
        <w:t xml:space="preserve">What </w:t>
      </w:r>
      <w:r w:rsidR="00130C0C" w:rsidRPr="00557A5E">
        <w:t>to write o</w:t>
      </w:r>
      <w:r w:rsidRPr="00557A5E">
        <w:t>n your poster:</w:t>
      </w:r>
    </w:p>
    <w:p w14:paraId="2516AE35" w14:textId="77777777" w:rsidR="00E3160B" w:rsidRPr="00610FA0" w:rsidRDefault="00E3160B" w:rsidP="00610FA0">
      <w:pPr>
        <w:pStyle w:val="Normalbullet1-nospacing"/>
      </w:pPr>
      <w:r w:rsidRPr="00610FA0">
        <w:t>Label</w:t>
      </w:r>
      <w:r w:rsidR="00700A81" w:rsidRPr="00610FA0">
        <w:t xml:space="preserve"> </w:t>
      </w:r>
      <w:r w:rsidRPr="00610FA0">
        <w:t xml:space="preserve">each thing in your poster </w:t>
      </w:r>
      <w:r w:rsidR="00700A81" w:rsidRPr="00610FA0">
        <w:t>as ‘living’ or ‘non-living’</w:t>
      </w:r>
      <w:r w:rsidR="00137BE2" w:rsidRPr="00610FA0">
        <w:t>.</w:t>
      </w:r>
      <w:r w:rsidR="00700A81" w:rsidRPr="00610FA0">
        <w:t xml:space="preserve"> </w:t>
      </w:r>
    </w:p>
    <w:p w14:paraId="7225DB54" w14:textId="77777777" w:rsidR="00B905EE" w:rsidRPr="00610FA0" w:rsidRDefault="00E3160B" w:rsidP="00610FA0">
      <w:pPr>
        <w:pStyle w:val="Normalbullet1-nospacing"/>
      </w:pPr>
      <w:r w:rsidRPr="00610FA0">
        <w:t>Label and describe the</w:t>
      </w:r>
      <w:r w:rsidR="00700A81" w:rsidRPr="00610FA0">
        <w:t xml:space="preserve"> observable features</w:t>
      </w:r>
      <w:r w:rsidRPr="00610FA0">
        <w:t xml:space="preserve"> for each living or non-living thing.</w:t>
      </w:r>
    </w:p>
    <w:p w14:paraId="315C0892" w14:textId="77777777" w:rsidR="001F30A0" w:rsidRPr="00610FA0" w:rsidRDefault="00E3160B" w:rsidP="00610FA0">
      <w:pPr>
        <w:pStyle w:val="Normalbullet1-nospacing"/>
      </w:pPr>
      <w:r w:rsidRPr="00610FA0">
        <w:t>For each</w:t>
      </w:r>
      <w:r w:rsidR="001F30A0" w:rsidRPr="00610FA0">
        <w:t xml:space="preserve"> l</w:t>
      </w:r>
      <w:r w:rsidR="00B905EE" w:rsidRPr="00610FA0">
        <w:t xml:space="preserve">iving thing in your </w:t>
      </w:r>
      <w:r w:rsidRPr="00610FA0">
        <w:t>poster</w:t>
      </w:r>
      <w:r w:rsidR="00137BE2" w:rsidRPr="00610FA0">
        <w:t>,</w:t>
      </w:r>
      <w:r w:rsidRPr="00610FA0">
        <w:t xml:space="preserve"> write</w:t>
      </w:r>
      <w:r w:rsidR="00700A81" w:rsidRPr="00610FA0">
        <w:t xml:space="preserve"> a small explanation next to it </w:t>
      </w:r>
      <w:r w:rsidRPr="00610FA0">
        <w:t xml:space="preserve">to explain </w:t>
      </w:r>
      <w:r w:rsidR="00700A81" w:rsidRPr="00610FA0">
        <w:rPr>
          <w:b/>
        </w:rPr>
        <w:t>why</w:t>
      </w:r>
      <w:r w:rsidR="00700A81" w:rsidRPr="00610FA0">
        <w:t xml:space="preserve"> it is living. In your explanation</w:t>
      </w:r>
      <w:r w:rsidR="00137BE2" w:rsidRPr="00610FA0">
        <w:t>,</w:t>
      </w:r>
      <w:r w:rsidR="00700A81" w:rsidRPr="00610FA0">
        <w:t xml:space="preserve"> think about some of the characteristics that make this thing alive e.g. how it moves, what it eats, how it responds or how it gro</w:t>
      </w:r>
      <w:r w:rsidR="00524D47" w:rsidRPr="00610FA0">
        <w:t>ws and reproduces (life cycle).</w:t>
      </w:r>
    </w:p>
    <w:p w14:paraId="32C1A7F9" w14:textId="77777777" w:rsidR="001F30A0" w:rsidRPr="00557A5E" w:rsidRDefault="00E3160B" w:rsidP="00557A5E">
      <w:pPr>
        <w:pStyle w:val="Heading3"/>
      </w:pPr>
      <w:r w:rsidRPr="00557A5E">
        <w:t xml:space="preserve">What to write in your </w:t>
      </w:r>
      <w:r w:rsidR="00700A81" w:rsidRPr="00557A5E">
        <w:t>simple report:</w:t>
      </w:r>
    </w:p>
    <w:p w14:paraId="4A55DA9E" w14:textId="77777777" w:rsidR="00700A81" w:rsidRPr="00610FA0" w:rsidRDefault="00FB2C14" w:rsidP="00610FA0">
      <w:pPr>
        <w:pStyle w:val="Normalbullet1-nospacing"/>
      </w:pPr>
      <w:r w:rsidRPr="00610FA0">
        <w:t>Identify a</w:t>
      </w:r>
      <w:r w:rsidR="00700A81" w:rsidRPr="00610FA0">
        <w:t xml:space="preserve"> </w:t>
      </w:r>
      <w:r w:rsidR="00D87FAA" w:rsidRPr="00610FA0">
        <w:t>threat</w:t>
      </w:r>
      <w:r w:rsidR="00700A81" w:rsidRPr="00610FA0">
        <w:t xml:space="preserve"> to living things in </w:t>
      </w:r>
      <w:r w:rsidR="00455ABB" w:rsidRPr="00610FA0">
        <w:t>the Great Barrier Reef</w:t>
      </w:r>
      <w:r w:rsidR="00137BE2" w:rsidRPr="00610FA0">
        <w:t>.</w:t>
      </w:r>
    </w:p>
    <w:p w14:paraId="5AB0AD19" w14:textId="77777777" w:rsidR="00455ABB" w:rsidRPr="00610FA0" w:rsidRDefault="00FB2C14" w:rsidP="00610FA0">
      <w:pPr>
        <w:pStyle w:val="Normalbullet1-nospacing"/>
      </w:pPr>
      <w:r w:rsidRPr="00610FA0">
        <w:t>Describe w</w:t>
      </w:r>
      <w:r w:rsidR="00700A81" w:rsidRPr="00610FA0">
        <w:t xml:space="preserve">ays that </w:t>
      </w:r>
      <w:r w:rsidR="00D87FAA" w:rsidRPr="00610FA0">
        <w:t>this threat</w:t>
      </w:r>
      <w:r w:rsidR="00700A81" w:rsidRPr="00610FA0">
        <w:t xml:space="preserve"> could affect living things in </w:t>
      </w:r>
      <w:r w:rsidR="00455ABB" w:rsidRPr="00610FA0">
        <w:t>the</w:t>
      </w:r>
      <w:r w:rsidR="00700A81" w:rsidRPr="00610FA0">
        <w:t xml:space="preserve"> Great Barrier Reef</w:t>
      </w:r>
      <w:r w:rsidR="00137BE2" w:rsidRPr="00610FA0">
        <w:t>.</w:t>
      </w:r>
    </w:p>
    <w:p w14:paraId="46ED7FC8" w14:textId="77777777" w:rsidR="00EB7063" w:rsidRPr="00610FA0" w:rsidRDefault="00FB2C14" w:rsidP="00610FA0">
      <w:pPr>
        <w:pStyle w:val="Normalbullet1-nospacing"/>
      </w:pPr>
      <w:r w:rsidRPr="00610FA0">
        <w:t>Provide s</w:t>
      </w:r>
      <w:r w:rsidR="00700A81" w:rsidRPr="00610FA0">
        <w:t>uggestions for ways to address the th</w:t>
      </w:r>
      <w:r w:rsidR="00D87FAA" w:rsidRPr="00610FA0">
        <w:t>reat</w:t>
      </w:r>
      <w:r w:rsidR="00700A81" w:rsidRPr="00610FA0">
        <w:t>.</w:t>
      </w:r>
    </w:p>
    <w:p w14:paraId="38305B58" w14:textId="77777777" w:rsidR="00610FA0" w:rsidRDefault="00610FA0" w:rsidP="00E647BA">
      <w:pPr>
        <w:pStyle w:val="Guide-Title"/>
        <w:pageBreakBefore/>
        <w:sectPr w:rsidR="00610FA0" w:rsidSect="00547161">
          <w:type w:val="continuous"/>
          <w:pgSz w:w="16838" w:h="11906" w:orient="landscape" w:code="9"/>
          <w:pgMar w:top="1304" w:right="1418" w:bottom="1134" w:left="1418" w:header="709" w:footer="709" w:gutter="0"/>
          <w:cols w:space="708"/>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610FA0" w:rsidRPr="00780440" w14:paraId="0BC98E87" w14:textId="77777777" w:rsidTr="00E647BA">
        <w:tc>
          <w:tcPr>
            <w:tcW w:w="9900" w:type="dxa"/>
          </w:tcPr>
          <w:p w14:paraId="1A91E1BF" w14:textId="2A205848" w:rsidR="00610FA0" w:rsidRPr="000F5BC9" w:rsidRDefault="00610FA0" w:rsidP="00610FA0">
            <w:pPr>
              <w:pStyle w:val="Guide-Title"/>
              <w:pageBreakBefore/>
            </w:pPr>
            <w:r>
              <w:lastRenderedPageBreak/>
              <w:t>Year 3</w:t>
            </w:r>
            <w:r w:rsidRPr="00780440">
              <w:t xml:space="preserve"> Science: </w:t>
            </w:r>
            <w:r>
              <w:t>Great Barrier Reef</w:t>
            </w:r>
            <w:r w:rsidRPr="00780440">
              <w:rPr>
                <w:spacing w:val="1"/>
              </w:rPr>
              <w:t xml:space="preserve"> </w:t>
            </w:r>
            <w:r>
              <w:t>—</w:t>
            </w:r>
            <w:r w:rsidRPr="00780440">
              <w:t xml:space="preserve"> </w:t>
            </w:r>
            <w:r>
              <w:t>Poster and simple</w:t>
            </w:r>
            <w:r w:rsidRPr="00780440">
              <w:t xml:space="preserve"> report</w:t>
            </w:r>
          </w:p>
        </w:tc>
        <w:tc>
          <w:tcPr>
            <w:tcW w:w="4092" w:type="dxa"/>
          </w:tcPr>
          <w:p w14:paraId="698E1BB3" w14:textId="77777777" w:rsidR="00610FA0" w:rsidRPr="000F5BC9" w:rsidRDefault="00610FA0" w:rsidP="00E647BA">
            <w:pPr>
              <w:pStyle w:val="Guide-Title"/>
            </w:pPr>
            <w:r w:rsidRPr="00780440">
              <w:t>Name:</w:t>
            </w:r>
          </w:p>
        </w:tc>
      </w:tr>
    </w:tbl>
    <w:p w14:paraId="4E6D851E" w14:textId="579CE7EA" w:rsidR="00610FA0" w:rsidRPr="00780440" w:rsidRDefault="00610FA0" w:rsidP="00610FA0">
      <w:pPr>
        <w:pStyle w:val="Guide-Purpose"/>
      </w:pPr>
      <w:r w:rsidRPr="00780440">
        <w:rPr>
          <w:noProof/>
        </w:rPr>
        <mc:AlternateContent>
          <mc:Choice Requires="wps">
            <w:drawing>
              <wp:anchor distT="0" distB="0" distL="114300" distR="114300" simplePos="0" relativeHeight="251683328" behindDoc="0" locked="0" layoutInCell="1" allowOverlap="1" wp14:anchorId="4F6EFD8B" wp14:editId="7001AAD0">
                <wp:simplePos x="0" y="0"/>
                <wp:positionH relativeFrom="column">
                  <wp:posOffset>8286115</wp:posOffset>
                </wp:positionH>
                <wp:positionV relativeFrom="paragraph">
                  <wp:posOffset>-1699260</wp:posOffset>
                </wp:positionV>
                <wp:extent cx="2438400" cy="533400"/>
                <wp:effectExtent l="0" t="0" r="0" b="0"/>
                <wp:wrapNone/>
                <wp:docPr id="16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BA7F" w14:textId="77777777" w:rsidR="000A1A79" w:rsidRPr="00CB7BD0" w:rsidRDefault="000A1A79" w:rsidP="00610FA0">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12"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115" type="#_x0000_t202" style="position:absolute;left:0;text-align:left;margin-left:652.45pt;margin-top:-133.8pt;width:192pt;height: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oQ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" filled="f" stroked="f">
                <v:textbox inset="0,0,0,0">
                  <w:txbxContent>
                    <w:p w14:paraId="09FDBA7F" w14:textId="77777777" w:rsidR="000A1A79" w:rsidRPr="00CB7BD0" w:rsidRDefault="000A1A79" w:rsidP="00610FA0">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13"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Pr="000F0C30">
        <w:t>To identify</w:t>
      </w:r>
      <w:r>
        <w:t xml:space="preserve"> all</w:t>
      </w:r>
      <w:r w:rsidRPr="000F0C30">
        <w:t xml:space="preserve"> living and non-living things in a Great Barrier Reef habitat</w:t>
      </w:r>
      <w:r>
        <w:t xml:space="preserve"> and describe their observable features. To explain why the common living things identified are living. </w:t>
      </w:r>
      <w:proofErr w:type="gramStart"/>
      <w:r>
        <w:t>To identify a threat to living things o</w:t>
      </w:r>
      <w:r w:rsidRPr="00455ABB">
        <w:t xml:space="preserve">n the Great Barrier Reef and </w:t>
      </w:r>
      <w:r w:rsidRPr="00455ABB">
        <w:rPr>
          <w:color w:val="231F20"/>
        </w:rPr>
        <w:t>ways to address the threat</w:t>
      </w:r>
      <w:r>
        <w:rPr>
          <w:color w:val="231F20"/>
        </w:rPr>
        <w:t xml:space="preserve"> with links to scientific knowledge</w:t>
      </w:r>
      <w:r w:rsidRPr="00455ABB">
        <w:rPr>
          <w:color w:val="231F20"/>
        </w:rPr>
        <w:t>.</w:t>
      </w:r>
      <w:proofErr w:type="gramEnd"/>
    </w:p>
    <w:tbl>
      <w:tblPr>
        <w:tblW w:w="13948" w:type="dxa"/>
        <w:tblLayout w:type="fixed"/>
        <w:tblCellMar>
          <w:left w:w="0" w:type="dxa"/>
          <w:right w:w="0" w:type="dxa"/>
        </w:tblCellMar>
        <w:tblLook w:val="01E0" w:firstRow="1" w:lastRow="1" w:firstColumn="1" w:lastColumn="1" w:noHBand="0" w:noVBand="0"/>
        <w:tblDescription w:val="Guide to making judgements table"/>
      </w:tblPr>
      <w:tblGrid>
        <w:gridCol w:w="454"/>
        <w:gridCol w:w="4006"/>
        <w:gridCol w:w="455"/>
        <w:gridCol w:w="4005"/>
        <w:gridCol w:w="455"/>
        <w:gridCol w:w="4005"/>
        <w:gridCol w:w="568"/>
      </w:tblGrid>
      <w:tr w:rsidR="00610FA0" w:rsidRPr="00780440" w14:paraId="00A96777" w14:textId="77777777" w:rsidTr="00E647BA">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5A98B2F4" w14:textId="77777777" w:rsidR="00610FA0" w:rsidRPr="00780440" w:rsidRDefault="00610FA0" w:rsidP="00E647BA">
            <w:pPr>
              <w:pStyle w:val="Guide-Tableheader1"/>
            </w:pPr>
            <w:r w:rsidRPr="00780440">
              <w:t>Science Understanding</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2F16196D" w14:textId="77777777" w:rsidR="00610FA0" w:rsidRPr="00780440" w:rsidRDefault="00610FA0" w:rsidP="00E647BA">
            <w:pPr>
              <w:pStyle w:val="Guide-Tableheader1"/>
            </w:pPr>
            <w:r w:rsidRPr="00780440">
              <w:t>Science as a Human Endeavour</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7DDA3BD1" w14:textId="77777777" w:rsidR="00610FA0" w:rsidRPr="00780440" w:rsidRDefault="00610FA0" w:rsidP="00E647BA">
            <w:pPr>
              <w:pStyle w:val="Guide-Tableheader1"/>
            </w:pPr>
            <w:r w:rsidRPr="00780440">
              <w:t>Science Inquiry Skills</w:t>
            </w:r>
          </w:p>
        </w:tc>
        <w:tc>
          <w:tcPr>
            <w:tcW w:w="567" w:type="dxa"/>
            <w:vMerge w:val="restart"/>
            <w:tcBorders>
              <w:left w:val="single" w:sz="8" w:space="0" w:color="6FBDBE"/>
            </w:tcBorders>
            <w:shd w:val="clear" w:color="auto" w:fill="FFFFFF" w:themeFill="background1"/>
          </w:tcPr>
          <w:p w14:paraId="3835BD3C" w14:textId="77777777" w:rsidR="00610FA0" w:rsidRPr="00780440" w:rsidRDefault="00610FA0" w:rsidP="00E647BA">
            <w:pPr>
              <w:pStyle w:val="Guide-Tableheader1"/>
            </w:pPr>
          </w:p>
        </w:tc>
      </w:tr>
      <w:tr w:rsidR="00610FA0" w:rsidRPr="00780440" w14:paraId="04F6EC45" w14:textId="77777777" w:rsidTr="00E647BA">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7DF2EA56" w14:textId="77777777" w:rsidR="00610FA0" w:rsidRPr="00780440" w:rsidDel="00436306" w:rsidRDefault="00610FA0" w:rsidP="00E647BA">
            <w:pPr>
              <w:pStyle w:val="Guide-Tableheader1"/>
            </w:pPr>
            <w:r w:rsidRPr="00780440">
              <w:t>Biological sciences</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6B14E897" w14:textId="77777777" w:rsidR="00610FA0" w:rsidRPr="00780440" w:rsidRDefault="00610FA0" w:rsidP="00E647BA">
            <w:pPr>
              <w:pStyle w:val="Guide-Tableheader1"/>
            </w:pPr>
            <w:r w:rsidRPr="00780440">
              <w:t>Use and influence of science</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1C2BDE45" w14:textId="77777777" w:rsidR="00610FA0" w:rsidRPr="00780440" w:rsidRDefault="00610FA0" w:rsidP="00E647BA">
            <w:pPr>
              <w:pStyle w:val="Guide-Tableheader1"/>
            </w:pPr>
            <w:r w:rsidRPr="00780440">
              <w:t>Communicating</w:t>
            </w:r>
          </w:p>
        </w:tc>
        <w:tc>
          <w:tcPr>
            <w:tcW w:w="567" w:type="dxa"/>
            <w:vMerge/>
            <w:tcBorders>
              <w:left w:val="single" w:sz="8" w:space="0" w:color="6FBDBE"/>
            </w:tcBorders>
            <w:shd w:val="clear" w:color="auto" w:fill="FFFFFF" w:themeFill="background1"/>
          </w:tcPr>
          <w:p w14:paraId="59FAC8D1" w14:textId="77777777" w:rsidR="00610FA0" w:rsidRPr="00780440" w:rsidRDefault="00610FA0" w:rsidP="00E647BA">
            <w:pPr>
              <w:pStyle w:val="Guide-Tableheader1"/>
            </w:pPr>
          </w:p>
        </w:tc>
      </w:tr>
      <w:tr w:rsidR="00610FA0" w:rsidRPr="00780440" w14:paraId="673967DD" w14:textId="77777777" w:rsidTr="00E647BA">
        <w:tc>
          <w:tcPr>
            <w:tcW w:w="4429"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0FD2CD97" w14:textId="337612DE" w:rsidR="00610FA0" w:rsidRPr="00780440" w:rsidRDefault="00610FA0" w:rsidP="00E647BA">
            <w:pPr>
              <w:pStyle w:val="Guide-Tabletext"/>
              <w:rPr>
                <w:color w:val="000000"/>
                <w:lang w:eastAsia="en-AU"/>
              </w:rPr>
            </w:pPr>
            <w:r>
              <w:rPr>
                <w:szCs w:val="18"/>
              </w:rPr>
              <w:t xml:space="preserve">Identifies all the </w:t>
            </w:r>
            <w:r w:rsidRPr="000F0C30">
              <w:rPr>
                <w:szCs w:val="18"/>
              </w:rPr>
              <w:t>living and non-living things in a Great Barrier Reef habitat</w:t>
            </w:r>
            <w:r>
              <w:rPr>
                <w:szCs w:val="18"/>
              </w:rPr>
              <w:t xml:space="preserve"> and describes their observable features. Explains why the common living things identified are living</w:t>
            </w:r>
          </w:p>
        </w:tc>
        <w:tc>
          <w:tcPr>
            <w:tcW w:w="4416"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2525C803" w14:textId="047A6CE0" w:rsidR="00610FA0" w:rsidRPr="00780440" w:rsidRDefault="00610FA0" w:rsidP="00610FA0">
            <w:pPr>
              <w:pStyle w:val="Guide-Tabletext"/>
              <w:rPr>
                <w:rFonts w:cs="Times New Roman"/>
                <w:b/>
                <w:lang w:eastAsia="en-AU"/>
              </w:rPr>
            </w:pPr>
            <w:r w:rsidRPr="00455ABB">
              <w:t>Uses scientific knowledge to identify</w:t>
            </w:r>
            <w:r>
              <w:t xml:space="preserve"> a threat to living things o</w:t>
            </w:r>
            <w:r w:rsidRPr="00455ABB">
              <w:t xml:space="preserve">n the Great Barrier Reef and </w:t>
            </w:r>
            <w:r w:rsidRPr="00455ABB">
              <w:rPr>
                <w:color w:val="231F20"/>
              </w:rPr>
              <w:t>ways to address the threat</w:t>
            </w:r>
          </w:p>
        </w:tc>
        <w:tc>
          <w:tcPr>
            <w:tcW w:w="4416"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3576F0BC" w14:textId="1D04634F" w:rsidR="00610FA0" w:rsidRPr="005943C3" w:rsidRDefault="00610FA0" w:rsidP="00610FA0">
            <w:pPr>
              <w:pStyle w:val="Guide-Tabletext"/>
              <w:rPr>
                <w:lang w:eastAsia="en-AU"/>
              </w:rPr>
            </w:pPr>
            <w:r>
              <w:rPr>
                <w:rStyle w:val="TabletextChar"/>
                <w:rFonts w:eastAsia="Arial Unicode MS"/>
              </w:rPr>
              <w:t xml:space="preserve">Communicates information and ideas by using written language </w:t>
            </w:r>
            <w:r w:rsidRPr="00982A14">
              <w:rPr>
                <w:rStyle w:val="TabletextChar"/>
                <w:rFonts w:eastAsia="Arial Unicode MS"/>
                <w:b/>
              </w:rPr>
              <w:t>and</w:t>
            </w:r>
            <w:r>
              <w:rPr>
                <w:rStyle w:val="TabletextChar"/>
                <w:rFonts w:eastAsia="Arial Unicode MS"/>
              </w:rPr>
              <w:t xml:space="preserve"> visual representations</w:t>
            </w:r>
          </w:p>
        </w:tc>
        <w:tc>
          <w:tcPr>
            <w:tcW w:w="567" w:type="dxa"/>
            <w:tcBorders>
              <w:left w:val="single" w:sz="8" w:space="0" w:color="6FBDBE"/>
              <w:bottom w:val="single" w:sz="8" w:space="0" w:color="385623" w:themeColor="accent6" w:themeShade="80"/>
            </w:tcBorders>
            <w:shd w:val="clear" w:color="auto" w:fill="FFFFFF" w:themeFill="background1"/>
          </w:tcPr>
          <w:p w14:paraId="2EFE2760" w14:textId="77777777" w:rsidR="00610FA0" w:rsidRPr="00780440" w:rsidRDefault="00610FA0" w:rsidP="00E647BA">
            <w:pPr>
              <w:pStyle w:val="Task-specassessableelements"/>
              <w:rPr>
                <w:rFonts w:eastAsia="Arial Unicode MS"/>
              </w:rPr>
            </w:pPr>
          </w:p>
        </w:tc>
      </w:tr>
      <w:tr w:rsidR="00610FA0" w:rsidRPr="00780440" w14:paraId="3100321C" w14:textId="77777777" w:rsidTr="00E647BA">
        <w:tc>
          <w:tcPr>
            <w:tcW w:w="454" w:type="dxa"/>
            <w:vMerge w:val="restart"/>
            <w:tcMar>
              <w:left w:w="0" w:type="dxa"/>
              <w:right w:w="0" w:type="dxa"/>
            </w:tcMar>
          </w:tcPr>
          <w:p w14:paraId="205268E5" w14:textId="77777777" w:rsidR="00610FA0" w:rsidRPr="006E6FFE" w:rsidRDefault="00610FA0" w:rsidP="00E647BA">
            <w:pPr>
              <w:pStyle w:val="NoSpacing"/>
            </w:pPr>
            <w:r w:rsidRPr="00780440">
              <w:rPr>
                <w:noProof/>
                <w:lang w:eastAsia="en-AU"/>
              </w:rPr>
              <mc:AlternateContent>
                <mc:Choice Requires="wps">
                  <w:drawing>
                    <wp:inline distT="0" distB="0" distL="0" distR="0" wp14:anchorId="0B02EE4B" wp14:editId="2AA44A73">
                      <wp:extent cx="3484245" cy="252095"/>
                      <wp:effectExtent l="15875" t="22225" r="36830" b="17780"/>
                      <wp:docPr id="1618"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1217805E" w14:textId="77777777" w:rsidR="00835A73" w:rsidRDefault="00835A73" w:rsidP="00835A73">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116"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" adj="20538,2883" fillcolor="white [3212]" strokecolor="#c3d600">
                      <v:fill color2="#c3d600" rotate="t" colors="0 white;2600f white;20972f #edf3b2" focus="100%" type="gradient">
                        <o:fill v:ext="view" type="gradientUnscaled"/>
                      </v:fill>
                      <v:textbox>
                        <w:txbxContent>
                          <w:p w14:paraId="1217805E" w14:textId="77777777" w:rsidR="00835A73" w:rsidRDefault="00835A73" w:rsidP="00835A73">
                            <w:pPr>
                              <w:jc w:val="center"/>
                            </w:pPr>
                          </w:p>
                        </w:txbxContent>
                      </v:textbox>
                      <w10:anchorlock/>
                    </v:shape>
                  </w:pict>
                </mc:Fallback>
              </mc:AlternateContent>
            </w:r>
          </w:p>
        </w:tc>
        <w:tc>
          <w:tcPr>
            <w:tcW w:w="3999" w:type="dxa"/>
            <w:shd w:val="clear" w:color="auto" w:fill="auto"/>
            <w:tcMar>
              <w:top w:w="0" w:type="dxa"/>
              <w:left w:w="0" w:type="dxa"/>
            </w:tcMar>
          </w:tcPr>
          <w:p w14:paraId="148EEA57" w14:textId="0F8A0D6C" w:rsidR="00610FA0" w:rsidRPr="005943C3" w:rsidRDefault="00610FA0" w:rsidP="00E647BA">
            <w:pPr>
              <w:pStyle w:val="Guidebullet-top"/>
            </w:pPr>
            <w:r>
              <w:rPr>
                <w:szCs w:val="18"/>
              </w:rPr>
              <w:t>Reasoned explanations for why the common living things identified are living and explanations of more uncommon living things</w:t>
            </w:r>
          </w:p>
        </w:tc>
        <w:tc>
          <w:tcPr>
            <w:tcW w:w="454" w:type="dxa"/>
            <w:vMerge w:val="restart"/>
          </w:tcPr>
          <w:p w14:paraId="49C0DA94" w14:textId="77777777" w:rsidR="00610FA0" w:rsidRPr="00780440" w:rsidRDefault="00610FA0" w:rsidP="00E647BA">
            <w:pPr>
              <w:pStyle w:val="NoSpacing"/>
            </w:pPr>
            <w:r w:rsidRPr="00780440">
              <w:rPr>
                <w:noProof/>
                <w:lang w:eastAsia="en-AU"/>
              </w:rPr>
              <mc:AlternateContent>
                <mc:Choice Requires="wps">
                  <w:drawing>
                    <wp:inline distT="0" distB="0" distL="0" distR="0" wp14:anchorId="61D994BD" wp14:editId="580F1DF4">
                      <wp:extent cx="3484245" cy="252095"/>
                      <wp:effectExtent l="15875" t="22225" r="36830" b="17780"/>
                      <wp:docPr id="161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6694084B" w14:textId="77777777" w:rsidR="00835A73" w:rsidRDefault="00835A73" w:rsidP="00835A73">
                                  <w:pPr>
                                    <w:jc w:val="center"/>
                                  </w:pPr>
                                </w:p>
                              </w:txbxContent>
                            </wps:txbx>
                            <wps:bodyPr rot="0" vert="horz" wrap="square" lIns="91440" tIns="45720" rIns="91440" bIns="45720" anchor="t" anchorCtr="0" upright="1">
                              <a:noAutofit/>
                            </wps:bodyPr>
                          </wps:wsp>
                        </a:graphicData>
                      </a:graphic>
                    </wp:inline>
                  </w:drawing>
                </mc:Choice>
                <mc:Fallback>
                  <w:pict>
                    <v:shape id="_x0000_s1117"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" adj="20538,2883" fillcolor="white [3212]" strokecolor="#c3d600">
                      <v:fill color2="#c3d600" rotate="t" colors="0 white;2600f white;20972f #edf3b2" focus="100%" type="gradient">
                        <o:fill v:ext="view" type="gradientUnscaled"/>
                      </v:fill>
                      <v:textbox>
                        <w:txbxContent>
                          <w:p w14:paraId="6694084B" w14:textId="77777777" w:rsidR="00835A73" w:rsidRDefault="00835A73" w:rsidP="00835A73">
                            <w:pPr>
                              <w:jc w:val="center"/>
                            </w:pPr>
                          </w:p>
                        </w:txbxContent>
                      </v:textbox>
                      <w10:anchorlock/>
                    </v:shape>
                  </w:pict>
                </mc:Fallback>
              </mc:AlternateContent>
            </w:r>
          </w:p>
        </w:tc>
        <w:tc>
          <w:tcPr>
            <w:tcW w:w="3998" w:type="dxa"/>
          </w:tcPr>
          <w:p w14:paraId="068E4AD8" w14:textId="5A5F3298" w:rsidR="00610FA0" w:rsidRPr="005943C3" w:rsidRDefault="00610FA0" w:rsidP="00E647BA">
            <w:pPr>
              <w:pStyle w:val="Guidebullet-top"/>
            </w:pPr>
            <w:r>
              <w:rPr>
                <w:szCs w:val="18"/>
              </w:rPr>
              <w:t>Describes and explains</w:t>
            </w:r>
            <w:r w:rsidRPr="00455ABB">
              <w:rPr>
                <w:rStyle w:val="TabletextChar"/>
                <w:rFonts w:eastAsiaTheme="minorHAnsi"/>
                <w:szCs w:val="16"/>
              </w:rPr>
              <w:t xml:space="preserve"> </w:t>
            </w:r>
            <w:r>
              <w:rPr>
                <w:rStyle w:val="TabletextChar"/>
                <w:rFonts w:eastAsiaTheme="minorHAnsi"/>
                <w:szCs w:val="16"/>
              </w:rPr>
              <w:t xml:space="preserve">a threat </w:t>
            </w:r>
            <w:r>
              <w:rPr>
                <w:szCs w:val="18"/>
              </w:rPr>
              <w:t>to living things o</w:t>
            </w:r>
            <w:r w:rsidRPr="00455ABB">
              <w:rPr>
                <w:szCs w:val="18"/>
              </w:rPr>
              <w:t>n the Great Barrier Reef</w:t>
            </w:r>
            <w:r>
              <w:rPr>
                <w:rStyle w:val="TabletextChar"/>
                <w:rFonts w:eastAsiaTheme="minorHAnsi"/>
                <w:szCs w:val="16"/>
              </w:rPr>
              <w:t xml:space="preserve"> and ways to address the threat with links to scientific knowledge</w:t>
            </w:r>
          </w:p>
        </w:tc>
        <w:tc>
          <w:tcPr>
            <w:tcW w:w="454" w:type="dxa"/>
            <w:vMerge w:val="restart"/>
          </w:tcPr>
          <w:p w14:paraId="1BD9E33D" w14:textId="77777777" w:rsidR="00610FA0" w:rsidRPr="00780440" w:rsidRDefault="00610FA0" w:rsidP="00E647BA">
            <w:pPr>
              <w:pStyle w:val="NoSpacing"/>
            </w:pPr>
            <w:r w:rsidRPr="00780440">
              <w:rPr>
                <w:noProof/>
                <w:lang w:eastAsia="en-AU"/>
              </w:rPr>
              <mc:AlternateContent>
                <mc:Choice Requires="wps">
                  <w:drawing>
                    <wp:inline distT="0" distB="0" distL="0" distR="0" wp14:anchorId="7AE0CBB3" wp14:editId="5BB47A91">
                      <wp:extent cx="3484245" cy="252095"/>
                      <wp:effectExtent l="15875" t="22225" r="36830" b="17780"/>
                      <wp:docPr id="1620"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4245" cy="252095"/>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44AA7E1A" w14:textId="77777777" w:rsidR="00835A73" w:rsidRDefault="00835A73" w:rsidP="00835A73">
                                  <w:pPr>
                                    <w:jc w:val="center"/>
                                  </w:pPr>
                                </w:p>
                              </w:txbxContent>
                            </wps:txbx>
                            <wps:bodyPr rot="0" vert="horz" wrap="square" lIns="91440" tIns="45720" rIns="91440" bIns="45720" anchor="t" anchorCtr="0" upright="1">
                              <a:noAutofit/>
                            </wps:bodyPr>
                          </wps:wsp>
                        </a:graphicData>
                      </a:graphic>
                    </wp:inline>
                  </w:drawing>
                </mc:Choice>
                <mc:Fallback>
                  <w:pict>
                    <v:shape id="_x0000_s1118" type="#_x0000_t13" alt="Decorative arrow" style="width:274.35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" adj="20538,2883" fillcolor="white [3212]" strokecolor="#c3d600">
                      <v:fill color2="#c3d600" rotate="t" colors="0 white;2600f white;20972f #edf3b2" focus="100%" type="gradient">
                        <o:fill v:ext="view" type="gradientUnscaled"/>
                      </v:fill>
                      <v:textbox>
                        <w:txbxContent>
                          <w:p w14:paraId="44AA7E1A" w14:textId="77777777" w:rsidR="00835A73" w:rsidRDefault="00835A73" w:rsidP="00835A73">
                            <w:pPr>
                              <w:jc w:val="center"/>
                            </w:pPr>
                          </w:p>
                        </w:txbxContent>
                      </v:textbox>
                      <w10:anchorlock/>
                    </v:shape>
                  </w:pict>
                </mc:Fallback>
              </mc:AlternateContent>
            </w:r>
          </w:p>
        </w:tc>
        <w:tc>
          <w:tcPr>
            <w:tcW w:w="3998" w:type="dxa"/>
            <w:tcBorders>
              <w:right w:val="single" w:sz="8" w:space="0" w:color="385623" w:themeColor="accent6" w:themeShade="80"/>
            </w:tcBorders>
            <w:shd w:val="clear" w:color="auto" w:fill="auto"/>
          </w:tcPr>
          <w:p w14:paraId="10EF596E" w14:textId="2A01090E" w:rsidR="00610FA0" w:rsidRPr="005943C3" w:rsidRDefault="00610FA0" w:rsidP="00E647BA">
            <w:pPr>
              <w:pStyle w:val="Guidebullet-top"/>
            </w:pPr>
            <w:r>
              <w:rPr>
                <w:szCs w:val="18"/>
              </w:rPr>
              <w:t>Communicates coherently</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49468243" w14:textId="77777777" w:rsidR="00610FA0" w:rsidRPr="005943C3" w:rsidRDefault="00610FA0" w:rsidP="00E647BA">
            <w:pPr>
              <w:pStyle w:val="Guide-Letters"/>
            </w:pPr>
            <w:r w:rsidRPr="005943C3">
              <w:t>A</w:t>
            </w:r>
          </w:p>
        </w:tc>
      </w:tr>
      <w:tr w:rsidR="00610FA0" w:rsidRPr="00780440" w14:paraId="017F987D" w14:textId="77777777" w:rsidTr="00E647BA">
        <w:tc>
          <w:tcPr>
            <w:tcW w:w="454" w:type="dxa"/>
            <w:vMerge/>
          </w:tcPr>
          <w:p w14:paraId="6F8F39FB" w14:textId="77777777" w:rsidR="00610FA0" w:rsidRPr="00780440" w:rsidRDefault="00610FA0" w:rsidP="00E647BA">
            <w:pPr>
              <w:pStyle w:val="Commentsline"/>
            </w:pPr>
          </w:p>
        </w:tc>
        <w:tc>
          <w:tcPr>
            <w:tcW w:w="3999" w:type="dxa"/>
            <w:shd w:val="clear" w:color="auto" w:fill="auto"/>
            <w:tcMar>
              <w:top w:w="0" w:type="dxa"/>
              <w:left w:w="0" w:type="dxa"/>
            </w:tcMar>
          </w:tcPr>
          <w:p w14:paraId="64B03BE8" w14:textId="1DF01D0D" w:rsidR="00610FA0" w:rsidRPr="005943C3" w:rsidRDefault="00610FA0" w:rsidP="00610FA0">
            <w:pPr>
              <w:pStyle w:val="Guidebullet"/>
              <w:ind w:left="284" w:hanging="284"/>
            </w:pPr>
            <w:r>
              <w:rPr>
                <w:szCs w:val="18"/>
              </w:rPr>
              <w:t>Informed explanations for why the common living things identified are living with attempts at explanations of more uncommon living things</w:t>
            </w:r>
          </w:p>
        </w:tc>
        <w:tc>
          <w:tcPr>
            <w:tcW w:w="454" w:type="dxa"/>
            <w:vMerge/>
          </w:tcPr>
          <w:p w14:paraId="57F71882" w14:textId="77777777" w:rsidR="00610FA0" w:rsidRPr="00780440" w:rsidRDefault="00610FA0" w:rsidP="00E647BA">
            <w:pPr>
              <w:pStyle w:val="Commentsline"/>
              <w:rPr>
                <w:b/>
              </w:rPr>
            </w:pPr>
          </w:p>
        </w:tc>
        <w:tc>
          <w:tcPr>
            <w:tcW w:w="3998" w:type="dxa"/>
          </w:tcPr>
          <w:p w14:paraId="3D741C47" w14:textId="5ABF9033" w:rsidR="00610FA0" w:rsidRPr="005943C3" w:rsidRDefault="00610FA0" w:rsidP="00610FA0">
            <w:pPr>
              <w:pStyle w:val="Guidebullet"/>
              <w:ind w:left="284" w:hanging="284"/>
            </w:pPr>
            <w:r>
              <w:rPr>
                <w:rStyle w:val="TabletextChar"/>
                <w:rFonts w:eastAsiaTheme="minorHAnsi"/>
                <w:szCs w:val="16"/>
              </w:rPr>
              <w:t xml:space="preserve">Describes a threat </w:t>
            </w:r>
            <w:r>
              <w:rPr>
                <w:szCs w:val="18"/>
              </w:rPr>
              <w:t>to living things o</w:t>
            </w:r>
            <w:r w:rsidRPr="00455ABB">
              <w:rPr>
                <w:szCs w:val="18"/>
              </w:rPr>
              <w:t>n the Great Barrier Reef</w:t>
            </w:r>
            <w:r>
              <w:rPr>
                <w:rStyle w:val="TabletextChar"/>
                <w:rFonts w:eastAsiaTheme="minorHAnsi"/>
                <w:szCs w:val="16"/>
              </w:rPr>
              <w:t xml:space="preserve"> and ways to address the threat with links to scientific knowledge</w:t>
            </w:r>
          </w:p>
        </w:tc>
        <w:tc>
          <w:tcPr>
            <w:tcW w:w="418" w:type="dxa"/>
            <w:vMerge/>
          </w:tcPr>
          <w:p w14:paraId="2A6D9C99" w14:textId="77777777" w:rsidR="00610FA0" w:rsidRPr="00780440" w:rsidRDefault="00610FA0" w:rsidP="00E647BA">
            <w:pPr>
              <w:pStyle w:val="Commentsline"/>
            </w:pPr>
          </w:p>
        </w:tc>
        <w:tc>
          <w:tcPr>
            <w:tcW w:w="3998" w:type="dxa"/>
            <w:tcBorders>
              <w:right w:val="single" w:sz="8" w:space="0" w:color="385623" w:themeColor="accent6" w:themeShade="80"/>
            </w:tcBorders>
            <w:shd w:val="clear" w:color="auto" w:fill="auto"/>
          </w:tcPr>
          <w:p w14:paraId="4A1D5407" w14:textId="77658760" w:rsidR="00610FA0" w:rsidRPr="005943C3" w:rsidRDefault="00610FA0" w:rsidP="00610FA0">
            <w:pPr>
              <w:pStyle w:val="Guidebullet"/>
              <w:ind w:left="284" w:hanging="284"/>
            </w:pPr>
            <w:r>
              <w:rPr>
                <w:szCs w:val="18"/>
              </w:rPr>
              <w:t>Communicates using relevant scientific terminology throughout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622D5E18" w14:textId="77777777" w:rsidR="00610FA0" w:rsidRPr="005943C3" w:rsidRDefault="00610FA0" w:rsidP="00E647BA">
            <w:pPr>
              <w:pStyle w:val="Guide-Letters"/>
            </w:pPr>
            <w:r w:rsidRPr="005943C3">
              <w:t>B</w:t>
            </w:r>
          </w:p>
        </w:tc>
      </w:tr>
      <w:tr w:rsidR="00610FA0" w:rsidRPr="00780440" w14:paraId="2BDD0CAE" w14:textId="77777777" w:rsidTr="00E647BA">
        <w:tc>
          <w:tcPr>
            <w:tcW w:w="454" w:type="dxa"/>
            <w:vMerge/>
          </w:tcPr>
          <w:p w14:paraId="170997C1" w14:textId="77777777" w:rsidR="00610FA0" w:rsidRPr="00780440" w:rsidRDefault="00610FA0" w:rsidP="00E647BA">
            <w:pPr>
              <w:tabs>
                <w:tab w:val="right" w:leader="dot" w:pos="15300"/>
              </w:tabs>
              <w:spacing w:before="280" w:after="40"/>
              <w:rPr>
                <w:noProof/>
                <w:lang w:eastAsia="en-AU"/>
              </w:rPr>
            </w:pPr>
          </w:p>
        </w:tc>
        <w:tc>
          <w:tcPr>
            <w:tcW w:w="3999" w:type="dxa"/>
            <w:shd w:val="clear" w:color="auto" w:fill="auto"/>
            <w:tcMar>
              <w:top w:w="0" w:type="dxa"/>
              <w:left w:w="0" w:type="dxa"/>
            </w:tcMar>
          </w:tcPr>
          <w:p w14:paraId="660F7E42" w14:textId="3C2414B9" w:rsidR="00610FA0" w:rsidRPr="005943C3" w:rsidRDefault="00610FA0" w:rsidP="00610FA0">
            <w:pPr>
              <w:pStyle w:val="Guidebullet"/>
              <w:ind w:left="284" w:hanging="284"/>
            </w:pPr>
            <w:r>
              <w:rPr>
                <w:szCs w:val="18"/>
              </w:rPr>
              <w:t xml:space="preserve">Identifies all the </w:t>
            </w:r>
            <w:r w:rsidRPr="000F0C30">
              <w:rPr>
                <w:szCs w:val="18"/>
              </w:rPr>
              <w:t>living and non-living things in a Great Barrier Reef habitat</w:t>
            </w:r>
            <w:r>
              <w:rPr>
                <w:szCs w:val="18"/>
              </w:rPr>
              <w:t xml:space="preserve"> and describes their observable features. Explains why the common living things identified are living</w:t>
            </w:r>
          </w:p>
        </w:tc>
        <w:tc>
          <w:tcPr>
            <w:tcW w:w="454" w:type="dxa"/>
            <w:vMerge/>
          </w:tcPr>
          <w:p w14:paraId="7B6BA9B0" w14:textId="77777777" w:rsidR="00610FA0" w:rsidRPr="00780440" w:rsidRDefault="00610FA0" w:rsidP="00E647BA">
            <w:pPr>
              <w:tabs>
                <w:tab w:val="right" w:leader="dot" w:pos="15300"/>
              </w:tabs>
              <w:spacing w:before="280" w:after="40"/>
              <w:rPr>
                <w:rFonts w:cs="Arial"/>
              </w:rPr>
            </w:pPr>
          </w:p>
        </w:tc>
        <w:tc>
          <w:tcPr>
            <w:tcW w:w="3998" w:type="dxa"/>
          </w:tcPr>
          <w:p w14:paraId="6C59C942" w14:textId="7E62D77D" w:rsidR="00610FA0" w:rsidRPr="005943C3" w:rsidRDefault="00610FA0" w:rsidP="00610FA0">
            <w:pPr>
              <w:pStyle w:val="Guidebullet"/>
              <w:ind w:left="284" w:hanging="284"/>
            </w:pPr>
            <w:r>
              <w:rPr>
                <w:szCs w:val="18"/>
              </w:rPr>
              <w:t>Identifies a threat to living things o</w:t>
            </w:r>
            <w:r w:rsidRPr="00455ABB">
              <w:rPr>
                <w:szCs w:val="18"/>
              </w:rPr>
              <w:t xml:space="preserve">n the Great Barrier Reef and </w:t>
            </w:r>
            <w:r w:rsidRPr="00455ABB">
              <w:rPr>
                <w:color w:val="231F20"/>
                <w:szCs w:val="18"/>
              </w:rPr>
              <w:t>ways to address the threat</w:t>
            </w:r>
            <w:r>
              <w:rPr>
                <w:color w:val="231F20"/>
                <w:szCs w:val="18"/>
              </w:rPr>
              <w:t xml:space="preserve"> with links to scientific knowledge</w:t>
            </w:r>
          </w:p>
        </w:tc>
        <w:tc>
          <w:tcPr>
            <w:tcW w:w="418" w:type="dxa"/>
            <w:vMerge/>
          </w:tcPr>
          <w:p w14:paraId="4B8AE0C9" w14:textId="77777777" w:rsidR="00610FA0" w:rsidRPr="00780440" w:rsidRDefault="00610FA0" w:rsidP="00E647BA">
            <w:pPr>
              <w:tabs>
                <w:tab w:val="right" w:leader="dot" w:pos="15300"/>
              </w:tabs>
              <w:spacing w:before="280" w:after="40"/>
              <w:rPr>
                <w:rFonts w:cs="Arial"/>
              </w:rPr>
            </w:pPr>
          </w:p>
        </w:tc>
        <w:tc>
          <w:tcPr>
            <w:tcW w:w="3998" w:type="dxa"/>
            <w:tcBorders>
              <w:right w:val="single" w:sz="8" w:space="0" w:color="385623" w:themeColor="accent6" w:themeShade="80"/>
            </w:tcBorders>
            <w:shd w:val="clear" w:color="auto" w:fill="auto"/>
          </w:tcPr>
          <w:p w14:paraId="29DE69F2" w14:textId="73B61175" w:rsidR="00610FA0" w:rsidRPr="005943C3" w:rsidRDefault="00610FA0" w:rsidP="00610FA0">
            <w:pPr>
              <w:pStyle w:val="Guidebullet"/>
              <w:ind w:left="284" w:hanging="284"/>
            </w:pPr>
            <w:r>
              <w:rPr>
                <w:rStyle w:val="TabletextChar"/>
                <w:rFonts w:eastAsia="Arial Unicode MS"/>
                <w:bCs/>
              </w:rPr>
              <w:t xml:space="preserve">Communicates information and ideas by using written language </w:t>
            </w:r>
            <w:r w:rsidRPr="00524D47">
              <w:rPr>
                <w:rStyle w:val="TabletextChar"/>
                <w:rFonts w:eastAsia="Arial Unicode MS"/>
                <w:bCs/>
              </w:rPr>
              <w:t xml:space="preserve">and </w:t>
            </w:r>
            <w:r>
              <w:rPr>
                <w:rStyle w:val="TabletextChar"/>
                <w:rFonts w:eastAsia="Arial Unicode MS"/>
                <w:bCs/>
              </w:rPr>
              <w:t>visual representations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493241B" w14:textId="77777777" w:rsidR="00610FA0" w:rsidRPr="005943C3" w:rsidRDefault="00610FA0" w:rsidP="00E647BA">
            <w:pPr>
              <w:pStyle w:val="Guide-Letters"/>
            </w:pPr>
            <w:r w:rsidRPr="005943C3">
              <w:t>C</w:t>
            </w:r>
          </w:p>
        </w:tc>
      </w:tr>
      <w:tr w:rsidR="00610FA0" w:rsidRPr="00780440" w14:paraId="0789D67A" w14:textId="77777777" w:rsidTr="00E647BA">
        <w:tc>
          <w:tcPr>
            <w:tcW w:w="454" w:type="dxa"/>
            <w:vMerge/>
          </w:tcPr>
          <w:p w14:paraId="5A3C4620" w14:textId="77777777" w:rsidR="00610FA0" w:rsidRPr="00780440" w:rsidRDefault="00610FA0" w:rsidP="00E647BA">
            <w:pPr>
              <w:pStyle w:val="Commentsline"/>
            </w:pPr>
          </w:p>
        </w:tc>
        <w:tc>
          <w:tcPr>
            <w:tcW w:w="3999" w:type="dxa"/>
            <w:shd w:val="clear" w:color="auto" w:fill="auto"/>
            <w:tcMar>
              <w:top w:w="0" w:type="dxa"/>
              <w:left w:w="0" w:type="dxa"/>
            </w:tcMar>
          </w:tcPr>
          <w:p w14:paraId="555B2E70" w14:textId="2F72C372" w:rsidR="00610FA0" w:rsidRPr="005943C3" w:rsidRDefault="00610FA0" w:rsidP="00610FA0">
            <w:pPr>
              <w:pStyle w:val="Guidebullet"/>
              <w:ind w:left="284" w:hanging="284"/>
            </w:pPr>
            <w:r>
              <w:rPr>
                <w:szCs w:val="18"/>
              </w:rPr>
              <w:t>Identifies all the living and non-living things and describes their observable features. Partial explanations for why the common living things identified as living are living</w:t>
            </w:r>
          </w:p>
        </w:tc>
        <w:tc>
          <w:tcPr>
            <w:tcW w:w="454" w:type="dxa"/>
            <w:vMerge/>
          </w:tcPr>
          <w:p w14:paraId="26115F59" w14:textId="77777777" w:rsidR="00610FA0" w:rsidRPr="00780440" w:rsidRDefault="00610FA0" w:rsidP="00E647BA">
            <w:pPr>
              <w:pStyle w:val="Commentsline"/>
            </w:pPr>
          </w:p>
        </w:tc>
        <w:tc>
          <w:tcPr>
            <w:tcW w:w="3998" w:type="dxa"/>
          </w:tcPr>
          <w:p w14:paraId="038398F3" w14:textId="214AE5F6" w:rsidR="00610FA0" w:rsidRPr="005943C3" w:rsidRDefault="00610FA0" w:rsidP="00610FA0">
            <w:pPr>
              <w:pStyle w:val="Guidebullet"/>
              <w:ind w:left="284" w:hanging="284"/>
            </w:pPr>
            <w:r>
              <w:rPr>
                <w:szCs w:val="18"/>
              </w:rPr>
              <w:t>Provides simple statements about a threat to living things o</w:t>
            </w:r>
            <w:r w:rsidRPr="00455ABB">
              <w:rPr>
                <w:szCs w:val="18"/>
              </w:rPr>
              <w:t xml:space="preserve">n the Great Barrier Reef and </w:t>
            </w:r>
            <w:r w:rsidRPr="00455ABB">
              <w:rPr>
                <w:color w:val="231F20"/>
                <w:szCs w:val="18"/>
              </w:rPr>
              <w:t xml:space="preserve">ways to address </w:t>
            </w:r>
            <w:r>
              <w:rPr>
                <w:color w:val="231F20"/>
                <w:szCs w:val="18"/>
              </w:rPr>
              <w:t xml:space="preserve">the </w:t>
            </w:r>
            <w:r w:rsidRPr="00455ABB">
              <w:rPr>
                <w:color w:val="231F20"/>
                <w:szCs w:val="18"/>
              </w:rPr>
              <w:t>threat</w:t>
            </w:r>
          </w:p>
        </w:tc>
        <w:tc>
          <w:tcPr>
            <w:tcW w:w="418" w:type="dxa"/>
            <w:vMerge/>
          </w:tcPr>
          <w:p w14:paraId="6A8F5DEB" w14:textId="77777777" w:rsidR="00610FA0" w:rsidRPr="00780440" w:rsidRDefault="00610FA0" w:rsidP="00E647BA">
            <w:pPr>
              <w:pStyle w:val="Commentsline"/>
            </w:pPr>
          </w:p>
        </w:tc>
        <w:tc>
          <w:tcPr>
            <w:tcW w:w="3998" w:type="dxa"/>
            <w:tcBorders>
              <w:right w:val="single" w:sz="8" w:space="0" w:color="385623" w:themeColor="accent6" w:themeShade="80"/>
            </w:tcBorders>
            <w:shd w:val="clear" w:color="auto" w:fill="auto"/>
          </w:tcPr>
          <w:p w14:paraId="1912F0B1" w14:textId="55CA693F" w:rsidR="00610FA0" w:rsidRPr="005943C3" w:rsidRDefault="00610FA0" w:rsidP="00610FA0">
            <w:pPr>
              <w:pStyle w:val="Guidebullet"/>
              <w:ind w:left="284" w:hanging="284"/>
            </w:pPr>
            <w:r>
              <w:rPr>
                <w:szCs w:val="18"/>
              </w:rPr>
              <w:t>Communicates information and ideas using everyday language</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06A8747F" w14:textId="77777777" w:rsidR="00610FA0" w:rsidRPr="005943C3" w:rsidRDefault="00610FA0" w:rsidP="00E647BA">
            <w:pPr>
              <w:pStyle w:val="Guide-Letters"/>
            </w:pPr>
            <w:r w:rsidRPr="005943C3">
              <w:t>D</w:t>
            </w:r>
          </w:p>
        </w:tc>
      </w:tr>
      <w:tr w:rsidR="00610FA0" w:rsidRPr="00780440" w14:paraId="24BF3AB3" w14:textId="77777777" w:rsidTr="00E647BA">
        <w:tc>
          <w:tcPr>
            <w:tcW w:w="454" w:type="dxa"/>
            <w:vMerge/>
          </w:tcPr>
          <w:p w14:paraId="4DF5AB7C" w14:textId="77777777" w:rsidR="00610FA0" w:rsidRPr="00780440" w:rsidRDefault="00610FA0" w:rsidP="00E647BA">
            <w:pPr>
              <w:pStyle w:val="Commentsline"/>
            </w:pPr>
          </w:p>
        </w:tc>
        <w:tc>
          <w:tcPr>
            <w:tcW w:w="3999" w:type="dxa"/>
            <w:shd w:val="clear" w:color="auto" w:fill="auto"/>
            <w:tcMar>
              <w:top w:w="0" w:type="dxa"/>
              <w:left w:w="0" w:type="dxa"/>
            </w:tcMar>
          </w:tcPr>
          <w:p w14:paraId="64C0917B" w14:textId="041AF7DA" w:rsidR="00610FA0" w:rsidRPr="005943C3" w:rsidRDefault="00610FA0" w:rsidP="00610FA0">
            <w:pPr>
              <w:pStyle w:val="Guidebullet"/>
              <w:ind w:left="284" w:hanging="284"/>
            </w:pPr>
            <w:r>
              <w:rPr>
                <w:szCs w:val="18"/>
              </w:rPr>
              <w:t>Recalls some living and non-living things and describes some of their observable features</w:t>
            </w:r>
          </w:p>
        </w:tc>
        <w:tc>
          <w:tcPr>
            <w:tcW w:w="454" w:type="dxa"/>
            <w:vMerge/>
          </w:tcPr>
          <w:p w14:paraId="4A9A08EE" w14:textId="77777777" w:rsidR="00610FA0" w:rsidRPr="00780440" w:rsidRDefault="00610FA0" w:rsidP="00E647BA">
            <w:pPr>
              <w:pStyle w:val="Commentsline"/>
            </w:pPr>
          </w:p>
        </w:tc>
        <w:tc>
          <w:tcPr>
            <w:tcW w:w="3998" w:type="dxa"/>
          </w:tcPr>
          <w:p w14:paraId="125565DC" w14:textId="666B89BD" w:rsidR="00610FA0" w:rsidRPr="005943C3" w:rsidRDefault="00610FA0" w:rsidP="00610FA0">
            <w:pPr>
              <w:pStyle w:val="Guidebullet"/>
              <w:ind w:left="284" w:hanging="284"/>
            </w:pPr>
            <w:r>
              <w:rPr>
                <w:szCs w:val="18"/>
              </w:rPr>
              <w:t>Recalls a threat to living things</w:t>
            </w:r>
          </w:p>
        </w:tc>
        <w:tc>
          <w:tcPr>
            <w:tcW w:w="418" w:type="dxa"/>
            <w:vMerge/>
          </w:tcPr>
          <w:p w14:paraId="713162C4" w14:textId="77777777" w:rsidR="00610FA0" w:rsidRPr="00780440" w:rsidRDefault="00610FA0" w:rsidP="00E647BA">
            <w:pPr>
              <w:pStyle w:val="Commentsline"/>
            </w:pPr>
          </w:p>
        </w:tc>
        <w:tc>
          <w:tcPr>
            <w:tcW w:w="3998" w:type="dxa"/>
            <w:tcBorders>
              <w:right w:val="single" w:sz="8" w:space="0" w:color="385623" w:themeColor="accent6" w:themeShade="80"/>
            </w:tcBorders>
            <w:shd w:val="clear" w:color="auto" w:fill="auto"/>
          </w:tcPr>
          <w:p w14:paraId="0EA6DBBD" w14:textId="75CCDEAC" w:rsidR="00610FA0" w:rsidRPr="005943C3" w:rsidRDefault="00610FA0" w:rsidP="00610FA0">
            <w:pPr>
              <w:pStyle w:val="Guidebullet"/>
              <w:ind w:left="284" w:hanging="284"/>
            </w:pPr>
            <w:r>
              <w:t>Fragmented communication of information and ideas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32488FBE" w14:textId="77777777" w:rsidR="00610FA0" w:rsidRPr="005943C3" w:rsidRDefault="00610FA0" w:rsidP="00E647BA">
            <w:pPr>
              <w:pStyle w:val="Guide-Letters"/>
            </w:pPr>
            <w:r w:rsidRPr="005943C3">
              <w:t>E</w:t>
            </w:r>
          </w:p>
        </w:tc>
      </w:tr>
      <w:tr w:rsidR="00610FA0" w:rsidRPr="00780440" w14:paraId="023A92B5" w14:textId="77777777" w:rsidTr="00610FA0">
        <w:tblPrEx>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PrEx>
        <w:trPr>
          <w:trHeight w:val="1021"/>
        </w:trPr>
        <w:tc>
          <w:tcPr>
            <w:tcW w:w="567" w:type="dxa"/>
            <w:gridSpan w:val="7"/>
            <w:tcBorders>
              <w:bottom w:val="single" w:sz="4" w:space="0" w:color="auto"/>
            </w:tcBorders>
            <w:tcMar>
              <w:left w:w="85" w:type="dxa"/>
            </w:tcMar>
          </w:tcPr>
          <w:p w14:paraId="573BB43A" w14:textId="77777777" w:rsidR="00610FA0" w:rsidRDefault="00610FA0" w:rsidP="00E647BA">
            <w:pPr>
              <w:pStyle w:val="Guide-Tableheader2"/>
            </w:pPr>
            <w:r w:rsidRPr="005943C3">
              <w:t>Teacher feedback:</w:t>
            </w:r>
          </w:p>
          <w:p w14:paraId="287DEEB0" w14:textId="77777777" w:rsidR="00610FA0" w:rsidRPr="00780440" w:rsidRDefault="00610FA0" w:rsidP="00E647BA">
            <w:pPr>
              <w:pStyle w:val="Tabletext"/>
            </w:pPr>
          </w:p>
        </w:tc>
      </w:tr>
    </w:tbl>
    <w:p w14:paraId="544BF053" w14:textId="77777777" w:rsidR="00A46135" w:rsidRPr="0015369B" w:rsidRDefault="00A46135" w:rsidP="00922945">
      <w:pPr>
        <w:pStyle w:val="Tabletext"/>
      </w:pPr>
    </w:p>
    <w:sectPr w:rsidR="00A46135" w:rsidRPr="0015369B" w:rsidSect="00610FA0">
      <w:headerReference w:type="default" r:id="rId114"/>
      <w:pgSz w:w="16838" w:h="11906" w:orient="landscape" w:code="9"/>
      <w:pgMar w:top="1134" w:right="1418" w:bottom="851"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7D6ED" w14:textId="77777777" w:rsidR="000D64D7" w:rsidRDefault="000D64D7" w:rsidP="008B0AB4">
      <w:pPr>
        <w:spacing w:before="0" w:after="0" w:line="240" w:lineRule="auto"/>
      </w:pPr>
      <w:r>
        <w:separator/>
      </w:r>
    </w:p>
  </w:endnote>
  <w:endnote w:type="continuationSeparator" w:id="0">
    <w:p w14:paraId="594990D5" w14:textId="77777777" w:rsidR="000D64D7" w:rsidRDefault="000D64D7"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C79A1" w14:textId="77777777" w:rsidR="000A1A79" w:rsidRDefault="000A1A79" w:rsidP="00C0059C">
    <w:pPr>
      <w:pStyle w:val="Footer"/>
    </w:pPr>
    <w:r>
      <w:rPr>
        <w:noProof/>
        <w:lang w:eastAsia="en-AU"/>
      </w:rPr>
      <mc:AlternateContent>
        <mc:Choice Requires="wps">
          <w:drawing>
            <wp:anchor distT="0" distB="0" distL="114300" distR="114300" simplePos="0" relativeHeight="251651072" behindDoc="1" locked="0" layoutInCell="1" allowOverlap="1" wp14:anchorId="64877064" wp14:editId="2501B1A3">
              <wp:simplePos x="0" y="0"/>
              <wp:positionH relativeFrom="margin">
                <wp:posOffset>5911850</wp:posOffset>
              </wp:positionH>
              <wp:positionV relativeFrom="paragraph">
                <wp:posOffset>5080</wp:posOffset>
              </wp:positionV>
              <wp:extent cx="287655" cy="287655"/>
              <wp:effectExtent l="0" t="0" r="17145" b="17145"/>
              <wp:wrapNone/>
              <wp:docPr id="67" name="Oval 67"/>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8290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279B6"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119" style="position:absolute;margin-left:465.5pt;margin-top:.4pt;width:22.65pt;height:2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" filled="f" strokecolor="#82901c" strokeweight="1pt">
              <v:stroke joinstyle="miter"/>
              <v:textbox inset="0,0,0,0">
                <w:txbxContent>
                  <w:p w14:paraId="11C279B6"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Pr>
          <w:noProof/>
        </w:rPr>
        <w:t>Exploring the Reef — Year 3</w:t>
      </w:r>
    </w:fldSimple>
    <w:r w:rsidRPr="004375DB">
      <w:tab/>
    </w:r>
  </w:p>
  <w:p w14:paraId="47A2DB9F" w14:textId="77777777" w:rsidR="000A1A79" w:rsidRPr="00DC4362" w:rsidRDefault="000A1A79" w:rsidP="00C0059C">
    <w:pPr>
      <w:pStyle w:val="Footer"/>
      <w:rPr>
        <w:rStyle w:val="FooterGBRMPA"/>
      </w:rPr>
    </w:pPr>
    <w:r>
      <w:tab/>
    </w:r>
    <w:r w:rsidRPr="00DC4362">
      <w:rPr>
        <w:rStyle w:val="FooterGBRMPA"/>
      </w:rPr>
      <w:t>Great Barrier Reef Marine Park Authority</w:t>
    </w:r>
  </w:p>
  <w:p w14:paraId="4DD03D33" w14:textId="77777777" w:rsidR="000A1A79" w:rsidRPr="00C0059C" w:rsidRDefault="000A1A79" w:rsidP="00C00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B22EA" w14:textId="77777777" w:rsidR="000A1A79" w:rsidRDefault="000A1A79" w:rsidP="00C0059C">
    <w:pPr>
      <w:pStyle w:val="Footer"/>
    </w:pPr>
    <w:r>
      <w:rPr>
        <w:noProof/>
        <w:lang w:eastAsia="en-AU"/>
      </w:rPr>
      <mc:AlternateContent>
        <mc:Choice Requires="wps">
          <w:drawing>
            <wp:anchor distT="0" distB="0" distL="114300" distR="114300" simplePos="0" relativeHeight="251650048" behindDoc="1" locked="0" layoutInCell="1" allowOverlap="1" wp14:anchorId="15A12744" wp14:editId="5C21FA65">
              <wp:simplePos x="0" y="0"/>
              <wp:positionH relativeFrom="margin">
                <wp:posOffset>5911850</wp:posOffset>
              </wp:positionH>
              <wp:positionV relativeFrom="paragraph">
                <wp:posOffset>5080</wp:posOffset>
              </wp:positionV>
              <wp:extent cx="287655" cy="287655"/>
              <wp:effectExtent l="0" t="0" r="17145" b="17145"/>
              <wp:wrapNone/>
              <wp:docPr id="65" name="Oval 65" descr="Page number"/>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D3C87"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4</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120" alt="Page number" style="position:absolute;margin-left:465.5pt;margin-top:.4pt;width:22.65pt;height:2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" filled="f" strokecolor="#c3d600" strokeweight="1pt">
              <v:stroke joinstyle="miter"/>
              <v:textbox inset="0,0,0,0">
                <w:txbxContent>
                  <w:p w14:paraId="353D3C87"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4</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Exploring the Reef – Year 3</w:t>
    </w:r>
    <w:r w:rsidRPr="004375DB">
      <w:tab/>
    </w:r>
  </w:p>
  <w:p w14:paraId="4FE73C3B" w14:textId="77777777" w:rsidR="000A1A79" w:rsidRPr="00DC4362" w:rsidRDefault="000A1A79" w:rsidP="00C0059C">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93140" w14:textId="77777777" w:rsidR="000A1A79" w:rsidRDefault="000A1A79" w:rsidP="00B02462">
    <w:pPr>
      <w:pStyle w:val="Footer-Landscape"/>
    </w:pPr>
    <w:r>
      <w:rPr>
        <w:noProof/>
        <w:lang w:eastAsia="en-AU"/>
      </w:rPr>
      <mc:AlternateContent>
        <mc:Choice Requires="wps">
          <w:drawing>
            <wp:anchor distT="0" distB="0" distL="114300" distR="114300" simplePos="0" relativeHeight="251669504" behindDoc="1" locked="0" layoutInCell="1" allowOverlap="1" wp14:anchorId="375F85D2" wp14:editId="7C1B18EA">
              <wp:simplePos x="0" y="0"/>
              <wp:positionH relativeFrom="margin">
                <wp:posOffset>8720455</wp:posOffset>
              </wp:positionH>
              <wp:positionV relativeFrom="paragraph">
                <wp:posOffset>36195</wp:posOffset>
              </wp:positionV>
              <wp:extent cx="288000" cy="288000"/>
              <wp:effectExtent l="0" t="0" r="17145" b="17145"/>
              <wp:wrapNone/>
              <wp:docPr id="253" name="Oval 253"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49BD4"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16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3" o:spid="_x0000_s1121" alt="Page number" style="position:absolute;margin-left:686.65pt;margin-top:2.85pt;width:22.7pt;height:22.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DK8n7OnQIAAJwFAAAOAAAAAAAAAAAAAAAAAC4CAABkcnMv&#10;ZTJvRG9jLnhtbFBLAQItABQABgAIAAAAIQAZboxw3gAAAAoBAAAPAAAAAAAAAAAAAAAAAPcEAABk&#10;cnMvZG93bnJldi54bWxQSwUGAAAAAAQABADzAAAAAgYAAAAA&#10;" filled="f" strokecolor="#c3d600" strokeweight="1pt">
              <v:stroke joinstyle="miter"/>
              <v:textbox inset="0,0,0,0">
                <w:txbxContent>
                  <w:p w14:paraId="0BD49BD4"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16</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Exploring the Reef – Year 3</w:t>
    </w:r>
    <w:r w:rsidRPr="004375DB">
      <w:tab/>
    </w:r>
  </w:p>
  <w:p w14:paraId="620365A6" w14:textId="77777777" w:rsidR="000A1A79" w:rsidRPr="00DC4362" w:rsidRDefault="000A1A79" w:rsidP="00B02462">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189AB" w14:textId="77777777" w:rsidR="000A1A79" w:rsidRDefault="000A1A79" w:rsidP="00A223AC">
    <w:pPr>
      <w:pStyle w:val="Footer"/>
    </w:pPr>
    <w:r>
      <w:rPr>
        <w:noProof/>
        <w:lang w:eastAsia="en-AU"/>
      </w:rPr>
      <mc:AlternateContent>
        <mc:Choice Requires="wps">
          <w:drawing>
            <wp:anchor distT="0" distB="0" distL="114300" distR="114300" simplePos="0" relativeHeight="251668480" behindDoc="1" locked="0" layoutInCell="1" allowOverlap="1" wp14:anchorId="3D1D776D" wp14:editId="77EF4FB5">
              <wp:simplePos x="0" y="0"/>
              <wp:positionH relativeFrom="margin">
                <wp:posOffset>5911850</wp:posOffset>
              </wp:positionH>
              <wp:positionV relativeFrom="paragraph">
                <wp:posOffset>36195</wp:posOffset>
              </wp:positionV>
              <wp:extent cx="288000" cy="288000"/>
              <wp:effectExtent l="0" t="0" r="17145" b="17145"/>
              <wp:wrapNone/>
              <wp:docPr id="246" name="Oval 246"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6E05E"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24</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6" o:spid="_x0000_s1122" alt="Page number" style="position:absolute;margin-left:465.5pt;margin-top:2.85pt;width:22.7pt;height:22.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" filled="f" strokecolor="#c3d600" strokeweight="1pt">
              <v:stroke joinstyle="miter"/>
              <v:textbox inset="0,0,0,0">
                <w:txbxContent>
                  <w:p w14:paraId="7926E05E"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24</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Exploring the Reef – Year 3</w:t>
    </w:r>
    <w:r w:rsidRPr="004375DB">
      <w:tab/>
    </w:r>
  </w:p>
  <w:p w14:paraId="0F5B501F" w14:textId="77777777" w:rsidR="000A1A79" w:rsidRPr="00DC4362" w:rsidRDefault="000A1A79" w:rsidP="00A223AC">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E42A1" w14:textId="77777777" w:rsidR="000A1A79" w:rsidRDefault="000A1A79" w:rsidP="00C0059C">
    <w:pPr>
      <w:pStyle w:val="Footer"/>
    </w:pPr>
    <w:r>
      <w:rPr>
        <w:noProof/>
        <w:lang w:eastAsia="en-AU"/>
      </w:rPr>
      <mc:AlternateContent>
        <mc:Choice Requires="wps">
          <w:drawing>
            <wp:anchor distT="0" distB="0" distL="114300" distR="114300" simplePos="0" relativeHeight="251663360" behindDoc="1" locked="0" layoutInCell="1" allowOverlap="1" wp14:anchorId="172D909A" wp14:editId="499C6536">
              <wp:simplePos x="0" y="0"/>
              <wp:positionH relativeFrom="margin">
                <wp:posOffset>5911850</wp:posOffset>
              </wp:positionH>
              <wp:positionV relativeFrom="paragraph">
                <wp:posOffset>5080</wp:posOffset>
              </wp:positionV>
              <wp:extent cx="287655" cy="287655"/>
              <wp:effectExtent l="0" t="0" r="17145" b="17145"/>
              <wp:wrapNone/>
              <wp:docPr id="36" name="Oval 36"/>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8290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78FE5"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52</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123" style="position:absolute;margin-left:465.5pt;margin-top:.4pt;width:22.65pt;height:22.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" filled="f" strokecolor="#82901c" strokeweight="1pt">
              <v:stroke joinstyle="miter"/>
              <v:textbox inset="0,0,0,0">
                <w:txbxContent>
                  <w:p w14:paraId="38678FE5" w14:textId="77777777" w:rsidR="000A1A79" w:rsidRPr="00F5050A" w:rsidRDefault="000A1A79"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Pr>
                        <w:noProof/>
                        <w:color w:val="000000" w:themeColor="text1"/>
                      </w:rPr>
                      <w:t>52</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fldSimple w:instr=" STYLEREF  &quot;Contents - Title&quot;  \* MERGEFORMAT ">
      <w:r>
        <w:rPr>
          <w:noProof/>
        </w:rPr>
        <w:t>Exploring the Reef — Year 3</w:t>
      </w:r>
    </w:fldSimple>
    <w:r w:rsidRPr="004375DB">
      <w:tab/>
    </w:r>
  </w:p>
  <w:p w14:paraId="032F197F" w14:textId="77777777" w:rsidR="000A1A79" w:rsidRPr="00DC4362" w:rsidRDefault="000A1A79" w:rsidP="00C0059C">
    <w:pPr>
      <w:pStyle w:val="Footer"/>
      <w:rPr>
        <w:rStyle w:val="FooterGBRMPA"/>
      </w:rPr>
    </w:pPr>
    <w:r>
      <w:tab/>
    </w:r>
    <w:r w:rsidRPr="00DC4362">
      <w:rPr>
        <w:rStyle w:val="FooterGBRMPA"/>
      </w:rPr>
      <w:t>Great Barrier Reef Marine Park Authority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7F9D3" w14:textId="77777777" w:rsidR="000A1A79" w:rsidRDefault="000A1A79" w:rsidP="005668E1">
    <w:pPr>
      <w:pStyle w:val="Footer-Landscape"/>
    </w:pPr>
    <w:r>
      <w:rPr>
        <w:noProof/>
        <w:lang w:eastAsia="en-AU"/>
      </w:rPr>
      <mc:AlternateContent>
        <mc:Choice Requires="wps">
          <w:drawing>
            <wp:anchor distT="0" distB="0" distL="114300" distR="114300" simplePos="0" relativeHeight="251675648" behindDoc="1" locked="0" layoutInCell="1" allowOverlap="1" wp14:anchorId="2075B69C" wp14:editId="5EEB3272">
              <wp:simplePos x="0" y="0"/>
              <wp:positionH relativeFrom="margin">
                <wp:posOffset>8720455</wp:posOffset>
              </wp:positionH>
              <wp:positionV relativeFrom="paragraph">
                <wp:posOffset>36195</wp:posOffset>
              </wp:positionV>
              <wp:extent cx="288000" cy="288000"/>
              <wp:effectExtent l="0" t="0" r="17145" b="17145"/>
              <wp:wrapNone/>
              <wp:docPr id="37" name="Oval 3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D04E0" w14:textId="77777777" w:rsidR="000A1A79" w:rsidRPr="00F5050A" w:rsidRDefault="000A1A79" w:rsidP="005668E1">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51</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124" alt="Page number" style="position:absolute;margin-left:686.65pt;margin-top:2.85pt;width:22.7pt;height:22.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" filled="f" strokecolor="#c3d600" strokeweight="1pt">
              <v:stroke joinstyle="miter"/>
              <v:textbox inset="0,0,0,0">
                <w:txbxContent>
                  <w:p w14:paraId="52DD04E0" w14:textId="77777777" w:rsidR="000A1A79" w:rsidRPr="00F5050A" w:rsidRDefault="000A1A79" w:rsidP="005668E1">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51</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Exploring the Reef – Year 3</w:t>
    </w:r>
    <w:r w:rsidRPr="004375DB">
      <w:tab/>
    </w:r>
  </w:p>
  <w:p w14:paraId="4DB7D510" w14:textId="77777777" w:rsidR="000A1A79" w:rsidRPr="00DC4362" w:rsidRDefault="000A1A79" w:rsidP="005668E1">
    <w:pPr>
      <w:pStyle w:val="Footer-Landscape"/>
      <w:rPr>
        <w:rStyle w:val="FooterGBRMPA"/>
      </w:rPr>
    </w:pPr>
    <w:r>
      <w:tab/>
    </w:r>
    <w:r w:rsidRPr="00DC4362">
      <w:rPr>
        <w:rStyle w:val="FooterGBRMPA"/>
      </w:rPr>
      <w:t>Great Barrier Reef Marine Park Authority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DFA07" w14:textId="77777777" w:rsidR="000A1A79" w:rsidRDefault="000A1A79" w:rsidP="00547161">
    <w:pPr>
      <w:pStyle w:val="Footer-Landscape"/>
    </w:pPr>
    <w:r>
      <w:rPr>
        <w:noProof/>
        <w:lang w:eastAsia="en-AU"/>
      </w:rPr>
      <mc:AlternateContent>
        <mc:Choice Requires="wps">
          <w:drawing>
            <wp:anchor distT="0" distB="0" distL="114300" distR="114300" simplePos="0" relativeHeight="251677696" behindDoc="1" locked="0" layoutInCell="1" allowOverlap="1" wp14:anchorId="6EE38B0C" wp14:editId="2A5A2BCB">
              <wp:simplePos x="0" y="0"/>
              <wp:positionH relativeFrom="margin">
                <wp:posOffset>8720455</wp:posOffset>
              </wp:positionH>
              <wp:positionV relativeFrom="paragraph">
                <wp:posOffset>36195</wp:posOffset>
              </wp:positionV>
              <wp:extent cx="288000" cy="288000"/>
              <wp:effectExtent l="0" t="0" r="17145" b="17145"/>
              <wp:wrapNone/>
              <wp:docPr id="1603" name="Oval 1603"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7FAD4" w14:textId="77777777" w:rsidR="000A1A79" w:rsidRPr="00F5050A" w:rsidRDefault="000A1A79" w:rsidP="00547161">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54</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03" o:spid="_x0000_s1125" alt="Page number" style="position:absolute;margin-left:686.65pt;margin-top:2.85pt;width:22.7pt;height:22.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" filled="f" strokecolor="#c3d600" strokeweight="1pt">
              <v:stroke joinstyle="miter"/>
              <v:textbox inset="0,0,0,0">
                <w:txbxContent>
                  <w:p w14:paraId="1E97FAD4" w14:textId="77777777" w:rsidR="000A1A79" w:rsidRPr="00F5050A" w:rsidRDefault="000A1A79" w:rsidP="00547161">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680587">
                      <w:rPr>
                        <w:noProof/>
                        <w:color w:val="000000" w:themeColor="text1"/>
                      </w:rPr>
                      <w:t>54</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Exploring the Reef – Year 3</w:t>
    </w:r>
    <w:r w:rsidRPr="004375DB">
      <w:tab/>
    </w:r>
  </w:p>
  <w:p w14:paraId="114DC0A1" w14:textId="77777777" w:rsidR="000A1A79" w:rsidRPr="00DC4362" w:rsidRDefault="000A1A79" w:rsidP="00547161">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92871" w14:textId="77777777" w:rsidR="000D64D7" w:rsidRDefault="000D64D7" w:rsidP="008B0AB4">
      <w:pPr>
        <w:spacing w:before="0" w:after="0" w:line="240" w:lineRule="auto"/>
      </w:pPr>
      <w:r>
        <w:separator/>
      </w:r>
    </w:p>
  </w:footnote>
  <w:footnote w:type="continuationSeparator" w:id="0">
    <w:p w14:paraId="2A57B252" w14:textId="77777777" w:rsidR="000D64D7" w:rsidRDefault="000D64D7"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C2D7A" w14:textId="5A48B2CF" w:rsidR="000A1A79" w:rsidRDefault="000A1A79">
    <w:pPr>
      <w:pStyle w:val="Header"/>
    </w:pPr>
    <w:r>
      <w:rPr>
        <w:noProof/>
        <w:lang w:eastAsia="en-AU"/>
      </w:rPr>
      <w:drawing>
        <wp:anchor distT="0" distB="0" distL="114300" distR="114300" simplePos="0" relativeHeight="251648000" behindDoc="1" locked="0" layoutInCell="1" allowOverlap="1" wp14:anchorId="32009255" wp14:editId="6BC7075E">
          <wp:simplePos x="0" y="0"/>
          <wp:positionH relativeFrom="page">
            <wp:align>left</wp:align>
          </wp:positionH>
          <wp:positionV relativeFrom="page">
            <wp:align>top</wp:align>
          </wp:positionV>
          <wp:extent cx="7556400" cy="10717200"/>
          <wp:effectExtent l="0" t="0" r="6985" b="8255"/>
          <wp:wrapNone/>
          <wp:docPr id="243" name="Picture 243"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A8F6" w14:textId="0283F2FE" w:rsidR="000A1A79" w:rsidRDefault="000A1A79">
    <w:pPr>
      <w:pStyle w:val="Header"/>
    </w:pPr>
    <w:r>
      <w:rPr>
        <w:noProof/>
        <w:lang w:eastAsia="en-AU"/>
      </w:rPr>
      <w:drawing>
        <wp:anchor distT="0" distB="0" distL="114300" distR="114300" simplePos="0" relativeHeight="251679744" behindDoc="1" locked="0" layoutInCell="1" allowOverlap="1" wp14:anchorId="1B0DBA7D" wp14:editId="74AD2959">
          <wp:simplePos x="0" y="0"/>
          <wp:positionH relativeFrom="page">
            <wp:align>left</wp:align>
          </wp:positionH>
          <wp:positionV relativeFrom="page">
            <wp:align>top</wp:align>
          </wp:positionV>
          <wp:extent cx="2674800" cy="907200"/>
          <wp:effectExtent l="0" t="0" r="0" b="7620"/>
          <wp:wrapNone/>
          <wp:docPr id="1623" name="Picture 162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9C0DE" w14:textId="0C81A40A" w:rsidR="000A1A79" w:rsidRDefault="000A1A79">
    <w:pPr>
      <w:pStyle w:val="Header"/>
    </w:pPr>
    <w:r>
      <w:rPr>
        <w:noProof/>
        <w:lang w:eastAsia="en-AU"/>
      </w:rPr>
      <w:drawing>
        <wp:anchor distT="0" distB="0" distL="114300" distR="114300" simplePos="0" relativeHeight="251649024" behindDoc="1" locked="0" layoutInCell="1" allowOverlap="1" wp14:anchorId="647ED3FF" wp14:editId="4D729C08">
          <wp:simplePos x="0" y="0"/>
          <wp:positionH relativeFrom="page">
            <wp:align>left</wp:align>
          </wp:positionH>
          <wp:positionV relativeFrom="page">
            <wp:align>top</wp:align>
          </wp:positionV>
          <wp:extent cx="7552800" cy="10713600"/>
          <wp:effectExtent l="0" t="0" r="0" b="0"/>
          <wp:wrapNone/>
          <wp:docPr id="244" name="Picture 244"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655C6" w14:textId="0EDC04EF" w:rsidR="000A1A79" w:rsidRDefault="000A1A79">
    <w:pPr>
      <w:pStyle w:val="Header"/>
    </w:pPr>
    <w:r>
      <w:rPr>
        <w:noProof/>
        <w:lang w:eastAsia="en-AU"/>
      </w:rPr>
      <w:drawing>
        <wp:anchor distT="0" distB="0" distL="114300" distR="114300" simplePos="0" relativeHeight="251646976" behindDoc="1" locked="0" layoutInCell="1" allowOverlap="1" wp14:anchorId="29B604E4" wp14:editId="4D088D4F">
          <wp:simplePos x="0" y="0"/>
          <wp:positionH relativeFrom="page">
            <wp:align>left</wp:align>
          </wp:positionH>
          <wp:positionV relativeFrom="page">
            <wp:align>top</wp:align>
          </wp:positionV>
          <wp:extent cx="7552800" cy="10713600"/>
          <wp:effectExtent l="0" t="0" r="0" b="0"/>
          <wp:wrapNone/>
          <wp:docPr id="251" name="Picture 251"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BF0C2" w14:textId="77777777" w:rsidR="000A1A79" w:rsidRDefault="000A1A79">
    <w:pPr>
      <w:pStyle w:val="Header"/>
    </w:pPr>
    <w:r>
      <w:rPr>
        <w:noProof/>
        <w:lang w:eastAsia="en-AU"/>
      </w:rPr>
      <w:drawing>
        <wp:anchor distT="0" distB="0" distL="114300" distR="114300" simplePos="0" relativeHeight="251659264" behindDoc="1" locked="0" layoutInCell="1" allowOverlap="1" wp14:anchorId="490046BA" wp14:editId="1E8FE7B5">
          <wp:simplePos x="0" y="0"/>
          <wp:positionH relativeFrom="page">
            <wp:align>left</wp:align>
          </wp:positionH>
          <wp:positionV relativeFrom="page">
            <wp:align>top</wp:align>
          </wp:positionV>
          <wp:extent cx="7552800" cy="10713600"/>
          <wp:effectExtent l="0" t="0" r="0" b="0"/>
          <wp:wrapNone/>
          <wp:docPr id="245" name="Picture 245"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BC594" w14:textId="185DC383" w:rsidR="000A1A79" w:rsidRDefault="000A1A79">
    <w:pPr>
      <w:pStyle w:val="Header"/>
    </w:pPr>
    <w:r>
      <w:rPr>
        <w:noProof/>
        <w:lang w:eastAsia="en-AU"/>
      </w:rPr>
      <w:drawing>
        <wp:anchor distT="0" distB="0" distL="114300" distR="114300" simplePos="0" relativeHeight="251645952" behindDoc="1" locked="0" layoutInCell="1" allowOverlap="1" wp14:anchorId="60222A44" wp14:editId="11B8DDA1">
          <wp:simplePos x="0" y="0"/>
          <wp:positionH relativeFrom="page">
            <wp:align>left</wp:align>
          </wp:positionH>
          <wp:positionV relativeFrom="page">
            <wp:align>top</wp:align>
          </wp:positionV>
          <wp:extent cx="10681200" cy="7556400"/>
          <wp:effectExtent l="0" t="0" r="6350" b="6985"/>
          <wp:wrapNone/>
          <wp:docPr id="254" name="Picture 254"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B48AB" w14:textId="7170C36E" w:rsidR="000A1A79" w:rsidRDefault="000A1A79">
    <w:pPr>
      <w:pStyle w:val="Header"/>
    </w:pPr>
    <w:r>
      <w:rPr>
        <w:noProof/>
        <w:lang w:eastAsia="en-AU"/>
      </w:rPr>
      <w:drawing>
        <wp:anchor distT="0" distB="0" distL="114300" distR="114300" simplePos="0" relativeHeight="251658240" behindDoc="1" locked="0" layoutInCell="1" allowOverlap="1" wp14:anchorId="0E063F03" wp14:editId="3697C863">
          <wp:simplePos x="0" y="0"/>
          <wp:positionH relativeFrom="page">
            <wp:align>left</wp:align>
          </wp:positionH>
          <wp:positionV relativeFrom="page">
            <wp:align>top</wp:align>
          </wp:positionV>
          <wp:extent cx="7552800" cy="10713600"/>
          <wp:effectExtent l="0" t="0" r="0" b="0"/>
          <wp:wrapNone/>
          <wp:docPr id="1604" name="Picture 1604"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8548B" w14:textId="77777777" w:rsidR="000A1A79" w:rsidRDefault="000A1A79">
    <w:pPr>
      <w:pStyle w:val="Header"/>
    </w:pPr>
    <w:r>
      <w:rPr>
        <w:noProof/>
        <w:lang w:eastAsia="en-AU"/>
      </w:rPr>
      <w:drawing>
        <wp:anchor distT="0" distB="0" distL="114300" distR="114300" simplePos="0" relativeHeight="251655168" behindDoc="1" locked="0" layoutInCell="1" allowOverlap="1" wp14:anchorId="16C012B8" wp14:editId="6094DAD7">
          <wp:simplePos x="0" y="0"/>
          <wp:positionH relativeFrom="page">
            <wp:align>left</wp:align>
          </wp:positionH>
          <wp:positionV relativeFrom="page">
            <wp:align>top</wp:align>
          </wp:positionV>
          <wp:extent cx="7552800" cy="10713600"/>
          <wp:effectExtent l="0" t="0" r="0" b="0"/>
          <wp:wrapNone/>
          <wp:docPr id="38" name="Picture 38"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2BF9D" w14:textId="14BFF01F" w:rsidR="000A1A79" w:rsidRDefault="000A1A79">
    <w:pPr>
      <w:pStyle w:val="Header"/>
    </w:pPr>
    <w:r>
      <w:rPr>
        <w:noProof/>
        <w:lang w:eastAsia="en-AU"/>
      </w:rPr>
      <w:drawing>
        <wp:anchor distT="0" distB="0" distL="114300" distR="114300" simplePos="0" relativeHeight="251673600" behindDoc="1" locked="0" layoutInCell="1" allowOverlap="1" wp14:anchorId="226B8C56" wp14:editId="2181FA1E">
          <wp:simplePos x="0" y="0"/>
          <wp:positionH relativeFrom="page">
            <wp:align>left</wp:align>
          </wp:positionH>
          <wp:positionV relativeFrom="page">
            <wp:align>top</wp:align>
          </wp:positionV>
          <wp:extent cx="10681200" cy="7556400"/>
          <wp:effectExtent l="0" t="0" r="6350" b="6985"/>
          <wp:wrapNone/>
          <wp:docPr id="255" name="Picture 255"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CBAE2" w14:textId="77777777" w:rsidR="000A1A79" w:rsidRDefault="000A1A79">
    <w:pPr>
      <w:pStyle w:val="Header"/>
    </w:pPr>
    <w:r>
      <w:rPr>
        <w:noProof/>
        <w:lang w:eastAsia="en-AU"/>
      </w:rPr>
      <w:drawing>
        <wp:anchor distT="0" distB="0" distL="114300" distR="114300" simplePos="0" relativeHeight="251671552" behindDoc="1" locked="0" layoutInCell="1" allowOverlap="1" wp14:anchorId="3ACA491E" wp14:editId="7D63D5A4">
          <wp:simplePos x="0" y="0"/>
          <wp:positionH relativeFrom="page">
            <wp:align>left</wp:align>
          </wp:positionH>
          <wp:positionV relativeFrom="page">
            <wp:align>top</wp:align>
          </wp:positionV>
          <wp:extent cx="7552800" cy="10713600"/>
          <wp:effectExtent l="0" t="0" r="0" b="0"/>
          <wp:wrapNone/>
          <wp:docPr id="1" name="Picture 1"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AD3"/>
    <w:multiLevelType w:val="hybridMultilevel"/>
    <w:tmpl w:val="62FE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60BA0"/>
    <w:multiLevelType w:val="hybridMultilevel"/>
    <w:tmpl w:val="7376E8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71F588D"/>
    <w:multiLevelType w:val="hybridMultilevel"/>
    <w:tmpl w:val="B54CB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7558F3"/>
    <w:multiLevelType w:val="hybridMultilevel"/>
    <w:tmpl w:val="17D6E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7C609A"/>
    <w:multiLevelType w:val="hybridMultilevel"/>
    <w:tmpl w:val="77D4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C846CA"/>
    <w:multiLevelType w:val="hybridMultilevel"/>
    <w:tmpl w:val="8A08D66C"/>
    <w:lvl w:ilvl="0" w:tplc="61F678CE">
      <w:start w:val="1"/>
      <w:numFmt w:val="bullet"/>
      <w:pStyle w:val="Tablebullet110pt"/>
      <w:lvlText w:val=""/>
      <w:lvlJc w:val="left"/>
      <w:pPr>
        <w:ind w:left="862"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nsid w:val="0BC23C3F"/>
    <w:multiLevelType w:val="hybridMultilevel"/>
    <w:tmpl w:val="B4080D12"/>
    <w:lvl w:ilvl="0" w:tplc="2AAA25EC">
      <w:start w:val="1"/>
      <w:numFmt w:val="bullet"/>
      <w:pStyle w:val="Normalbullet1"/>
      <w:lvlText w:val=""/>
      <w:lvlJc w:val="left"/>
      <w:pPr>
        <w:ind w:left="502" w:hanging="360"/>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125B4EA2"/>
    <w:multiLevelType w:val="hybridMultilevel"/>
    <w:tmpl w:val="83026D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8277EF"/>
    <w:multiLevelType w:val="hybridMultilevel"/>
    <w:tmpl w:val="C46A8DD4"/>
    <w:lvl w:ilvl="0" w:tplc="44FC0E52">
      <w:start w:val="1"/>
      <w:numFmt w:val="decimal"/>
      <w:pStyle w:val="TableList11"/>
      <w:lvlText w:val="%1."/>
      <w:lvlJc w:val="right"/>
      <w:pPr>
        <w:ind w:left="862" w:hanging="360"/>
      </w:pPr>
      <w:rPr>
        <w:rFonts w:hint="default"/>
        <w:b w:val="0"/>
        <w:i w:val="0"/>
        <w:color w:val="9CAB00"/>
        <w:w w:val="90"/>
        <w:position w:val="6"/>
        <w:sz w:val="26"/>
        <w:u w:val="none"/>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
    <w:nsid w:val="20BC1555"/>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210570CC"/>
    <w:multiLevelType w:val="hybridMultilevel"/>
    <w:tmpl w:val="EF540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C4719C"/>
    <w:multiLevelType w:val="hybridMultilevel"/>
    <w:tmpl w:val="77E4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9170F18"/>
    <w:multiLevelType w:val="hybridMultilevel"/>
    <w:tmpl w:val="B3B85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1F4705"/>
    <w:multiLevelType w:val="hybridMultilevel"/>
    <w:tmpl w:val="97366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AE7EA2"/>
    <w:multiLevelType w:val="hybridMultilevel"/>
    <w:tmpl w:val="C48A6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6">
    <w:nsid w:val="3408529F"/>
    <w:multiLevelType w:val="hybridMultilevel"/>
    <w:tmpl w:val="7EFC2B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B35314C"/>
    <w:multiLevelType w:val="hybridMultilevel"/>
    <w:tmpl w:val="A1DE5816"/>
    <w:lvl w:ilvl="0" w:tplc="BE4E3F4C">
      <w:start w:val="1"/>
      <w:numFmt w:val="bullet"/>
      <w:pStyle w:val="TS-Bullet2"/>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nsid w:val="3B6E2B89"/>
    <w:multiLevelType w:val="hybridMultilevel"/>
    <w:tmpl w:val="BC3E0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9A50E21"/>
    <w:multiLevelType w:val="hybridMultilevel"/>
    <w:tmpl w:val="79B8FE82"/>
    <w:lvl w:ilvl="0" w:tplc="51408602">
      <w:start w:val="1"/>
      <w:numFmt w:val="bullet"/>
      <w:pStyle w:val="Highlightbullet1"/>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nsid w:val="576034D4"/>
    <w:multiLevelType w:val="hybridMultilevel"/>
    <w:tmpl w:val="5A6EA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7AD4D32"/>
    <w:multiLevelType w:val="hybridMultilevel"/>
    <w:tmpl w:val="74041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7D31438"/>
    <w:multiLevelType w:val="hybridMultilevel"/>
    <w:tmpl w:val="A67EA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6B2F73"/>
    <w:multiLevelType w:val="hybridMultilevel"/>
    <w:tmpl w:val="5FEC7DA0"/>
    <w:lvl w:ilvl="0" w:tplc="75C6B6B6">
      <w:start w:val="1"/>
      <w:numFmt w:val="bullet"/>
      <w:pStyle w:val="Tablebullet1"/>
      <w:lvlText w:val=""/>
      <w:lvlJc w:val="left"/>
      <w:pPr>
        <w:ind w:left="502" w:hanging="360"/>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nsid w:val="5D2C2C9F"/>
    <w:multiLevelType w:val="hybridMultilevel"/>
    <w:tmpl w:val="00C0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734821"/>
    <w:multiLevelType w:val="multilevel"/>
    <w:tmpl w:val="0C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10C5A4A"/>
    <w:multiLevelType w:val="hybridMultilevel"/>
    <w:tmpl w:val="8216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70367C"/>
    <w:multiLevelType w:val="hybridMultilevel"/>
    <w:tmpl w:val="6B6EE226"/>
    <w:lvl w:ilvl="0" w:tplc="0C09000F">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68D47C2"/>
    <w:multiLevelType w:val="hybridMultilevel"/>
    <w:tmpl w:val="977E46DA"/>
    <w:lvl w:ilvl="0" w:tplc="152EC406">
      <w:start w:val="1"/>
      <w:numFmt w:val="decimal"/>
      <w:pStyle w:val="TS-Numberedlist"/>
      <w:lvlText w:val="%1."/>
      <w:lvlJc w:val="right"/>
      <w:pPr>
        <w:ind w:left="785" w:hanging="360"/>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8AF1477"/>
    <w:multiLevelType w:val="hybridMultilevel"/>
    <w:tmpl w:val="5C7ED36C"/>
    <w:lvl w:ilvl="0" w:tplc="5CC45ED6">
      <w:start w:val="1"/>
      <w:numFmt w:val="bullet"/>
      <w:pStyle w:val="Guide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9"/>
  </w:num>
  <w:num w:numId="4">
    <w:abstractNumId w:val="29"/>
    <w:lvlOverride w:ilvl="0">
      <w:startOverride w:val="1"/>
    </w:lvlOverride>
  </w:num>
  <w:num w:numId="5">
    <w:abstractNumId w:val="15"/>
  </w:num>
  <w:num w:numId="6">
    <w:abstractNumId w:val="4"/>
  </w:num>
  <w:num w:numId="7">
    <w:abstractNumId w:val="16"/>
  </w:num>
  <w:num w:numId="8">
    <w:abstractNumId w:val="18"/>
  </w:num>
  <w:num w:numId="9">
    <w:abstractNumId w:val="21"/>
  </w:num>
  <w:num w:numId="10">
    <w:abstractNumId w:val="19"/>
  </w:num>
  <w:num w:numId="11">
    <w:abstractNumId w:val="1"/>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9"/>
    <w:lvlOverride w:ilvl="0">
      <w:startOverride w:val="1"/>
    </w:lvlOverride>
  </w:num>
  <w:num w:numId="16">
    <w:abstractNumId w:val="29"/>
    <w:lvlOverride w:ilvl="0">
      <w:startOverride w:val="1"/>
    </w:lvlOverride>
  </w:num>
  <w:num w:numId="17">
    <w:abstractNumId w:val="9"/>
  </w:num>
  <w:num w:numId="18">
    <w:abstractNumId w:val="28"/>
  </w:num>
  <w:num w:numId="19">
    <w:abstractNumId w:val="13"/>
  </w:num>
  <w:num w:numId="20">
    <w:abstractNumId w:val="0"/>
  </w:num>
  <w:num w:numId="21">
    <w:abstractNumId w:val="27"/>
  </w:num>
  <w:num w:numId="22">
    <w:abstractNumId w:val="7"/>
  </w:num>
  <w:num w:numId="23">
    <w:abstractNumId w:val="23"/>
  </w:num>
  <w:num w:numId="24">
    <w:abstractNumId w:val="22"/>
  </w:num>
  <w:num w:numId="25">
    <w:abstractNumId w:val="12"/>
  </w:num>
  <w:num w:numId="26">
    <w:abstractNumId w:val="29"/>
  </w:num>
  <w:num w:numId="27">
    <w:abstractNumId w:val="29"/>
    <w:lvlOverride w:ilvl="0">
      <w:startOverride w:val="1"/>
    </w:lvlOverride>
  </w:num>
  <w:num w:numId="28">
    <w:abstractNumId w:val="10"/>
  </w:num>
  <w:num w:numId="29">
    <w:abstractNumId w:val="25"/>
  </w:num>
  <w:num w:numId="30">
    <w:abstractNumId w:val="29"/>
    <w:lvlOverride w:ilvl="0">
      <w:startOverride w:val="1"/>
    </w:lvlOverride>
  </w:num>
  <w:num w:numId="31">
    <w:abstractNumId w:val="11"/>
  </w:num>
  <w:num w:numId="32">
    <w:abstractNumId w:val="14"/>
  </w:num>
  <w:num w:numId="33">
    <w:abstractNumId w:val="3"/>
  </w:num>
  <w:num w:numId="34">
    <w:abstractNumId w:val="2"/>
  </w:num>
  <w:num w:numId="35">
    <w:abstractNumId w:val="6"/>
  </w:num>
  <w:num w:numId="36">
    <w:abstractNumId w:val="6"/>
  </w:num>
  <w:num w:numId="37">
    <w:abstractNumId w:val="26"/>
  </w:num>
  <w:num w:numId="38">
    <w:abstractNumId w:val="30"/>
  </w:num>
  <w:num w:numId="39">
    <w:abstractNumId w:val="20"/>
  </w:num>
  <w:num w:numId="40">
    <w:abstractNumId w:val="5"/>
  </w:num>
  <w:num w:numId="41">
    <w:abstractNumId w:val="17"/>
  </w:num>
  <w:num w:numId="42">
    <w:abstractNumId w:val="29"/>
    <w:lvlOverride w:ilvl="0">
      <w:startOverride w:val="1"/>
    </w:lvlOverride>
  </w:num>
  <w:num w:numId="43">
    <w:abstractNumId w:val="29"/>
    <w:lvlOverride w:ilvl="0">
      <w:startOverride w:val="1"/>
    </w:lvlOverride>
  </w:num>
  <w:num w:numId="44">
    <w:abstractNumId w:val="29"/>
    <w:lvlOverride w:ilvl="0">
      <w:startOverride w:val="1"/>
    </w:lvlOverride>
  </w:num>
  <w:num w:numId="45">
    <w:abstractNumId w:val="29"/>
    <w:lvlOverride w:ilvl="0">
      <w:startOverride w:val="1"/>
    </w:lvlOverride>
  </w:num>
  <w:num w:numId="46">
    <w:abstractNumId w:val="29"/>
    <w:lvlOverride w:ilvl="0">
      <w:startOverride w:val="1"/>
    </w:lvlOverride>
  </w:num>
  <w:num w:numId="47">
    <w:abstractNumId w:val="8"/>
  </w:num>
  <w:num w:numId="48">
    <w:abstractNumId w:val="8"/>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0E12"/>
    <w:rsid w:val="00002919"/>
    <w:rsid w:val="0000507D"/>
    <w:rsid w:val="00005C7B"/>
    <w:rsid w:val="000063B5"/>
    <w:rsid w:val="0001082F"/>
    <w:rsid w:val="00012A29"/>
    <w:rsid w:val="000207AF"/>
    <w:rsid w:val="00021E87"/>
    <w:rsid w:val="00022349"/>
    <w:rsid w:val="00027054"/>
    <w:rsid w:val="00030342"/>
    <w:rsid w:val="00031BF8"/>
    <w:rsid w:val="00034C81"/>
    <w:rsid w:val="00036AF2"/>
    <w:rsid w:val="00041158"/>
    <w:rsid w:val="00042CA9"/>
    <w:rsid w:val="000437E1"/>
    <w:rsid w:val="00044EEB"/>
    <w:rsid w:val="00046968"/>
    <w:rsid w:val="00046CA0"/>
    <w:rsid w:val="00050EEB"/>
    <w:rsid w:val="00052740"/>
    <w:rsid w:val="00054B58"/>
    <w:rsid w:val="00060BE3"/>
    <w:rsid w:val="00063B1F"/>
    <w:rsid w:val="00065189"/>
    <w:rsid w:val="0006649B"/>
    <w:rsid w:val="00076D0D"/>
    <w:rsid w:val="00077223"/>
    <w:rsid w:val="00081068"/>
    <w:rsid w:val="00084A11"/>
    <w:rsid w:val="00087A17"/>
    <w:rsid w:val="00091835"/>
    <w:rsid w:val="00092D07"/>
    <w:rsid w:val="000961A3"/>
    <w:rsid w:val="000962D3"/>
    <w:rsid w:val="00097C9F"/>
    <w:rsid w:val="000A1A79"/>
    <w:rsid w:val="000A2A97"/>
    <w:rsid w:val="000A5FD4"/>
    <w:rsid w:val="000A6D1C"/>
    <w:rsid w:val="000B44FB"/>
    <w:rsid w:val="000B7890"/>
    <w:rsid w:val="000C176B"/>
    <w:rsid w:val="000C5CC3"/>
    <w:rsid w:val="000D180D"/>
    <w:rsid w:val="000D64D7"/>
    <w:rsid w:val="000E0BB2"/>
    <w:rsid w:val="000E27EE"/>
    <w:rsid w:val="000E4914"/>
    <w:rsid w:val="000F0498"/>
    <w:rsid w:val="000F0C30"/>
    <w:rsid w:val="000F5B8C"/>
    <w:rsid w:val="001029D7"/>
    <w:rsid w:val="00102B0F"/>
    <w:rsid w:val="00102DEE"/>
    <w:rsid w:val="00114B12"/>
    <w:rsid w:val="0011618B"/>
    <w:rsid w:val="0012059F"/>
    <w:rsid w:val="0012391A"/>
    <w:rsid w:val="00130C0C"/>
    <w:rsid w:val="00130C60"/>
    <w:rsid w:val="001330FC"/>
    <w:rsid w:val="001353BB"/>
    <w:rsid w:val="00137BE2"/>
    <w:rsid w:val="00140D9C"/>
    <w:rsid w:val="00141E98"/>
    <w:rsid w:val="00145D30"/>
    <w:rsid w:val="00151949"/>
    <w:rsid w:val="0015369B"/>
    <w:rsid w:val="001569DC"/>
    <w:rsid w:val="00157868"/>
    <w:rsid w:val="001649BB"/>
    <w:rsid w:val="00166C80"/>
    <w:rsid w:val="0017424C"/>
    <w:rsid w:val="0017640C"/>
    <w:rsid w:val="00184C27"/>
    <w:rsid w:val="00190704"/>
    <w:rsid w:val="00194332"/>
    <w:rsid w:val="00195597"/>
    <w:rsid w:val="001A37B7"/>
    <w:rsid w:val="001A42E7"/>
    <w:rsid w:val="001A4366"/>
    <w:rsid w:val="001B3478"/>
    <w:rsid w:val="001C0034"/>
    <w:rsid w:val="001C1E98"/>
    <w:rsid w:val="001C1E9E"/>
    <w:rsid w:val="001C52FE"/>
    <w:rsid w:val="001D1EF3"/>
    <w:rsid w:val="001D31B8"/>
    <w:rsid w:val="001D48A1"/>
    <w:rsid w:val="001D6ECE"/>
    <w:rsid w:val="001E079A"/>
    <w:rsid w:val="001E0819"/>
    <w:rsid w:val="001E6DB4"/>
    <w:rsid w:val="001F0D12"/>
    <w:rsid w:val="001F26DE"/>
    <w:rsid w:val="001F30A0"/>
    <w:rsid w:val="001F5D3F"/>
    <w:rsid w:val="00200A7A"/>
    <w:rsid w:val="00223254"/>
    <w:rsid w:val="002241D4"/>
    <w:rsid w:val="00230121"/>
    <w:rsid w:val="0023087E"/>
    <w:rsid w:val="00232255"/>
    <w:rsid w:val="00233AF8"/>
    <w:rsid w:val="002415D2"/>
    <w:rsid w:val="00245AD8"/>
    <w:rsid w:val="0025390F"/>
    <w:rsid w:val="00264CA8"/>
    <w:rsid w:val="00273E5E"/>
    <w:rsid w:val="00275CCF"/>
    <w:rsid w:val="00276F3F"/>
    <w:rsid w:val="002801D2"/>
    <w:rsid w:val="002838C0"/>
    <w:rsid w:val="00284961"/>
    <w:rsid w:val="00285179"/>
    <w:rsid w:val="002946DB"/>
    <w:rsid w:val="002B208F"/>
    <w:rsid w:val="002C0C8A"/>
    <w:rsid w:val="002C3EB4"/>
    <w:rsid w:val="002D199E"/>
    <w:rsid w:val="002E3F04"/>
    <w:rsid w:val="002F59D0"/>
    <w:rsid w:val="002F5E93"/>
    <w:rsid w:val="00303215"/>
    <w:rsid w:val="00304B5F"/>
    <w:rsid w:val="00311FA1"/>
    <w:rsid w:val="003171C0"/>
    <w:rsid w:val="0032191F"/>
    <w:rsid w:val="00322D6D"/>
    <w:rsid w:val="003234A3"/>
    <w:rsid w:val="00327B1B"/>
    <w:rsid w:val="00327D7A"/>
    <w:rsid w:val="00333D5A"/>
    <w:rsid w:val="00340386"/>
    <w:rsid w:val="0034136E"/>
    <w:rsid w:val="00344519"/>
    <w:rsid w:val="00351A01"/>
    <w:rsid w:val="00353779"/>
    <w:rsid w:val="0035667E"/>
    <w:rsid w:val="00356DCE"/>
    <w:rsid w:val="00363336"/>
    <w:rsid w:val="0036360E"/>
    <w:rsid w:val="003750E3"/>
    <w:rsid w:val="003828C2"/>
    <w:rsid w:val="00385C07"/>
    <w:rsid w:val="00395FBC"/>
    <w:rsid w:val="00396CEA"/>
    <w:rsid w:val="003A0F9C"/>
    <w:rsid w:val="003A609B"/>
    <w:rsid w:val="003A6768"/>
    <w:rsid w:val="003C05F6"/>
    <w:rsid w:val="003D065F"/>
    <w:rsid w:val="003D1A5D"/>
    <w:rsid w:val="003E1235"/>
    <w:rsid w:val="003E7DE8"/>
    <w:rsid w:val="003F0759"/>
    <w:rsid w:val="003F70C4"/>
    <w:rsid w:val="00401375"/>
    <w:rsid w:val="0041050F"/>
    <w:rsid w:val="00410938"/>
    <w:rsid w:val="00414C48"/>
    <w:rsid w:val="00420BD9"/>
    <w:rsid w:val="004375DB"/>
    <w:rsid w:val="00445397"/>
    <w:rsid w:val="00455ABB"/>
    <w:rsid w:val="00456302"/>
    <w:rsid w:val="00461004"/>
    <w:rsid w:val="00463195"/>
    <w:rsid w:val="004654E9"/>
    <w:rsid w:val="004666A1"/>
    <w:rsid w:val="0047425F"/>
    <w:rsid w:val="0048262B"/>
    <w:rsid w:val="00493BF6"/>
    <w:rsid w:val="004A4DE4"/>
    <w:rsid w:val="004B0B8F"/>
    <w:rsid w:val="004C4F17"/>
    <w:rsid w:val="004C6644"/>
    <w:rsid w:val="004D0903"/>
    <w:rsid w:val="004D1B19"/>
    <w:rsid w:val="004F07CF"/>
    <w:rsid w:val="004F2769"/>
    <w:rsid w:val="00500579"/>
    <w:rsid w:val="005008AD"/>
    <w:rsid w:val="00501771"/>
    <w:rsid w:val="0050225B"/>
    <w:rsid w:val="005135B5"/>
    <w:rsid w:val="00513811"/>
    <w:rsid w:val="00514D6A"/>
    <w:rsid w:val="005166A5"/>
    <w:rsid w:val="005200E4"/>
    <w:rsid w:val="0052051F"/>
    <w:rsid w:val="0052361C"/>
    <w:rsid w:val="0052366B"/>
    <w:rsid w:val="00523913"/>
    <w:rsid w:val="00524033"/>
    <w:rsid w:val="00524D47"/>
    <w:rsid w:val="005342DE"/>
    <w:rsid w:val="0053433B"/>
    <w:rsid w:val="00534E5D"/>
    <w:rsid w:val="0053660E"/>
    <w:rsid w:val="00541FCC"/>
    <w:rsid w:val="00547161"/>
    <w:rsid w:val="00551EE0"/>
    <w:rsid w:val="005553A7"/>
    <w:rsid w:val="005572A9"/>
    <w:rsid w:val="00557A5E"/>
    <w:rsid w:val="005668E1"/>
    <w:rsid w:val="00566BBD"/>
    <w:rsid w:val="00567EE0"/>
    <w:rsid w:val="0057090C"/>
    <w:rsid w:val="005843F4"/>
    <w:rsid w:val="00584C56"/>
    <w:rsid w:val="00587E71"/>
    <w:rsid w:val="00593F94"/>
    <w:rsid w:val="005947DA"/>
    <w:rsid w:val="00595702"/>
    <w:rsid w:val="005A3628"/>
    <w:rsid w:val="005A3727"/>
    <w:rsid w:val="005B1D2C"/>
    <w:rsid w:val="005B558D"/>
    <w:rsid w:val="005B5D8E"/>
    <w:rsid w:val="005C3224"/>
    <w:rsid w:val="005D0054"/>
    <w:rsid w:val="005D2C11"/>
    <w:rsid w:val="005D2D82"/>
    <w:rsid w:val="005D498D"/>
    <w:rsid w:val="005D54E0"/>
    <w:rsid w:val="005E039C"/>
    <w:rsid w:val="005E1851"/>
    <w:rsid w:val="005E50CE"/>
    <w:rsid w:val="005E7424"/>
    <w:rsid w:val="005F2B29"/>
    <w:rsid w:val="005F64E7"/>
    <w:rsid w:val="0060389D"/>
    <w:rsid w:val="00604A3B"/>
    <w:rsid w:val="0060626C"/>
    <w:rsid w:val="00610C28"/>
    <w:rsid w:val="00610FA0"/>
    <w:rsid w:val="00612C32"/>
    <w:rsid w:val="00623CBC"/>
    <w:rsid w:val="006249BB"/>
    <w:rsid w:val="00631EFF"/>
    <w:rsid w:val="006361AD"/>
    <w:rsid w:val="00641C35"/>
    <w:rsid w:val="00646AA2"/>
    <w:rsid w:val="006616FB"/>
    <w:rsid w:val="00673ECA"/>
    <w:rsid w:val="00680587"/>
    <w:rsid w:val="00683E12"/>
    <w:rsid w:val="00691913"/>
    <w:rsid w:val="00691AD9"/>
    <w:rsid w:val="006931EB"/>
    <w:rsid w:val="006A0DDF"/>
    <w:rsid w:val="006A21C4"/>
    <w:rsid w:val="006A7B4F"/>
    <w:rsid w:val="006B1CF5"/>
    <w:rsid w:val="006B7988"/>
    <w:rsid w:val="006C5FCC"/>
    <w:rsid w:val="006D234E"/>
    <w:rsid w:val="006D240B"/>
    <w:rsid w:val="006D5801"/>
    <w:rsid w:val="006D72A2"/>
    <w:rsid w:val="006E23B6"/>
    <w:rsid w:val="006E447B"/>
    <w:rsid w:val="006F46B6"/>
    <w:rsid w:val="006F615C"/>
    <w:rsid w:val="006F6692"/>
    <w:rsid w:val="006F66CB"/>
    <w:rsid w:val="00700A81"/>
    <w:rsid w:val="00702105"/>
    <w:rsid w:val="007038D3"/>
    <w:rsid w:val="00704E7E"/>
    <w:rsid w:val="00715BA9"/>
    <w:rsid w:val="007164E8"/>
    <w:rsid w:val="00734C5C"/>
    <w:rsid w:val="00735905"/>
    <w:rsid w:val="00742A72"/>
    <w:rsid w:val="00746B45"/>
    <w:rsid w:val="00760CBC"/>
    <w:rsid w:val="00765101"/>
    <w:rsid w:val="00771A2E"/>
    <w:rsid w:val="00772E00"/>
    <w:rsid w:val="00773C3C"/>
    <w:rsid w:val="0077571D"/>
    <w:rsid w:val="00775D82"/>
    <w:rsid w:val="00787A33"/>
    <w:rsid w:val="00790998"/>
    <w:rsid w:val="0079278F"/>
    <w:rsid w:val="00793777"/>
    <w:rsid w:val="00796290"/>
    <w:rsid w:val="007A42B9"/>
    <w:rsid w:val="007A62F4"/>
    <w:rsid w:val="007B5026"/>
    <w:rsid w:val="007C099C"/>
    <w:rsid w:val="007C32E0"/>
    <w:rsid w:val="007D0D8F"/>
    <w:rsid w:val="007D3264"/>
    <w:rsid w:val="007E3F46"/>
    <w:rsid w:val="007E4899"/>
    <w:rsid w:val="007E55D5"/>
    <w:rsid w:val="007E7583"/>
    <w:rsid w:val="007F4EF6"/>
    <w:rsid w:val="00801437"/>
    <w:rsid w:val="008029AF"/>
    <w:rsid w:val="008169B6"/>
    <w:rsid w:val="008235D2"/>
    <w:rsid w:val="00824C20"/>
    <w:rsid w:val="00831CF4"/>
    <w:rsid w:val="008338CD"/>
    <w:rsid w:val="00835A73"/>
    <w:rsid w:val="0084212F"/>
    <w:rsid w:val="00843A42"/>
    <w:rsid w:val="008553A0"/>
    <w:rsid w:val="00857720"/>
    <w:rsid w:val="00863BDC"/>
    <w:rsid w:val="00864BDB"/>
    <w:rsid w:val="00865A3E"/>
    <w:rsid w:val="0087296F"/>
    <w:rsid w:val="008818FC"/>
    <w:rsid w:val="00882EBD"/>
    <w:rsid w:val="00885058"/>
    <w:rsid w:val="00892D50"/>
    <w:rsid w:val="008946CA"/>
    <w:rsid w:val="008967DC"/>
    <w:rsid w:val="008A1743"/>
    <w:rsid w:val="008A6A6F"/>
    <w:rsid w:val="008B0AB4"/>
    <w:rsid w:val="008B2663"/>
    <w:rsid w:val="008C3987"/>
    <w:rsid w:val="008C7E2D"/>
    <w:rsid w:val="008D2207"/>
    <w:rsid w:val="008D74F9"/>
    <w:rsid w:val="008E5862"/>
    <w:rsid w:val="008E63DB"/>
    <w:rsid w:val="008E6A37"/>
    <w:rsid w:val="008F1904"/>
    <w:rsid w:val="008F2843"/>
    <w:rsid w:val="008F28EC"/>
    <w:rsid w:val="008F2CA3"/>
    <w:rsid w:val="00900083"/>
    <w:rsid w:val="00907FE6"/>
    <w:rsid w:val="00922945"/>
    <w:rsid w:val="00923BF7"/>
    <w:rsid w:val="00926494"/>
    <w:rsid w:val="00927B4D"/>
    <w:rsid w:val="00930230"/>
    <w:rsid w:val="0093242D"/>
    <w:rsid w:val="00936783"/>
    <w:rsid w:val="009428C6"/>
    <w:rsid w:val="009435C1"/>
    <w:rsid w:val="0094673A"/>
    <w:rsid w:val="00947683"/>
    <w:rsid w:val="00951C35"/>
    <w:rsid w:val="00955B08"/>
    <w:rsid w:val="00963251"/>
    <w:rsid w:val="009672EC"/>
    <w:rsid w:val="00970BB8"/>
    <w:rsid w:val="0097153E"/>
    <w:rsid w:val="0098159B"/>
    <w:rsid w:val="00982A14"/>
    <w:rsid w:val="00985149"/>
    <w:rsid w:val="009879CE"/>
    <w:rsid w:val="00994114"/>
    <w:rsid w:val="009941F3"/>
    <w:rsid w:val="00996805"/>
    <w:rsid w:val="009A366B"/>
    <w:rsid w:val="009A4498"/>
    <w:rsid w:val="009B1C7B"/>
    <w:rsid w:val="009B2C2C"/>
    <w:rsid w:val="009C0445"/>
    <w:rsid w:val="009C57FB"/>
    <w:rsid w:val="009C76D1"/>
    <w:rsid w:val="009D32CE"/>
    <w:rsid w:val="009D35B7"/>
    <w:rsid w:val="009E19DA"/>
    <w:rsid w:val="009E5850"/>
    <w:rsid w:val="009E6B69"/>
    <w:rsid w:val="009F6259"/>
    <w:rsid w:val="00A03041"/>
    <w:rsid w:val="00A03E05"/>
    <w:rsid w:val="00A05694"/>
    <w:rsid w:val="00A10621"/>
    <w:rsid w:val="00A1541E"/>
    <w:rsid w:val="00A164FA"/>
    <w:rsid w:val="00A16C30"/>
    <w:rsid w:val="00A20AB4"/>
    <w:rsid w:val="00A223AC"/>
    <w:rsid w:val="00A46135"/>
    <w:rsid w:val="00A50042"/>
    <w:rsid w:val="00A622E4"/>
    <w:rsid w:val="00A71315"/>
    <w:rsid w:val="00A72C58"/>
    <w:rsid w:val="00A72FBA"/>
    <w:rsid w:val="00A75D06"/>
    <w:rsid w:val="00A82C73"/>
    <w:rsid w:val="00A86147"/>
    <w:rsid w:val="00A87198"/>
    <w:rsid w:val="00A87CA0"/>
    <w:rsid w:val="00A92484"/>
    <w:rsid w:val="00AA1213"/>
    <w:rsid w:val="00AA496B"/>
    <w:rsid w:val="00AB6858"/>
    <w:rsid w:val="00AB78BC"/>
    <w:rsid w:val="00AC0719"/>
    <w:rsid w:val="00AC480F"/>
    <w:rsid w:val="00AC59A4"/>
    <w:rsid w:val="00AD22A9"/>
    <w:rsid w:val="00AD4B62"/>
    <w:rsid w:val="00AD7FD6"/>
    <w:rsid w:val="00AE26B2"/>
    <w:rsid w:val="00AE2A14"/>
    <w:rsid w:val="00AF31C9"/>
    <w:rsid w:val="00B00AFF"/>
    <w:rsid w:val="00B02450"/>
    <w:rsid w:val="00B02462"/>
    <w:rsid w:val="00B04973"/>
    <w:rsid w:val="00B052C1"/>
    <w:rsid w:val="00B0695E"/>
    <w:rsid w:val="00B10CFF"/>
    <w:rsid w:val="00B11FB2"/>
    <w:rsid w:val="00B2421F"/>
    <w:rsid w:val="00B2426E"/>
    <w:rsid w:val="00B25E9D"/>
    <w:rsid w:val="00B331F5"/>
    <w:rsid w:val="00B37EB7"/>
    <w:rsid w:val="00B42ACB"/>
    <w:rsid w:val="00B469E1"/>
    <w:rsid w:val="00B50CD0"/>
    <w:rsid w:val="00B573D5"/>
    <w:rsid w:val="00B578ED"/>
    <w:rsid w:val="00B61057"/>
    <w:rsid w:val="00B640D4"/>
    <w:rsid w:val="00B64DEA"/>
    <w:rsid w:val="00B65AEC"/>
    <w:rsid w:val="00B65E09"/>
    <w:rsid w:val="00B72BFF"/>
    <w:rsid w:val="00B7306D"/>
    <w:rsid w:val="00B76E80"/>
    <w:rsid w:val="00B80929"/>
    <w:rsid w:val="00B8615A"/>
    <w:rsid w:val="00B905EE"/>
    <w:rsid w:val="00B906D2"/>
    <w:rsid w:val="00B921C6"/>
    <w:rsid w:val="00B945FE"/>
    <w:rsid w:val="00BA2310"/>
    <w:rsid w:val="00BA2F53"/>
    <w:rsid w:val="00BA3D3F"/>
    <w:rsid w:val="00BA6B54"/>
    <w:rsid w:val="00BA784A"/>
    <w:rsid w:val="00BB06FE"/>
    <w:rsid w:val="00BB3345"/>
    <w:rsid w:val="00BB4592"/>
    <w:rsid w:val="00BB679F"/>
    <w:rsid w:val="00BC1C0E"/>
    <w:rsid w:val="00BC2D04"/>
    <w:rsid w:val="00BC57C0"/>
    <w:rsid w:val="00BC5843"/>
    <w:rsid w:val="00BC67E1"/>
    <w:rsid w:val="00BD030D"/>
    <w:rsid w:val="00BD0891"/>
    <w:rsid w:val="00BD24B5"/>
    <w:rsid w:val="00BD4A02"/>
    <w:rsid w:val="00BD682C"/>
    <w:rsid w:val="00BE39FD"/>
    <w:rsid w:val="00BF6176"/>
    <w:rsid w:val="00C0059C"/>
    <w:rsid w:val="00C03E86"/>
    <w:rsid w:val="00C07AE1"/>
    <w:rsid w:val="00C10160"/>
    <w:rsid w:val="00C2744E"/>
    <w:rsid w:val="00C35488"/>
    <w:rsid w:val="00C406ED"/>
    <w:rsid w:val="00C41E9D"/>
    <w:rsid w:val="00C454DE"/>
    <w:rsid w:val="00C51CCA"/>
    <w:rsid w:val="00C51F78"/>
    <w:rsid w:val="00C52A7E"/>
    <w:rsid w:val="00C53348"/>
    <w:rsid w:val="00C536EF"/>
    <w:rsid w:val="00C53893"/>
    <w:rsid w:val="00C54CAC"/>
    <w:rsid w:val="00C626FD"/>
    <w:rsid w:val="00C668E1"/>
    <w:rsid w:val="00C67E3C"/>
    <w:rsid w:val="00C74909"/>
    <w:rsid w:val="00C82759"/>
    <w:rsid w:val="00C83A72"/>
    <w:rsid w:val="00C84114"/>
    <w:rsid w:val="00C87554"/>
    <w:rsid w:val="00C93D47"/>
    <w:rsid w:val="00C93E7E"/>
    <w:rsid w:val="00C95EB5"/>
    <w:rsid w:val="00CA0B3D"/>
    <w:rsid w:val="00CA6C40"/>
    <w:rsid w:val="00CB37E8"/>
    <w:rsid w:val="00CC1C90"/>
    <w:rsid w:val="00CC4ECB"/>
    <w:rsid w:val="00CC5341"/>
    <w:rsid w:val="00CD3943"/>
    <w:rsid w:val="00CD6232"/>
    <w:rsid w:val="00CD64DE"/>
    <w:rsid w:val="00CD7115"/>
    <w:rsid w:val="00CE7C13"/>
    <w:rsid w:val="00CF0FF8"/>
    <w:rsid w:val="00CF1277"/>
    <w:rsid w:val="00CF5659"/>
    <w:rsid w:val="00D064B2"/>
    <w:rsid w:val="00D07792"/>
    <w:rsid w:val="00D07E79"/>
    <w:rsid w:val="00D14B20"/>
    <w:rsid w:val="00D17BE4"/>
    <w:rsid w:val="00D20364"/>
    <w:rsid w:val="00D24F11"/>
    <w:rsid w:val="00D302FF"/>
    <w:rsid w:val="00D30519"/>
    <w:rsid w:val="00D318D8"/>
    <w:rsid w:val="00D4009D"/>
    <w:rsid w:val="00D46959"/>
    <w:rsid w:val="00D47CBA"/>
    <w:rsid w:val="00D51188"/>
    <w:rsid w:val="00D55F9A"/>
    <w:rsid w:val="00D60A11"/>
    <w:rsid w:val="00D61FF5"/>
    <w:rsid w:val="00D62129"/>
    <w:rsid w:val="00D629C6"/>
    <w:rsid w:val="00D630FB"/>
    <w:rsid w:val="00D6789C"/>
    <w:rsid w:val="00D742F0"/>
    <w:rsid w:val="00D75641"/>
    <w:rsid w:val="00D757E9"/>
    <w:rsid w:val="00D75A0D"/>
    <w:rsid w:val="00D82573"/>
    <w:rsid w:val="00D8488A"/>
    <w:rsid w:val="00D859A6"/>
    <w:rsid w:val="00D87FAA"/>
    <w:rsid w:val="00D90F8A"/>
    <w:rsid w:val="00D917A2"/>
    <w:rsid w:val="00D96C59"/>
    <w:rsid w:val="00DA1B49"/>
    <w:rsid w:val="00DB2449"/>
    <w:rsid w:val="00DB2918"/>
    <w:rsid w:val="00DB3A25"/>
    <w:rsid w:val="00DB4E96"/>
    <w:rsid w:val="00DC0B7B"/>
    <w:rsid w:val="00DC21B7"/>
    <w:rsid w:val="00DC4362"/>
    <w:rsid w:val="00DC4FEF"/>
    <w:rsid w:val="00DD1340"/>
    <w:rsid w:val="00DE0C4D"/>
    <w:rsid w:val="00DE2751"/>
    <w:rsid w:val="00DF1AC1"/>
    <w:rsid w:val="00DF1D2A"/>
    <w:rsid w:val="00DF27B3"/>
    <w:rsid w:val="00DF4743"/>
    <w:rsid w:val="00DF611E"/>
    <w:rsid w:val="00E04852"/>
    <w:rsid w:val="00E04B0C"/>
    <w:rsid w:val="00E16261"/>
    <w:rsid w:val="00E23CA5"/>
    <w:rsid w:val="00E23FBC"/>
    <w:rsid w:val="00E24AD4"/>
    <w:rsid w:val="00E26CDA"/>
    <w:rsid w:val="00E3160B"/>
    <w:rsid w:val="00E3173F"/>
    <w:rsid w:val="00E3204D"/>
    <w:rsid w:val="00E36AD7"/>
    <w:rsid w:val="00E41A15"/>
    <w:rsid w:val="00E41D1C"/>
    <w:rsid w:val="00E45AF1"/>
    <w:rsid w:val="00E46008"/>
    <w:rsid w:val="00E470B5"/>
    <w:rsid w:val="00E52983"/>
    <w:rsid w:val="00E52A6E"/>
    <w:rsid w:val="00E554A7"/>
    <w:rsid w:val="00E57502"/>
    <w:rsid w:val="00E61947"/>
    <w:rsid w:val="00E62A7D"/>
    <w:rsid w:val="00E63046"/>
    <w:rsid w:val="00E647BA"/>
    <w:rsid w:val="00E65311"/>
    <w:rsid w:val="00E670F6"/>
    <w:rsid w:val="00E677FD"/>
    <w:rsid w:val="00E84C7E"/>
    <w:rsid w:val="00E85D36"/>
    <w:rsid w:val="00E85FF4"/>
    <w:rsid w:val="00E91E78"/>
    <w:rsid w:val="00E92333"/>
    <w:rsid w:val="00E9688C"/>
    <w:rsid w:val="00EA544A"/>
    <w:rsid w:val="00EA73CD"/>
    <w:rsid w:val="00EB2C70"/>
    <w:rsid w:val="00EB2CDA"/>
    <w:rsid w:val="00EB461F"/>
    <w:rsid w:val="00EB5102"/>
    <w:rsid w:val="00EB6ECB"/>
    <w:rsid w:val="00EB7063"/>
    <w:rsid w:val="00EB78A3"/>
    <w:rsid w:val="00EB7BF5"/>
    <w:rsid w:val="00EB7CA9"/>
    <w:rsid w:val="00EC0FBE"/>
    <w:rsid w:val="00EC2D27"/>
    <w:rsid w:val="00EE22B2"/>
    <w:rsid w:val="00EE431A"/>
    <w:rsid w:val="00EF1116"/>
    <w:rsid w:val="00EF73B3"/>
    <w:rsid w:val="00F11491"/>
    <w:rsid w:val="00F17810"/>
    <w:rsid w:val="00F23B1C"/>
    <w:rsid w:val="00F345FB"/>
    <w:rsid w:val="00F36169"/>
    <w:rsid w:val="00F41447"/>
    <w:rsid w:val="00F42143"/>
    <w:rsid w:val="00F42E48"/>
    <w:rsid w:val="00F44FCD"/>
    <w:rsid w:val="00F5050A"/>
    <w:rsid w:val="00F54D25"/>
    <w:rsid w:val="00F602DE"/>
    <w:rsid w:val="00F61D58"/>
    <w:rsid w:val="00F6521C"/>
    <w:rsid w:val="00F66A9D"/>
    <w:rsid w:val="00F83F09"/>
    <w:rsid w:val="00F862F1"/>
    <w:rsid w:val="00FA42FB"/>
    <w:rsid w:val="00FB0B77"/>
    <w:rsid w:val="00FB0BD1"/>
    <w:rsid w:val="00FB202A"/>
    <w:rsid w:val="00FB2C14"/>
    <w:rsid w:val="00FB69AC"/>
    <w:rsid w:val="00FC06F3"/>
    <w:rsid w:val="00FC0E74"/>
    <w:rsid w:val="00FC19BA"/>
    <w:rsid w:val="00FD664B"/>
    <w:rsid w:val="00FD6B58"/>
    <w:rsid w:val="00FD7E93"/>
    <w:rsid w:val="00FE277D"/>
    <w:rsid w:val="00FE2DC2"/>
    <w:rsid w:val="00FE5DAF"/>
    <w:rsid w:val="00FF6587"/>
    <w:rsid w:val="00FF678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00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498"/>
    <w:pPr>
      <w:spacing w:before="120" w:line="252" w:lineRule="auto"/>
    </w:pPr>
    <w:rPr>
      <w:rFonts w:ascii="Arial" w:hAnsi="Arial"/>
    </w:rPr>
  </w:style>
  <w:style w:type="paragraph" w:styleId="Heading1">
    <w:name w:val="heading 1"/>
    <w:basedOn w:val="Normal"/>
    <w:next w:val="Normal"/>
    <w:link w:val="Heading1Char"/>
    <w:uiPriority w:val="9"/>
    <w:qFormat/>
    <w:rsid w:val="000F0498"/>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0F0498"/>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0F0498"/>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0F0498"/>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9"/>
    <w:semiHidden/>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F049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0498"/>
    <w:pPr>
      <w:tabs>
        <w:tab w:val="center" w:pos="4513"/>
        <w:tab w:val="right" w:pos="9026"/>
      </w:tabs>
      <w:spacing w:after="0" w:line="240" w:lineRule="auto"/>
    </w:pPr>
  </w:style>
  <w:style w:type="character" w:customStyle="1" w:styleId="HeaderChar">
    <w:name w:val="Header Char"/>
    <w:basedOn w:val="DefaultParagraphFont"/>
    <w:link w:val="Header"/>
    <w:rsid w:val="000F0498"/>
    <w:rPr>
      <w:rFonts w:ascii="Arial" w:hAnsi="Arial"/>
    </w:rPr>
  </w:style>
  <w:style w:type="paragraph" w:styleId="Footer">
    <w:name w:val="footer"/>
    <w:basedOn w:val="Normal"/>
    <w:link w:val="FooterChar"/>
    <w:uiPriority w:val="99"/>
    <w:unhideWhenUsed/>
    <w:rsid w:val="000F0498"/>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0F0498"/>
    <w:rPr>
      <w:rFonts w:ascii="Arial" w:hAnsi="Arial"/>
      <w:sz w:val="18"/>
    </w:rPr>
  </w:style>
  <w:style w:type="paragraph" w:customStyle="1" w:styleId="TableList11">
    <w:name w:val="Table List 11"/>
    <w:basedOn w:val="Tablebullet1"/>
    <w:qFormat/>
    <w:rsid w:val="00D51188"/>
    <w:pPr>
      <w:numPr>
        <w:numId w:val="47"/>
      </w:numPr>
      <w:tabs>
        <w:tab w:val="clear" w:pos="567"/>
        <w:tab w:val="left" w:pos="425"/>
      </w:tabs>
      <w:spacing w:after="0"/>
    </w:pPr>
  </w:style>
  <w:style w:type="paragraph" w:customStyle="1" w:styleId="Cover-Learningarea">
    <w:name w:val="Cover - Learning area"/>
    <w:basedOn w:val="Normal"/>
    <w:qFormat/>
    <w:rsid w:val="000F0498"/>
    <w:pPr>
      <w:spacing w:before="300"/>
    </w:pPr>
    <w:rPr>
      <w:b/>
      <w:color w:val="000000" w:themeColor="text1"/>
      <w:sz w:val="32"/>
    </w:rPr>
  </w:style>
  <w:style w:type="character" w:customStyle="1" w:styleId="Cover-Year">
    <w:name w:val="Cover - Year"/>
    <w:basedOn w:val="DefaultParagraphFont"/>
    <w:uiPriority w:val="1"/>
    <w:qFormat/>
    <w:rsid w:val="000F0498"/>
    <w:rPr>
      <w:sz w:val="36"/>
    </w:rPr>
  </w:style>
  <w:style w:type="paragraph" w:customStyle="1" w:styleId="Contents-Title">
    <w:name w:val="Contents - Title"/>
    <w:basedOn w:val="Normal"/>
    <w:next w:val="Normal"/>
    <w:qFormat/>
    <w:rsid w:val="000F0498"/>
    <w:pPr>
      <w:pageBreakBefore/>
    </w:pPr>
    <w:rPr>
      <w:b/>
      <w:color w:val="9CAB00"/>
      <w:sz w:val="24"/>
    </w:rPr>
  </w:style>
  <w:style w:type="paragraph" w:styleId="NoSpacing">
    <w:name w:val="No Spacing"/>
    <w:uiPriority w:val="1"/>
    <w:qFormat/>
    <w:rsid w:val="000F0498"/>
    <w:pPr>
      <w:spacing w:after="0" w:line="276" w:lineRule="auto"/>
    </w:pPr>
    <w:rPr>
      <w:rFonts w:ascii="Arial" w:hAnsi="Arial"/>
    </w:rPr>
  </w:style>
  <w:style w:type="character" w:customStyle="1" w:styleId="Heading1Char">
    <w:name w:val="Heading 1 Char"/>
    <w:basedOn w:val="DefaultParagraphFont"/>
    <w:link w:val="Heading1"/>
    <w:uiPriority w:val="9"/>
    <w:rsid w:val="000F0498"/>
    <w:rPr>
      <w:rFonts w:ascii="Arial Bold" w:eastAsiaTheme="majorEastAsia" w:hAnsi="Arial Bold" w:cstheme="majorBidi"/>
      <w:b/>
      <w:color w:val="004E72"/>
      <w:sz w:val="32"/>
      <w:szCs w:val="32"/>
    </w:rPr>
  </w:style>
  <w:style w:type="table" w:styleId="TableGrid">
    <w:name w:val="Table Grid"/>
    <w:basedOn w:val="TableNormal"/>
    <w:uiPriority w:val="39"/>
    <w:rsid w:val="000F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0F0498"/>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0F0498"/>
    <w:pPr>
      <w:spacing w:before="240" w:after="60"/>
    </w:pPr>
    <w:rPr>
      <w:b/>
    </w:rPr>
  </w:style>
  <w:style w:type="paragraph" w:customStyle="1" w:styleId="Tablepara1">
    <w:name w:val="Table para 1"/>
    <w:basedOn w:val="Normal"/>
    <w:qFormat/>
    <w:rsid w:val="000F0498"/>
    <w:pPr>
      <w:spacing w:before="60" w:after="140"/>
    </w:pPr>
  </w:style>
  <w:style w:type="paragraph" w:customStyle="1" w:styleId="Tablepara2">
    <w:name w:val="Table para 2"/>
    <w:basedOn w:val="Tablepara1"/>
    <w:qFormat/>
    <w:rsid w:val="000F0498"/>
    <w:pPr>
      <w:spacing w:before="20" w:after="20"/>
    </w:pPr>
  </w:style>
  <w:style w:type="paragraph" w:customStyle="1" w:styleId="Tablebullet1">
    <w:name w:val="Table bullet 1"/>
    <w:basedOn w:val="Tablepara2"/>
    <w:qFormat/>
    <w:rsid w:val="000F0498"/>
    <w:pPr>
      <w:numPr>
        <w:numId w:val="1"/>
      </w:numPr>
      <w:tabs>
        <w:tab w:val="left" w:pos="567"/>
      </w:tabs>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0F0498"/>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0F0498"/>
    <w:rPr>
      <w:vanish/>
      <w:color w:val="BF8F00" w:themeColor="accent4" w:themeShade="BF"/>
    </w:rPr>
  </w:style>
  <w:style w:type="character" w:styleId="Hyperlink">
    <w:name w:val="Hyperlink"/>
    <w:basedOn w:val="DefaultParagraphFont"/>
    <w:uiPriority w:val="99"/>
    <w:unhideWhenUsed/>
    <w:rsid w:val="000F0498"/>
    <w:rPr>
      <w:i/>
      <w:color w:val="0000FF"/>
      <w:u w:val="none"/>
    </w:rPr>
  </w:style>
  <w:style w:type="paragraph" w:customStyle="1" w:styleId="Normalbullet1">
    <w:name w:val="Normal bullet 1"/>
    <w:basedOn w:val="Normal"/>
    <w:qFormat/>
    <w:rsid w:val="00195597"/>
    <w:pPr>
      <w:numPr>
        <w:numId w:val="2"/>
      </w:numPr>
      <w:tabs>
        <w:tab w:val="left" w:pos="425"/>
      </w:tabs>
      <w:ind w:left="426" w:hanging="284"/>
    </w:pPr>
  </w:style>
  <w:style w:type="character" w:customStyle="1" w:styleId="FooterGBRMPA">
    <w:name w:val="Footer GBRMPA"/>
    <w:basedOn w:val="DefaultParagraphFont"/>
    <w:uiPriority w:val="1"/>
    <w:qFormat/>
    <w:rsid w:val="000F0498"/>
    <w:rPr>
      <w:b/>
      <w:color w:val="004E72"/>
    </w:rPr>
  </w:style>
  <w:style w:type="character" w:customStyle="1" w:styleId="FooterPageNumber">
    <w:name w:val="Footer PageNumber"/>
    <w:basedOn w:val="DefaultParagraphFont"/>
    <w:uiPriority w:val="1"/>
    <w:qFormat/>
    <w:rsid w:val="000F0498"/>
    <w:rPr>
      <w:sz w:val="24"/>
    </w:rPr>
  </w:style>
  <w:style w:type="paragraph" w:styleId="TOC1">
    <w:name w:val="toc 1"/>
    <w:basedOn w:val="Normal"/>
    <w:next w:val="Normal"/>
    <w:autoRedefine/>
    <w:uiPriority w:val="39"/>
    <w:unhideWhenUsed/>
    <w:rsid w:val="000F0498"/>
    <w:pPr>
      <w:tabs>
        <w:tab w:val="right" w:leader="dot" w:pos="9639"/>
      </w:tabs>
      <w:spacing w:after="100"/>
    </w:pPr>
  </w:style>
  <w:style w:type="paragraph" w:customStyle="1" w:styleId="Heading1-Samepage">
    <w:name w:val="Heading 1 - Same page"/>
    <w:basedOn w:val="Heading1"/>
    <w:next w:val="Normal"/>
    <w:qFormat/>
    <w:rsid w:val="000F0498"/>
    <w:pPr>
      <w:pageBreakBefore w:val="0"/>
      <w:spacing w:before="600"/>
    </w:pPr>
  </w:style>
  <w:style w:type="paragraph" w:customStyle="1" w:styleId="Tablecellheading10pt">
    <w:name w:val="Table cell heading 10 pt"/>
    <w:basedOn w:val="Normal"/>
    <w:qFormat/>
    <w:rsid w:val="000F0498"/>
    <w:pPr>
      <w:spacing w:after="60" w:line="240" w:lineRule="auto"/>
    </w:pPr>
    <w:rPr>
      <w:b/>
      <w:sz w:val="20"/>
    </w:rPr>
  </w:style>
  <w:style w:type="paragraph" w:customStyle="1" w:styleId="Tablebullet110pt">
    <w:name w:val="Table bullet 1 10 pt"/>
    <w:basedOn w:val="Tablebullet1"/>
    <w:qFormat/>
    <w:rsid w:val="00E61947"/>
    <w:pPr>
      <w:numPr>
        <w:numId w:val="40"/>
      </w:numPr>
      <w:tabs>
        <w:tab w:val="clear" w:pos="567"/>
      </w:tabs>
      <w:spacing w:after="60" w:line="240" w:lineRule="auto"/>
      <w:ind w:left="284" w:hanging="142"/>
    </w:pPr>
    <w:rPr>
      <w:sz w:val="20"/>
    </w:rPr>
  </w:style>
  <w:style w:type="character" w:customStyle="1" w:styleId="Non-Descriptor">
    <w:name w:val="Non-Descriptor"/>
    <w:basedOn w:val="DefaultParagraphFont"/>
    <w:uiPriority w:val="1"/>
    <w:qFormat/>
    <w:rsid w:val="00E61947"/>
    <w:rPr>
      <w:color w:val="B4B4B4"/>
    </w:rPr>
  </w:style>
  <w:style w:type="character" w:customStyle="1" w:styleId="Heading3Char">
    <w:name w:val="Heading 3 Char"/>
    <w:basedOn w:val="DefaultParagraphFont"/>
    <w:link w:val="Heading3"/>
    <w:uiPriority w:val="9"/>
    <w:rsid w:val="000F0498"/>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0F0498"/>
  </w:style>
  <w:style w:type="character" w:customStyle="1" w:styleId="Heading4Char">
    <w:name w:val="Heading 4 Char"/>
    <w:basedOn w:val="DefaultParagraphFont"/>
    <w:link w:val="Heading4"/>
    <w:uiPriority w:val="9"/>
    <w:rsid w:val="000F0498"/>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102DEE"/>
    <w:pPr>
      <w:spacing w:before="0"/>
    </w:pPr>
    <w:rPr>
      <w:sz w:val="20"/>
    </w:rPr>
  </w:style>
  <w:style w:type="paragraph" w:customStyle="1" w:styleId="Normalbullet1subpara">
    <w:name w:val="Normal bullet 1 sub para"/>
    <w:basedOn w:val="Normal"/>
    <w:qFormat/>
    <w:rsid w:val="000F0498"/>
    <w:pPr>
      <w:ind w:left="425"/>
    </w:pPr>
  </w:style>
  <w:style w:type="paragraph" w:customStyle="1" w:styleId="Highlightnote">
    <w:name w:val="Highlight note"/>
    <w:basedOn w:val="Normal"/>
    <w:next w:val="Normal"/>
    <w:qFormat/>
    <w:rsid w:val="000F0498"/>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0F0498"/>
    <w:pPr>
      <w:spacing w:line="240" w:lineRule="auto"/>
      <w:jc w:val="center"/>
    </w:pPr>
    <w:rPr>
      <w:b/>
      <w:color w:val="9CAB00"/>
      <w:sz w:val="28"/>
    </w:rPr>
  </w:style>
  <w:style w:type="paragraph" w:customStyle="1" w:styleId="Tab-OFF">
    <w:name w:val="Tab - OFF"/>
    <w:basedOn w:val="Tab-ON"/>
    <w:qFormat/>
    <w:rsid w:val="000F0498"/>
    <w:rPr>
      <w:color w:val="BFBFBF" w:themeColor="background1" w:themeShade="BF"/>
    </w:rPr>
  </w:style>
  <w:style w:type="paragraph" w:customStyle="1" w:styleId="TS-Purpose">
    <w:name w:val="TS - Purpose"/>
    <w:basedOn w:val="Normal"/>
    <w:qFormat/>
    <w:rsid w:val="000F0498"/>
    <w:pPr>
      <w:tabs>
        <w:tab w:val="left" w:pos="1418"/>
      </w:tabs>
      <w:ind w:left="1418" w:hanging="1418"/>
    </w:pPr>
    <w:rPr>
      <w:color w:val="000000" w:themeColor="text1"/>
    </w:rPr>
  </w:style>
  <w:style w:type="paragraph" w:customStyle="1" w:styleId="TS-Lesson">
    <w:name w:val="TS - Lesson"/>
    <w:basedOn w:val="Normal"/>
    <w:qFormat/>
    <w:rsid w:val="000F0498"/>
    <w:pPr>
      <w:tabs>
        <w:tab w:val="left" w:pos="1304"/>
        <w:tab w:val="left" w:pos="1985"/>
      </w:tabs>
      <w:ind w:left="1304" w:hanging="1304"/>
      <w:outlineLvl w:val="1"/>
    </w:pPr>
  </w:style>
  <w:style w:type="paragraph" w:styleId="ListParagraph">
    <w:name w:val="List Paragraph"/>
    <w:basedOn w:val="Normal"/>
    <w:uiPriority w:val="34"/>
    <w:qFormat/>
    <w:rsid w:val="000F0498"/>
    <w:pPr>
      <w:ind w:left="720"/>
      <w:contextualSpacing/>
    </w:pPr>
  </w:style>
  <w:style w:type="paragraph" w:customStyle="1" w:styleId="TS-Numberedlist">
    <w:name w:val="TS - Numbered list"/>
    <w:basedOn w:val="Normal"/>
    <w:qFormat/>
    <w:rsid w:val="002241D4"/>
    <w:pPr>
      <w:numPr>
        <w:numId w:val="3"/>
      </w:numPr>
      <w:tabs>
        <w:tab w:val="left" w:pos="567"/>
      </w:tabs>
      <w:spacing w:before="160"/>
      <w:ind w:left="567" w:hanging="142"/>
    </w:pPr>
  </w:style>
  <w:style w:type="paragraph" w:customStyle="1" w:styleId="TS-Heading3">
    <w:name w:val="TS - Heading 3"/>
    <w:basedOn w:val="Heading3"/>
    <w:qFormat/>
    <w:rsid w:val="000F0498"/>
    <w:pPr>
      <w:spacing w:after="200"/>
    </w:pPr>
  </w:style>
  <w:style w:type="paragraph" w:customStyle="1" w:styleId="TS-bulletsub-list">
    <w:name w:val="TS - bullet sub-list"/>
    <w:basedOn w:val="TS-Numberedlist"/>
    <w:qFormat/>
    <w:rsid w:val="000F0498"/>
    <w:pPr>
      <w:numPr>
        <w:ilvl w:val="1"/>
      </w:numPr>
      <w:tabs>
        <w:tab w:val="clear" w:pos="567"/>
        <w:tab w:val="left" w:pos="992"/>
      </w:tabs>
      <w:spacing w:before="0"/>
      <w:contextualSpacing/>
    </w:pPr>
  </w:style>
  <w:style w:type="paragraph" w:customStyle="1" w:styleId="TS-5Es">
    <w:name w:val="TS - 5 Es"/>
    <w:basedOn w:val="Normal"/>
    <w:qFormat/>
    <w:rsid w:val="000F0498"/>
    <w:pPr>
      <w:pageBreakBefore/>
    </w:pPr>
  </w:style>
  <w:style w:type="paragraph" w:customStyle="1" w:styleId="Sub-sectiontitlepage">
    <w:name w:val="Sub-section title page"/>
    <w:basedOn w:val="Heading1"/>
    <w:qFormat/>
    <w:rsid w:val="000F0498"/>
    <w:pPr>
      <w:spacing w:before="4000"/>
      <w:jc w:val="center"/>
    </w:pPr>
    <w:rPr>
      <w:color w:val="9CAB00"/>
      <w:sz w:val="40"/>
    </w:rPr>
  </w:style>
  <w:style w:type="paragraph" w:customStyle="1" w:styleId="Footer-Landscape">
    <w:name w:val="Footer - Landscape"/>
    <w:basedOn w:val="Footer"/>
    <w:qFormat/>
    <w:rsid w:val="000F0498"/>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0F0498"/>
    <w:pPr>
      <w:pageBreakBefore/>
      <w:spacing w:before="0"/>
    </w:pPr>
  </w:style>
  <w:style w:type="paragraph" w:customStyle="1" w:styleId="Cover-Version">
    <w:name w:val="Cover - Version"/>
    <w:basedOn w:val="Cover-Learningarea"/>
    <w:qFormat/>
    <w:rsid w:val="000F0498"/>
    <w:rPr>
      <w:b w:val="0"/>
      <w:i/>
      <w:color w:val="7F7F7F" w:themeColor="text1" w:themeTint="80"/>
      <w:sz w:val="22"/>
    </w:rPr>
  </w:style>
  <w:style w:type="paragraph" w:styleId="BalloonText">
    <w:name w:val="Balloon Text"/>
    <w:basedOn w:val="Normal"/>
    <w:link w:val="BalloonTextChar"/>
    <w:uiPriority w:val="99"/>
    <w:semiHidden/>
    <w:unhideWhenUsed/>
    <w:rsid w:val="000F04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498"/>
    <w:rPr>
      <w:rFonts w:ascii="Segoe UI" w:hAnsi="Segoe UI" w:cs="Segoe UI"/>
      <w:sz w:val="18"/>
      <w:szCs w:val="18"/>
    </w:rPr>
  </w:style>
  <w:style w:type="paragraph" w:styleId="NormalWeb">
    <w:name w:val="Normal (Web)"/>
    <w:basedOn w:val="Normal"/>
    <w:uiPriority w:val="99"/>
    <w:semiHidden/>
    <w:unhideWhenUsed/>
    <w:rsid w:val="000F049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0F0498"/>
    <w:rPr>
      <w:color w:val="954F72" w:themeColor="followedHyperlink"/>
      <w:u w:val="single"/>
    </w:rPr>
  </w:style>
  <w:style w:type="character" w:styleId="CommentReference">
    <w:name w:val="annotation reference"/>
    <w:basedOn w:val="DefaultParagraphFont"/>
    <w:uiPriority w:val="99"/>
    <w:semiHidden/>
    <w:unhideWhenUsed/>
    <w:rsid w:val="000F0498"/>
    <w:rPr>
      <w:sz w:val="16"/>
      <w:szCs w:val="16"/>
    </w:rPr>
  </w:style>
  <w:style w:type="paragraph" w:styleId="CommentText">
    <w:name w:val="annotation text"/>
    <w:basedOn w:val="Normal"/>
    <w:link w:val="CommentTextChar"/>
    <w:uiPriority w:val="99"/>
    <w:unhideWhenUsed/>
    <w:rsid w:val="000F0498"/>
    <w:pPr>
      <w:spacing w:line="240" w:lineRule="auto"/>
    </w:pPr>
    <w:rPr>
      <w:sz w:val="20"/>
      <w:szCs w:val="20"/>
    </w:rPr>
  </w:style>
  <w:style w:type="character" w:customStyle="1" w:styleId="CommentTextChar">
    <w:name w:val="Comment Text Char"/>
    <w:basedOn w:val="DefaultParagraphFont"/>
    <w:link w:val="CommentText"/>
    <w:uiPriority w:val="99"/>
    <w:rsid w:val="000F0498"/>
    <w:rPr>
      <w:rFonts w:ascii="Arial" w:hAnsi="Arial"/>
      <w:sz w:val="20"/>
      <w:szCs w:val="20"/>
    </w:rPr>
  </w:style>
  <w:style w:type="paragraph" w:styleId="CommentSubject">
    <w:name w:val="annotation subject"/>
    <w:basedOn w:val="CommentText"/>
    <w:next w:val="CommentText"/>
    <w:link w:val="CommentSubjectChar"/>
    <w:unhideWhenUsed/>
    <w:rsid w:val="000F0498"/>
    <w:rPr>
      <w:b/>
      <w:bCs/>
    </w:rPr>
  </w:style>
  <w:style w:type="character" w:customStyle="1" w:styleId="CommentSubjectChar">
    <w:name w:val="Comment Subject Char"/>
    <w:basedOn w:val="CommentTextChar"/>
    <w:link w:val="CommentSubject"/>
    <w:rsid w:val="000F0498"/>
    <w:rPr>
      <w:rFonts w:ascii="Arial" w:hAnsi="Arial"/>
      <w:b/>
      <w:bCs/>
      <w:sz w:val="20"/>
      <w:szCs w:val="20"/>
    </w:rPr>
  </w:style>
  <w:style w:type="paragraph" w:customStyle="1" w:styleId="Bullet1">
    <w:name w:val="Bullet1"/>
    <w:basedOn w:val="Normal"/>
    <w:qFormat/>
    <w:rsid w:val="000F0498"/>
    <w:pPr>
      <w:numPr>
        <w:numId w:val="5"/>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0F0498"/>
    <w:pPr>
      <w:spacing w:after="0"/>
      <w:ind w:left="747" w:hanging="333"/>
    </w:pPr>
    <w:rPr>
      <w:sz w:val="18"/>
    </w:rPr>
  </w:style>
  <w:style w:type="character" w:customStyle="1" w:styleId="Bullet2Char">
    <w:name w:val="Bullet2 Char"/>
    <w:link w:val="Bullet2"/>
    <w:rsid w:val="000F0498"/>
    <w:rPr>
      <w:rFonts w:ascii="Arial" w:eastAsia="Arial" w:hAnsi="Arial" w:cs="Arial"/>
      <w:sz w:val="18"/>
      <w:szCs w:val="18"/>
      <w:lang w:eastAsia="zh-CN"/>
    </w:rPr>
  </w:style>
  <w:style w:type="paragraph" w:customStyle="1" w:styleId="TableParagraph">
    <w:name w:val="Table Paragraph"/>
    <w:basedOn w:val="Normal"/>
    <w:uiPriority w:val="1"/>
    <w:qFormat/>
    <w:rsid w:val="000F0498"/>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0F0498"/>
    <w:rPr>
      <w:rFonts w:asciiTheme="majorHAnsi" w:eastAsiaTheme="majorEastAsia" w:hAnsiTheme="majorHAnsi" w:cstheme="majorBidi"/>
      <w:i/>
      <w:iCs/>
      <w:color w:val="1F4D78" w:themeColor="accent1" w:themeShade="7F"/>
    </w:rPr>
  </w:style>
  <w:style w:type="paragraph" w:customStyle="1" w:styleId="Tabletext">
    <w:name w:val="Table text"/>
    <w:basedOn w:val="Normal"/>
    <w:link w:val="TabletextChar"/>
    <w:uiPriority w:val="99"/>
    <w:rsid w:val="000F0498"/>
    <w:pPr>
      <w:spacing w:before="0" w:after="0" w:line="240" w:lineRule="auto"/>
    </w:pPr>
    <w:rPr>
      <w:rFonts w:eastAsia="Times New Roman" w:cs="Times New Roman"/>
      <w:sz w:val="18"/>
      <w:szCs w:val="18"/>
      <w:lang w:eastAsia="en-AU"/>
    </w:rPr>
  </w:style>
  <w:style w:type="character" w:customStyle="1" w:styleId="TabletextChar">
    <w:name w:val="Table text Char"/>
    <w:link w:val="Tabletext"/>
    <w:uiPriority w:val="99"/>
    <w:rsid w:val="000F0498"/>
    <w:rPr>
      <w:rFonts w:ascii="Arial" w:eastAsia="Times New Roman" w:hAnsi="Arial" w:cs="Times New Roman"/>
      <w:sz w:val="18"/>
      <w:szCs w:val="18"/>
      <w:lang w:eastAsia="en-AU"/>
    </w:rPr>
  </w:style>
  <w:style w:type="paragraph" w:customStyle="1" w:styleId="Commentsline">
    <w:name w:val="Comments line"/>
    <w:basedOn w:val="Normal"/>
    <w:rsid w:val="000F0498"/>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0F0498"/>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0F0498"/>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0F0498"/>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0F0498"/>
    <w:pPr>
      <w:spacing w:after="120" w:line="240" w:lineRule="auto"/>
    </w:pPr>
    <w:rPr>
      <w:rFonts w:eastAsia="Arial Unicode MS" w:cs="Times New Roman"/>
      <w:lang w:eastAsia="en-AU"/>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character" w:customStyle="1" w:styleId="ACARAcode">
    <w:name w:val="ACARA code"/>
    <w:basedOn w:val="Hyperlink"/>
    <w:uiPriority w:val="1"/>
    <w:qFormat/>
    <w:rsid w:val="000F0498"/>
    <w:rPr>
      <w:rFonts w:cs="Arial"/>
      <w:i/>
      <w:color w:val="808080" w:themeColor="background1" w:themeShade="80"/>
      <w:szCs w:val="20"/>
      <w:u w:val="none"/>
      <w:shd w:val="clear" w:color="auto" w:fill="FFFFFF"/>
    </w:rPr>
  </w:style>
  <w:style w:type="paragraph" w:customStyle="1" w:styleId="Cover-Title1">
    <w:name w:val="Cover - Title 1"/>
    <w:basedOn w:val="Normal"/>
    <w:qFormat/>
    <w:rsid w:val="000F0498"/>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0F0498"/>
    <w:pPr>
      <w:spacing w:before="0" w:after="500"/>
    </w:pPr>
    <w:rPr>
      <w:rFonts w:ascii="Arial Black" w:hAnsi="Arial Black"/>
      <w:sz w:val="56"/>
    </w:rPr>
  </w:style>
  <w:style w:type="paragraph" w:customStyle="1" w:styleId="Footer-Cover">
    <w:name w:val="Footer - Cover"/>
    <w:basedOn w:val="Footer"/>
    <w:link w:val="Footer-CoverChar"/>
    <w:qFormat/>
    <w:rsid w:val="000F0498"/>
    <w:pPr>
      <w:tabs>
        <w:tab w:val="clear" w:pos="9072"/>
        <w:tab w:val="clear" w:pos="9639"/>
      </w:tabs>
    </w:pPr>
  </w:style>
  <w:style w:type="character" w:customStyle="1" w:styleId="Footer-CoverChar">
    <w:name w:val="Footer - Cover Char"/>
    <w:basedOn w:val="FooterChar"/>
    <w:link w:val="Footer-Cover"/>
    <w:rsid w:val="000F0498"/>
    <w:rPr>
      <w:rFonts w:ascii="Arial" w:hAnsi="Arial"/>
      <w:sz w:val="18"/>
    </w:rPr>
  </w:style>
  <w:style w:type="paragraph" w:customStyle="1" w:styleId="Guide-Tableheader1">
    <w:name w:val="Guide - Table header 1"/>
    <w:basedOn w:val="Normal"/>
    <w:link w:val="Guide-Tableheader1Char"/>
    <w:rsid w:val="000F0498"/>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0F0498"/>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0F0498"/>
    <w:rPr>
      <w:sz w:val="22"/>
    </w:rPr>
  </w:style>
  <w:style w:type="paragraph" w:customStyle="1" w:styleId="Guide-Purpose">
    <w:name w:val="Guide - Purpose"/>
    <w:basedOn w:val="Purpose"/>
    <w:qFormat/>
    <w:rsid w:val="000F0498"/>
    <w:pPr>
      <w:spacing w:before="80" w:after="80"/>
      <w:ind w:left="113"/>
    </w:pPr>
    <w:rPr>
      <w:sz w:val="18"/>
      <w:szCs w:val="18"/>
    </w:rPr>
  </w:style>
  <w:style w:type="paragraph" w:customStyle="1" w:styleId="Guide-Tableheader2">
    <w:name w:val="Guide - Table header 2"/>
    <w:basedOn w:val="Normal"/>
    <w:qFormat/>
    <w:rsid w:val="000F0498"/>
    <w:pPr>
      <w:spacing w:before="60"/>
    </w:pPr>
    <w:rPr>
      <w:b/>
      <w:sz w:val="18"/>
    </w:rPr>
  </w:style>
  <w:style w:type="paragraph" w:customStyle="1" w:styleId="Guide-Tabletext">
    <w:name w:val="Guide - Table text"/>
    <w:basedOn w:val="Normal"/>
    <w:qFormat/>
    <w:rsid w:val="000F0498"/>
    <w:pPr>
      <w:spacing w:before="100" w:after="100"/>
      <w:jc w:val="center"/>
    </w:pPr>
    <w:rPr>
      <w:rFonts w:eastAsia="Arial Unicode MS"/>
      <w:bCs/>
      <w:sz w:val="18"/>
    </w:rPr>
  </w:style>
  <w:style w:type="paragraph" w:customStyle="1" w:styleId="Guide-Title">
    <w:name w:val="Guide - Title"/>
    <w:basedOn w:val="Normal"/>
    <w:qFormat/>
    <w:rsid w:val="000F0498"/>
    <w:pPr>
      <w:spacing w:before="60" w:after="60"/>
    </w:pPr>
    <w:rPr>
      <w:rFonts w:eastAsia="SimSun"/>
      <w:b/>
      <w:lang w:eastAsia="zh-CN"/>
    </w:rPr>
  </w:style>
  <w:style w:type="paragraph" w:customStyle="1" w:styleId="Guidebullet">
    <w:name w:val="Guide bullet"/>
    <w:qFormat/>
    <w:rsid w:val="000F0498"/>
    <w:pPr>
      <w:numPr>
        <w:numId w:val="38"/>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0F0498"/>
    <w:pPr>
      <w:spacing w:before="400"/>
      <w:ind w:left="284" w:hanging="284"/>
    </w:pPr>
  </w:style>
  <w:style w:type="paragraph" w:customStyle="1" w:styleId="Heading2-Newpage">
    <w:name w:val="Heading 2 - New page"/>
    <w:basedOn w:val="Heading2"/>
    <w:next w:val="Normal"/>
    <w:qFormat/>
    <w:rsid w:val="000F0498"/>
    <w:pPr>
      <w:pageBreakBefore/>
    </w:pPr>
  </w:style>
  <w:style w:type="paragraph" w:customStyle="1" w:styleId="Highlightbullet1">
    <w:name w:val="Highlight bullet 1"/>
    <w:basedOn w:val="Highlightnote"/>
    <w:qFormat/>
    <w:rsid w:val="000F0498"/>
    <w:pPr>
      <w:numPr>
        <w:numId w:val="39"/>
      </w:numPr>
      <w:tabs>
        <w:tab w:val="left" w:pos="425"/>
      </w:tabs>
      <w:ind w:left="426" w:hanging="284"/>
    </w:pPr>
  </w:style>
  <w:style w:type="paragraph" w:customStyle="1" w:styleId="Normal-Aftercondensed">
    <w:name w:val="Normal - After condensed"/>
    <w:basedOn w:val="Normal"/>
    <w:next w:val="Normal"/>
    <w:qFormat/>
    <w:rsid w:val="000F0498"/>
    <w:pPr>
      <w:spacing w:after="80"/>
    </w:pPr>
  </w:style>
  <w:style w:type="paragraph" w:customStyle="1" w:styleId="Normal-Toppadding">
    <w:name w:val="Normal - Top padding"/>
    <w:basedOn w:val="Normal"/>
    <w:qFormat/>
    <w:rsid w:val="000F0498"/>
    <w:pPr>
      <w:spacing w:before="440"/>
    </w:pPr>
  </w:style>
  <w:style w:type="paragraph" w:customStyle="1" w:styleId="Normalbullet1-nospacing">
    <w:name w:val="Normal bullet 1 - no spacing"/>
    <w:basedOn w:val="Normalbullet1"/>
    <w:qFormat/>
    <w:rsid w:val="000F0498"/>
    <w:pPr>
      <w:spacing w:before="0" w:after="0"/>
      <w:contextualSpacing/>
    </w:pPr>
    <w:rPr>
      <w:iCs/>
    </w:rPr>
  </w:style>
  <w:style w:type="paragraph" w:customStyle="1" w:styleId="Normalbulletsubpara-nospacing">
    <w:name w:val="Normal bullet sub para - no spacing"/>
    <w:basedOn w:val="Normalbullet1subpara"/>
    <w:next w:val="Normalbullet1"/>
    <w:qFormat/>
    <w:rsid w:val="000F0498"/>
    <w:pPr>
      <w:spacing w:before="0" w:after="0"/>
    </w:pPr>
  </w:style>
  <w:style w:type="paragraph" w:customStyle="1" w:styleId="StyleTS-LessonLeft0cmHanging3cm">
    <w:name w:val="Style TS - Lesson + Left:  0 cm Hanging:  3 cm"/>
    <w:basedOn w:val="TS-Lesson"/>
    <w:rsid w:val="000F0498"/>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0F0498"/>
    <w:pPr>
      <w:spacing w:before="20" w:after="20"/>
    </w:pPr>
  </w:style>
  <w:style w:type="paragraph" w:customStyle="1" w:styleId="Tableheader3">
    <w:name w:val="Table header 3"/>
    <w:basedOn w:val="Tableheader0"/>
    <w:qFormat/>
    <w:rsid w:val="000F0498"/>
    <w:pPr>
      <w:spacing w:line="360" w:lineRule="auto"/>
      <w:jc w:val="center"/>
    </w:pPr>
  </w:style>
  <w:style w:type="paragraph" w:customStyle="1" w:styleId="Tablepara0">
    <w:name w:val="Table para 0"/>
    <w:basedOn w:val="Tablepara1"/>
    <w:next w:val="Tablepara1"/>
    <w:qFormat/>
    <w:rsid w:val="000F0498"/>
    <w:pPr>
      <w:spacing w:before="240"/>
    </w:pPr>
  </w:style>
  <w:style w:type="paragraph" w:customStyle="1" w:styleId="Tablepara10pt0">
    <w:name w:val="Table para 10 pt 0"/>
    <w:basedOn w:val="Normal"/>
    <w:qFormat/>
    <w:rsid w:val="000F0498"/>
    <w:pPr>
      <w:spacing w:before="0" w:after="120"/>
    </w:pPr>
    <w:rPr>
      <w:sz w:val="20"/>
    </w:rPr>
  </w:style>
  <w:style w:type="paragraph" w:customStyle="1" w:styleId="TS-BubbleNormal">
    <w:name w:val="TS - Bubble Normal"/>
    <w:basedOn w:val="Normal"/>
    <w:qFormat/>
    <w:rsid w:val="000F0498"/>
    <w:rPr>
      <w:color w:val="000000" w:themeColor="text1"/>
    </w:rPr>
  </w:style>
  <w:style w:type="paragraph" w:customStyle="1" w:styleId="TS-Bullet1">
    <w:name w:val="TS - Bullet 1"/>
    <w:basedOn w:val="Tablebullet1"/>
    <w:qFormat/>
    <w:rsid w:val="000F0498"/>
    <w:pPr>
      <w:tabs>
        <w:tab w:val="clear" w:pos="567"/>
        <w:tab w:val="left" w:pos="425"/>
      </w:tabs>
      <w:ind w:left="426" w:hanging="284"/>
      <w:contextualSpacing w:val="0"/>
    </w:pPr>
  </w:style>
  <w:style w:type="paragraph" w:customStyle="1" w:styleId="TS-Bullet1subpara">
    <w:name w:val="TS - Bullet 1 sub para"/>
    <w:basedOn w:val="Normal"/>
    <w:qFormat/>
    <w:rsid w:val="000F0498"/>
    <w:pPr>
      <w:spacing w:before="60" w:after="120"/>
      <w:ind w:left="425"/>
    </w:pPr>
    <w:rPr>
      <w:color w:val="000000" w:themeColor="text1"/>
    </w:rPr>
  </w:style>
  <w:style w:type="paragraph" w:customStyle="1" w:styleId="TS-Bullet2">
    <w:name w:val="TS -Bullet 2"/>
    <w:basedOn w:val="TS-Bullet1"/>
    <w:qFormat/>
    <w:rsid w:val="00D17BE4"/>
    <w:pPr>
      <w:numPr>
        <w:numId w:val="41"/>
      </w:numPr>
      <w:tabs>
        <w:tab w:val="clear" w:pos="425"/>
        <w:tab w:val="left" w:pos="992"/>
      </w:tabs>
      <w:ind w:left="993" w:hanging="284"/>
    </w:pPr>
  </w:style>
  <w:style w:type="paragraph" w:customStyle="1" w:styleId="TS-Bullet2-collapse">
    <w:name w:val="TS - Bullet 2 - collapse"/>
    <w:basedOn w:val="TS-Bullet2"/>
    <w:qFormat/>
    <w:rsid w:val="000F0498"/>
    <w:pPr>
      <w:contextualSpacing/>
    </w:pPr>
  </w:style>
  <w:style w:type="paragraph" w:customStyle="1" w:styleId="TS-Heading4">
    <w:name w:val="TS - Heading 4"/>
    <w:basedOn w:val="TS-Heading3"/>
    <w:qFormat/>
    <w:rsid w:val="000F0498"/>
    <w:pPr>
      <w:spacing w:before="360" w:after="160"/>
    </w:pPr>
  </w:style>
  <w:style w:type="paragraph" w:styleId="TOC2">
    <w:name w:val="toc 2"/>
    <w:basedOn w:val="Normal"/>
    <w:next w:val="Normal"/>
    <w:autoRedefine/>
    <w:uiPriority w:val="39"/>
    <w:unhideWhenUsed/>
    <w:rsid w:val="000F0498"/>
    <w:pPr>
      <w:spacing w:after="100"/>
      <w:ind w:left="220"/>
    </w:pPr>
  </w:style>
  <w:style w:type="paragraph" w:customStyle="1" w:styleId="Cover-Yearlevel">
    <w:name w:val="Cover - Year level"/>
    <w:basedOn w:val="Cover-Learningarea"/>
    <w:qFormat/>
    <w:rsid w:val="000F0498"/>
  </w:style>
  <w:style w:type="paragraph" w:customStyle="1" w:styleId="TS-Bullet2subpara">
    <w:name w:val="TS - Bullet 2 sub para"/>
    <w:basedOn w:val="TS-Bullet2"/>
    <w:qFormat/>
    <w:rsid w:val="001353BB"/>
    <w:pPr>
      <w:numPr>
        <w:numId w:val="0"/>
      </w:numPr>
      <w:tabs>
        <w:tab w:val="clear" w:pos="992"/>
      </w:tabs>
      <w:ind w:left="992"/>
    </w:pPr>
  </w:style>
  <w:style w:type="paragraph" w:customStyle="1" w:styleId="TS-Numberedlistsubpara">
    <w:name w:val="TS - Numbered list sub para"/>
    <w:basedOn w:val="TS-Bullet1subpara"/>
    <w:qFormat/>
    <w:rsid w:val="000437E1"/>
    <w:pPr>
      <w:ind w:left="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498"/>
    <w:pPr>
      <w:spacing w:before="120" w:line="252" w:lineRule="auto"/>
    </w:pPr>
    <w:rPr>
      <w:rFonts w:ascii="Arial" w:hAnsi="Arial"/>
    </w:rPr>
  </w:style>
  <w:style w:type="paragraph" w:styleId="Heading1">
    <w:name w:val="heading 1"/>
    <w:basedOn w:val="Normal"/>
    <w:next w:val="Normal"/>
    <w:link w:val="Heading1Char"/>
    <w:uiPriority w:val="9"/>
    <w:qFormat/>
    <w:rsid w:val="000F0498"/>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0F0498"/>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0F0498"/>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0F0498"/>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9"/>
    <w:semiHidden/>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F049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0498"/>
    <w:pPr>
      <w:tabs>
        <w:tab w:val="center" w:pos="4513"/>
        <w:tab w:val="right" w:pos="9026"/>
      </w:tabs>
      <w:spacing w:after="0" w:line="240" w:lineRule="auto"/>
    </w:pPr>
  </w:style>
  <w:style w:type="character" w:customStyle="1" w:styleId="HeaderChar">
    <w:name w:val="Header Char"/>
    <w:basedOn w:val="DefaultParagraphFont"/>
    <w:link w:val="Header"/>
    <w:rsid w:val="000F0498"/>
    <w:rPr>
      <w:rFonts w:ascii="Arial" w:hAnsi="Arial"/>
    </w:rPr>
  </w:style>
  <w:style w:type="paragraph" w:styleId="Footer">
    <w:name w:val="footer"/>
    <w:basedOn w:val="Normal"/>
    <w:link w:val="FooterChar"/>
    <w:uiPriority w:val="99"/>
    <w:unhideWhenUsed/>
    <w:rsid w:val="000F0498"/>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0F0498"/>
    <w:rPr>
      <w:rFonts w:ascii="Arial" w:hAnsi="Arial"/>
      <w:sz w:val="18"/>
    </w:rPr>
  </w:style>
  <w:style w:type="paragraph" w:customStyle="1" w:styleId="TableList11">
    <w:name w:val="Table List 11"/>
    <w:basedOn w:val="Tablebullet1"/>
    <w:qFormat/>
    <w:rsid w:val="00D51188"/>
    <w:pPr>
      <w:numPr>
        <w:numId w:val="47"/>
      </w:numPr>
      <w:tabs>
        <w:tab w:val="clear" w:pos="567"/>
        <w:tab w:val="left" w:pos="425"/>
      </w:tabs>
      <w:spacing w:after="0"/>
    </w:pPr>
  </w:style>
  <w:style w:type="paragraph" w:customStyle="1" w:styleId="Cover-Learningarea">
    <w:name w:val="Cover - Learning area"/>
    <w:basedOn w:val="Normal"/>
    <w:qFormat/>
    <w:rsid w:val="000F0498"/>
    <w:pPr>
      <w:spacing w:before="300"/>
    </w:pPr>
    <w:rPr>
      <w:b/>
      <w:color w:val="000000" w:themeColor="text1"/>
      <w:sz w:val="32"/>
    </w:rPr>
  </w:style>
  <w:style w:type="character" w:customStyle="1" w:styleId="Cover-Year">
    <w:name w:val="Cover - Year"/>
    <w:basedOn w:val="DefaultParagraphFont"/>
    <w:uiPriority w:val="1"/>
    <w:qFormat/>
    <w:rsid w:val="000F0498"/>
    <w:rPr>
      <w:sz w:val="36"/>
    </w:rPr>
  </w:style>
  <w:style w:type="paragraph" w:customStyle="1" w:styleId="Contents-Title">
    <w:name w:val="Contents - Title"/>
    <w:basedOn w:val="Normal"/>
    <w:next w:val="Normal"/>
    <w:qFormat/>
    <w:rsid w:val="000F0498"/>
    <w:pPr>
      <w:pageBreakBefore/>
    </w:pPr>
    <w:rPr>
      <w:b/>
      <w:color w:val="9CAB00"/>
      <w:sz w:val="24"/>
    </w:rPr>
  </w:style>
  <w:style w:type="paragraph" w:styleId="NoSpacing">
    <w:name w:val="No Spacing"/>
    <w:uiPriority w:val="1"/>
    <w:qFormat/>
    <w:rsid w:val="000F0498"/>
    <w:pPr>
      <w:spacing w:after="0" w:line="276" w:lineRule="auto"/>
    </w:pPr>
    <w:rPr>
      <w:rFonts w:ascii="Arial" w:hAnsi="Arial"/>
    </w:rPr>
  </w:style>
  <w:style w:type="character" w:customStyle="1" w:styleId="Heading1Char">
    <w:name w:val="Heading 1 Char"/>
    <w:basedOn w:val="DefaultParagraphFont"/>
    <w:link w:val="Heading1"/>
    <w:uiPriority w:val="9"/>
    <w:rsid w:val="000F0498"/>
    <w:rPr>
      <w:rFonts w:ascii="Arial Bold" w:eastAsiaTheme="majorEastAsia" w:hAnsi="Arial Bold" w:cstheme="majorBidi"/>
      <w:b/>
      <w:color w:val="004E72"/>
      <w:sz w:val="32"/>
      <w:szCs w:val="32"/>
    </w:rPr>
  </w:style>
  <w:style w:type="table" w:styleId="TableGrid">
    <w:name w:val="Table Grid"/>
    <w:basedOn w:val="TableNormal"/>
    <w:uiPriority w:val="39"/>
    <w:rsid w:val="000F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0F0498"/>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0F0498"/>
    <w:pPr>
      <w:spacing w:before="240" w:after="60"/>
    </w:pPr>
    <w:rPr>
      <w:b/>
    </w:rPr>
  </w:style>
  <w:style w:type="paragraph" w:customStyle="1" w:styleId="Tablepara1">
    <w:name w:val="Table para 1"/>
    <w:basedOn w:val="Normal"/>
    <w:qFormat/>
    <w:rsid w:val="000F0498"/>
    <w:pPr>
      <w:spacing w:before="60" w:after="140"/>
    </w:pPr>
  </w:style>
  <w:style w:type="paragraph" w:customStyle="1" w:styleId="Tablepara2">
    <w:name w:val="Table para 2"/>
    <w:basedOn w:val="Tablepara1"/>
    <w:qFormat/>
    <w:rsid w:val="000F0498"/>
    <w:pPr>
      <w:spacing w:before="20" w:after="20"/>
    </w:pPr>
  </w:style>
  <w:style w:type="paragraph" w:customStyle="1" w:styleId="Tablebullet1">
    <w:name w:val="Table bullet 1"/>
    <w:basedOn w:val="Tablepara2"/>
    <w:qFormat/>
    <w:rsid w:val="000F0498"/>
    <w:pPr>
      <w:numPr>
        <w:numId w:val="1"/>
      </w:numPr>
      <w:tabs>
        <w:tab w:val="left" w:pos="567"/>
      </w:tabs>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0F0498"/>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0F0498"/>
    <w:rPr>
      <w:vanish/>
      <w:color w:val="BF8F00" w:themeColor="accent4" w:themeShade="BF"/>
    </w:rPr>
  </w:style>
  <w:style w:type="character" w:styleId="Hyperlink">
    <w:name w:val="Hyperlink"/>
    <w:basedOn w:val="DefaultParagraphFont"/>
    <w:uiPriority w:val="99"/>
    <w:unhideWhenUsed/>
    <w:rsid w:val="000F0498"/>
    <w:rPr>
      <w:i/>
      <w:color w:val="0000FF"/>
      <w:u w:val="none"/>
    </w:rPr>
  </w:style>
  <w:style w:type="paragraph" w:customStyle="1" w:styleId="Normalbullet1">
    <w:name w:val="Normal bullet 1"/>
    <w:basedOn w:val="Normal"/>
    <w:qFormat/>
    <w:rsid w:val="00195597"/>
    <w:pPr>
      <w:numPr>
        <w:numId w:val="2"/>
      </w:numPr>
      <w:tabs>
        <w:tab w:val="left" w:pos="425"/>
      </w:tabs>
      <w:ind w:left="426" w:hanging="284"/>
    </w:pPr>
  </w:style>
  <w:style w:type="character" w:customStyle="1" w:styleId="FooterGBRMPA">
    <w:name w:val="Footer GBRMPA"/>
    <w:basedOn w:val="DefaultParagraphFont"/>
    <w:uiPriority w:val="1"/>
    <w:qFormat/>
    <w:rsid w:val="000F0498"/>
    <w:rPr>
      <w:b/>
      <w:color w:val="004E72"/>
    </w:rPr>
  </w:style>
  <w:style w:type="character" w:customStyle="1" w:styleId="FooterPageNumber">
    <w:name w:val="Footer PageNumber"/>
    <w:basedOn w:val="DefaultParagraphFont"/>
    <w:uiPriority w:val="1"/>
    <w:qFormat/>
    <w:rsid w:val="000F0498"/>
    <w:rPr>
      <w:sz w:val="24"/>
    </w:rPr>
  </w:style>
  <w:style w:type="paragraph" w:styleId="TOC1">
    <w:name w:val="toc 1"/>
    <w:basedOn w:val="Normal"/>
    <w:next w:val="Normal"/>
    <w:autoRedefine/>
    <w:uiPriority w:val="39"/>
    <w:unhideWhenUsed/>
    <w:rsid w:val="000F0498"/>
    <w:pPr>
      <w:tabs>
        <w:tab w:val="right" w:leader="dot" w:pos="9639"/>
      </w:tabs>
      <w:spacing w:after="100"/>
    </w:pPr>
  </w:style>
  <w:style w:type="paragraph" w:customStyle="1" w:styleId="Heading1-Samepage">
    <w:name w:val="Heading 1 - Same page"/>
    <w:basedOn w:val="Heading1"/>
    <w:next w:val="Normal"/>
    <w:qFormat/>
    <w:rsid w:val="000F0498"/>
    <w:pPr>
      <w:pageBreakBefore w:val="0"/>
      <w:spacing w:before="600"/>
    </w:pPr>
  </w:style>
  <w:style w:type="paragraph" w:customStyle="1" w:styleId="Tablecellheading10pt">
    <w:name w:val="Table cell heading 10 pt"/>
    <w:basedOn w:val="Normal"/>
    <w:qFormat/>
    <w:rsid w:val="000F0498"/>
    <w:pPr>
      <w:spacing w:after="60" w:line="240" w:lineRule="auto"/>
    </w:pPr>
    <w:rPr>
      <w:b/>
      <w:sz w:val="20"/>
    </w:rPr>
  </w:style>
  <w:style w:type="paragraph" w:customStyle="1" w:styleId="Tablebullet110pt">
    <w:name w:val="Table bullet 1 10 pt"/>
    <w:basedOn w:val="Tablebullet1"/>
    <w:qFormat/>
    <w:rsid w:val="00E61947"/>
    <w:pPr>
      <w:numPr>
        <w:numId w:val="40"/>
      </w:numPr>
      <w:tabs>
        <w:tab w:val="clear" w:pos="567"/>
      </w:tabs>
      <w:spacing w:after="60" w:line="240" w:lineRule="auto"/>
      <w:ind w:left="284" w:hanging="142"/>
    </w:pPr>
    <w:rPr>
      <w:sz w:val="20"/>
    </w:rPr>
  </w:style>
  <w:style w:type="character" w:customStyle="1" w:styleId="Non-Descriptor">
    <w:name w:val="Non-Descriptor"/>
    <w:basedOn w:val="DefaultParagraphFont"/>
    <w:uiPriority w:val="1"/>
    <w:qFormat/>
    <w:rsid w:val="00E61947"/>
    <w:rPr>
      <w:color w:val="B4B4B4"/>
    </w:rPr>
  </w:style>
  <w:style w:type="character" w:customStyle="1" w:styleId="Heading3Char">
    <w:name w:val="Heading 3 Char"/>
    <w:basedOn w:val="DefaultParagraphFont"/>
    <w:link w:val="Heading3"/>
    <w:uiPriority w:val="9"/>
    <w:rsid w:val="000F0498"/>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0F0498"/>
  </w:style>
  <w:style w:type="character" w:customStyle="1" w:styleId="Heading4Char">
    <w:name w:val="Heading 4 Char"/>
    <w:basedOn w:val="DefaultParagraphFont"/>
    <w:link w:val="Heading4"/>
    <w:uiPriority w:val="9"/>
    <w:rsid w:val="000F0498"/>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102DEE"/>
    <w:pPr>
      <w:spacing w:before="0"/>
    </w:pPr>
    <w:rPr>
      <w:sz w:val="20"/>
    </w:rPr>
  </w:style>
  <w:style w:type="paragraph" w:customStyle="1" w:styleId="Normalbullet1subpara">
    <w:name w:val="Normal bullet 1 sub para"/>
    <w:basedOn w:val="Normal"/>
    <w:qFormat/>
    <w:rsid w:val="000F0498"/>
    <w:pPr>
      <w:ind w:left="425"/>
    </w:pPr>
  </w:style>
  <w:style w:type="paragraph" w:customStyle="1" w:styleId="Highlightnote">
    <w:name w:val="Highlight note"/>
    <w:basedOn w:val="Normal"/>
    <w:next w:val="Normal"/>
    <w:qFormat/>
    <w:rsid w:val="000F0498"/>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0F0498"/>
    <w:pPr>
      <w:spacing w:line="240" w:lineRule="auto"/>
      <w:jc w:val="center"/>
    </w:pPr>
    <w:rPr>
      <w:b/>
      <w:color w:val="9CAB00"/>
      <w:sz w:val="28"/>
    </w:rPr>
  </w:style>
  <w:style w:type="paragraph" w:customStyle="1" w:styleId="Tab-OFF">
    <w:name w:val="Tab - OFF"/>
    <w:basedOn w:val="Tab-ON"/>
    <w:qFormat/>
    <w:rsid w:val="000F0498"/>
    <w:rPr>
      <w:color w:val="BFBFBF" w:themeColor="background1" w:themeShade="BF"/>
    </w:rPr>
  </w:style>
  <w:style w:type="paragraph" w:customStyle="1" w:styleId="TS-Purpose">
    <w:name w:val="TS - Purpose"/>
    <w:basedOn w:val="Normal"/>
    <w:qFormat/>
    <w:rsid w:val="000F0498"/>
    <w:pPr>
      <w:tabs>
        <w:tab w:val="left" w:pos="1418"/>
      </w:tabs>
      <w:ind w:left="1418" w:hanging="1418"/>
    </w:pPr>
    <w:rPr>
      <w:color w:val="000000" w:themeColor="text1"/>
    </w:rPr>
  </w:style>
  <w:style w:type="paragraph" w:customStyle="1" w:styleId="TS-Lesson">
    <w:name w:val="TS - Lesson"/>
    <w:basedOn w:val="Normal"/>
    <w:qFormat/>
    <w:rsid w:val="000F0498"/>
    <w:pPr>
      <w:tabs>
        <w:tab w:val="left" w:pos="1304"/>
        <w:tab w:val="left" w:pos="1985"/>
      </w:tabs>
      <w:ind w:left="1304" w:hanging="1304"/>
      <w:outlineLvl w:val="1"/>
    </w:pPr>
  </w:style>
  <w:style w:type="paragraph" w:styleId="ListParagraph">
    <w:name w:val="List Paragraph"/>
    <w:basedOn w:val="Normal"/>
    <w:uiPriority w:val="34"/>
    <w:qFormat/>
    <w:rsid w:val="000F0498"/>
    <w:pPr>
      <w:ind w:left="720"/>
      <w:contextualSpacing/>
    </w:pPr>
  </w:style>
  <w:style w:type="paragraph" w:customStyle="1" w:styleId="TS-Numberedlist">
    <w:name w:val="TS - Numbered list"/>
    <w:basedOn w:val="Normal"/>
    <w:qFormat/>
    <w:rsid w:val="002241D4"/>
    <w:pPr>
      <w:numPr>
        <w:numId w:val="3"/>
      </w:numPr>
      <w:tabs>
        <w:tab w:val="left" w:pos="567"/>
      </w:tabs>
      <w:spacing w:before="160"/>
      <w:ind w:left="567" w:hanging="142"/>
    </w:pPr>
  </w:style>
  <w:style w:type="paragraph" w:customStyle="1" w:styleId="TS-Heading3">
    <w:name w:val="TS - Heading 3"/>
    <w:basedOn w:val="Heading3"/>
    <w:qFormat/>
    <w:rsid w:val="000F0498"/>
    <w:pPr>
      <w:spacing w:after="200"/>
    </w:pPr>
  </w:style>
  <w:style w:type="paragraph" w:customStyle="1" w:styleId="TS-bulletsub-list">
    <w:name w:val="TS - bullet sub-list"/>
    <w:basedOn w:val="TS-Numberedlist"/>
    <w:qFormat/>
    <w:rsid w:val="000F0498"/>
    <w:pPr>
      <w:numPr>
        <w:ilvl w:val="1"/>
      </w:numPr>
      <w:tabs>
        <w:tab w:val="clear" w:pos="567"/>
        <w:tab w:val="left" w:pos="992"/>
      </w:tabs>
      <w:spacing w:before="0"/>
      <w:contextualSpacing/>
    </w:pPr>
  </w:style>
  <w:style w:type="paragraph" w:customStyle="1" w:styleId="TS-5Es">
    <w:name w:val="TS - 5 Es"/>
    <w:basedOn w:val="Normal"/>
    <w:qFormat/>
    <w:rsid w:val="000F0498"/>
    <w:pPr>
      <w:pageBreakBefore/>
    </w:pPr>
  </w:style>
  <w:style w:type="paragraph" w:customStyle="1" w:styleId="Sub-sectiontitlepage">
    <w:name w:val="Sub-section title page"/>
    <w:basedOn w:val="Heading1"/>
    <w:qFormat/>
    <w:rsid w:val="000F0498"/>
    <w:pPr>
      <w:spacing w:before="4000"/>
      <w:jc w:val="center"/>
    </w:pPr>
    <w:rPr>
      <w:color w:val="9CAB00"/>
      <w:sz w:val="40"/>
    </w:rPr>
  </w:style>
  <w:style w:type="paragraph" w:customStyle="1" w:styleId="Footer-Landscape">
    <w:name w:val="Footer - Landscape"/>
    <w:basedOn w:val="Footer"/>
    <w:qFormat/>
    <w:rsid w:val="000F0498"/>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0F0498"/>
    <w:pPr>
      <w:pageBreakBefore/>
      <w:spacing w:before="0"/>
    </w:pPr>
  </w:style>
  <w:style w:type="paragraph" w:customStyle="1" w:styleId="Cover-Version">
    <w:name w:val="Cover - Version"/>
    <w:basedOn w:val="Cover-Learningarea"/>
    <w:qFormat/>
    <w:rsid w:val="000F0498"/>
    <w:rPr>
      <w:b w:val="0"/>
      <w:i/>
      <w:color w:val="7F7F7F" w:themeColor="text1" w:themeTint="80"/>
      <w:sz w:val="22"/>
    </w:rPr>
  </w:style>
  <w:style w:type="paragraph" w:styleId="BalloonText">
    <w:name w:val="Balloon Text"/>
    <w:basedOn w:val="Normal"/>
    <w:link w:val="BalloonTextChar"/>
    <w:uiPriority w:val="99"/>
    <w:semiHidden/>
    <w:unhideWhenUsed/>
    <w:rsid w:val="000F04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498"/>
    <w:rPr>
      <w:rFonts w:ascii="Segoe UI" w:hAnsi="Segoe UI" w:cs="Segoe UI"/>
      <w:sz w:val="18"/>
      <w:szCs w:val="18"/>
    </w:rPr>
  </w:style>
  <w:style w:type="paragraph" w:styleId="NormalWeb">
    <w:name w:val="Normal (Web)"/>
    <w:basedOn w:val="Normal"/>
    <w:uiPriority w:val="99"/>
    <w:semiHidden/>
    <w:unhideWhenUsed/>
    <w:rsid w:val="000F049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0F0498"/>
    <w:rPr>
      <w:color w:val="954F72" w:themeColor="followedHyperlink"/>
      <w:u w:val="single"/>
    </w:rPr>
  </w:style>
  <w:style w:type="character" w:styleId="CommentReference">
    <w:name w:val="annotation reference"/>
    <w:basedOn w:val="DefaultParagraphFont"/>
    <w:uiPriority w:val="99"/>
    <w:semiHidden/>
    <w:unhideWhenUsed/>
    <w:rsid w:val="000F0498"/>
    <w:rPr>
      <w:sz w:val="16"/>
      <w:szCs w:val="16"/>
    </w:rPr>
  </w:style>
  <w:style w:type="paragraph" w:styleId="CommentText">
    <w:name w:val="annotation text"/>
    <w:basedOn w:val="Normal"/>
    <w:link w:val="CommentTextChar"/>
    <w:uiPriority w:val="99"/>
    <w:unhideWhenUsed/>
    <w:rsid w:val="000F0498"/>
    <w:pPr>
      <w:spacing w:line="240" w:lineRule="auto"/>
    </w:pPr>
    <w:rPr>
      <w:sz w:val="20"/>
      <w:szCs w:val="20"/>
    </w:rPr>
  </w:style>
  <w:style w:type="character" w:customStyle="1" w:styleId="CommentTextChar">
    <w:name w:val="Comment Text Char"/>
    <w:basedOn w:val="DefaultParagraphFont"/>
    <w:link w:val="CommentText"/>
    <w:uiPriority w:val="99"/>
    <w:rsid w:val="000F0498"/>
    <w:rPr>
      <w:rFonts w:ascii="Arial" w:hAnsi="Arial"/>
      <w:sz w:val="20"/>
      <w:szCs w:val="20"/>
    </w:rPr>
  </w:style>
  <w:style w:type="paragraph" w:styleId="CommentSubject">
    <w:name w:val="annotation subject"/>
    <w:basedOn w:val="CommentText"/>
    <w:next w:val="CommentText"/>
    <w:link w:val="CommentSubjectChar"/>
    <w:unhideWhenUsed/>
    <w:rsid w:val="000F0498"/>
    <w:rPr>
      <w:b/>
      <w:bCs/>
    </w:rPr>
  </w:style>
  <w:style w:type="character" w:customStyle="1" w:styleId="CommentSubjectChar">
    <w:name w:val="Comment Subject Char"/>
    <w:basedOn w:val="CommentTextChar"/>
    <w:link w:val="CommentSubject"/>
    <w:rsid w:val="000F0498"/>
    <w:rPr>
      <w:rFonts w:ascii="Arial" w:hAnsi="Arial"/>
      <w:b/>
      <w:bCs/>
      <w:sz w:val="20"/>
      <w:szCs w:val="20"/>
    </w:rPr>
  </w:style>
  <w:style w:type="paragraph" w:customStyle="1" w:styleId="Bullet1">
    <w:name w:val="Bullet1"/>
    <w:basedOn w:val="Normal"/>
    <w:qFormat/>
    <w:rsid w:val="000F0498"/>
    <w:pPr>
      <w:numPr>
        <w:numId w:val="5"/>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0F0498"/>
    <w:pPr>
      <w:spacing w:after="0"/>
      <w:ind w:left="747" w:hanging="333"/>
    </w:pPr>
    <w:rPr>
      <w:sz w:val="18"/>
    </w:rPr>
  </w:style>
  <w:style w:type="character" w:customStyle="1" w:styleId="Bullet2Char">
    <w:name w:val="Bullet2 Char"/>
    <w:link w:val="Bullet2"/>
    <w:rsid w:val="000F0498"/>
    <w:rPr>
      <w:rFonts w:ascii="Arial" w:eastAsia="Arial" w:hAnsi="Arial" w:cs="Arial"/>
      <w:sz w:val="18"/>
      <w:szCs w:val="18"/>
      <w:lang w:eastAsia="zh-CN"/>
    </w:rPr>
  </w:style>
  <w:style w:type="paragraph" w:customStyle="1" w:styleId="TableParagraph">
    <w:name w:val="Table Paragraph"/>
    <w:basedOn w:val="Normal"/>
    <w:uiPriority w:val="1"/>
    <w:qFormat/>
    <w:rsid w:val="000F0498"/>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0F0498"/>
    <w:rPr>
      <w:rFonts w:asciiTheme="majorHAnsi" w:eastAsiaTheme="majorEastAsia" w:hAnsiTheme="majorHAnsi" w:cstheme="majorBidi"/>
      <w:i/>
      <w:iCs/>
      <w:color w:val="1F4D78" w:themeColor="accent1" w:themeShade="7F"/>
    </w:rPr>
  </w:style>
  <w:style w:type="paragraph" w:customStyle="1" w:styleId="Tabletext">
    <w:name w:val="Table text"/>
    <w:basedOn w:val="Normal"/>
    <w:link w:val="TabletextChar"/>
    <w:uiPriority w:val="99"/>
    <w:rsid w:val="000F0498"/>
    <w:pPr>
      <w:spacing w:before="0" w:after="0" w:line="240" w:lineRule="auto"/>
    </w:pPr>
    <w:rPr>
      <w:rFonts w:eastAsia="Times New Roman" w:cs="Times New Roman"/>
      <w:sz w:val="18"/>
      <w:szCs w:val="18"/>
      <w:lang w:eastAsia="en-AU"/>
    </w:rPr>
  </w:style>
  <w:style w:type="character" w:customStyle="1" w:styleId="TabletextChar">
    <w:name w:val="Table text Char"/>
    <w:link w:val="Tabletext"/>
    <w:uiPriority w:val="99"/>
    <w:rsid w:val="000F0498"/>
    <w:rPr>
      <w:rFonts w:ascii="Arial" w:eastAsia="Times New Roman" w:hAnsi="Arial" w:cs="Times New Roman"/>
      <w:sz w:val="18"/>
      <w:szCs w:val="18"/>
      <w:lang w:eastAsia="en-AU"/>
    </w:rPr>
  </w:style>
  <w:style w:type="paragraph" w:customStyle="1" w:styleId="Commentsline">
    <w:name w:val="Comments line"/>
    <w:basedOn w:val="Normal"/>
    <w:rsid w:val="000F0498"/>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0F0498"/>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0F0498"/>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0F0498"/>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0F0498"/>
    <w:pPr>
      <w:spacing w:after="120" w:line="240" w:lineRule="auto"/>
    </w:pPr>
    <w:rPr>
      <w:rFonts w:eastAsia="Arial Unicode MS" w:cs="Times New Roman"/>
      <w:lang w:eastAsia="en-AU"/>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character" w:customStyle="1" w:styleId="ACARAcode">
    <w:name w:val="ACARA code"/>
    <w:basedOn w:val="Hyperlink"/>
    <w:uiPriority w:val="1"/>
    <w:qFormat/>
    <w:rsid w:val="000F0498"/>
    <w:rPr>
      <w:rFonts w:cs="Arial"/>
      <w:i/>
      <w:color w:val="808080" w:themeColor="background1" w:themeShade="80"/>
      <w:szCs w:val="20"/>
      <w:u w:val="none"/>
      <w:shd w:val="clear" w:color="auto" w:fill="FFFFFF"/>
    </w:rPr>
  </w:style>
  <w:style w:type="paragraph" w:customStyle="1" w:styleId="Cover-Title1">
    <w:name w:val="Cover - Title 1"/>
    <w:basedOn w:val="Normal"/>
    <w:qFormat/>
    <w:rsid w:val="000F0498"/>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0F0498"/>
    <w:pPr>
      <w:spacing w:before="0" w:after="500"/>
    </w:pPr>
    <w:rPr>
      <w:rFonts w:ascii="Arial Black" w:hAnsi="Arial Black"/>
      <w:sz w:val="56"/>
    </w:rPr>
  </w:style>
  <w:style w:type="paragraph" w:customStyle="1" w:styleId="Footer-Cover">
    <w:name w:val="Footer - Cover"/>
    <w:basedOn w:val="Footer"/>
    <w:link w:val="Footer-CoverChar"/>
    <w:qFormat/>
    <w:rsid w:val="000F0498"/>
    <w:pPr>
      <w:tabs>
        <w:tab w:val="clear" w:pos="9072"/>
        <w:tab w:val="clear" w:pos="9639"/>
      </w:tabs>
    </w:pPr>
  </w:style>
  <w:style w:type="character" w:customStyle="1" w:styleId="Footer-CoverChar">
    <w:name w:val="Footer - Cover Char"/>
    <w:basedOn w:val="FooterChar"/>
    <w:link w:val="Footer-Cover"/>
    <w:rsid w:val="000F0498"/>
    <w:rPr>
      <w:rFonts w:ascii="Arial" w:hAnsi="Arial"/>
      <w:sz w:val="18"/>
    </w:rPr>
  </w:style>
  <w:style w:type="paragraph" w:customStyle="1" w:styleId="Guide-Tableheader1">
    <w:name w:val="Guide - Table header 1"/>
    <w:basedOn w:val="Normal"/>
    <w:link w:val="Guide-Tableheader1Char"/>
    <w:rsid w:val="000F0498"/>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0F0498"/>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0F0498"/>
    <w:rPr>
      <w:sz w:val="22"/>
    </w:rPr>
  </w:style>
  <w:style w:type="paragraph" w:customStyle="1" w:styleId="Guide-Purpose">
    <w:name w:val="Guide - Purpose"/>
    <w:basedOn w:val="Purpose"/>
    <w:qFormat/>
    <w:rsid w:val="000F0498"/>
    <w:pPr>
      <w:spacing w:before="80" w:after="80"/>
      <w:ind w:left="113"/>
    </w:pPr>
    <w:rPr>
      <w:sz w:val="18"/>
      <w:szCs w:val="18"/>
    </w:rPr>
  </w:style>
  <w:style w:type="paragraph" w:customStyle="1" w:styleId="Guide-Tableheader2">
    <w:name w:val="Guide - Table header 2"/>
    <w:basedOn w:val="Normal"/>
    <w:qFormat/>
    <w:rsid w:val="000F0498"/>
    <w:pPr>
      <w:spacing w:before="60"/>
    </w:pPr>
    <w:rPr>
      <w:b/>
      <w:sz w:val="18"/>
    </w:rPr>
  </w:style>
  <w:style w:type="paragraph" w:customStyle="1" w:styleId="Guide-Tabletext">
    <w:name w:val="Guide - Table text"/>
    <w:basedOn w:val="Normal"/>
    <w:qFormat/>
    <w:rsid w:val="000F0498"/>
    <w:pPr>
      <w:spacing w:before="100" w:after="100"/>
      <w:jc w:val="center"/>
    </w:pPr>
    <w:rPr>
      <w:rFonts w:eastAsia="Arial Unicode MS"/>
      <w:bCs/>
      <w:sz w:val="18"/>
    </w:rPr>
  </w:style>
  <w:style w:type="paragraph" w:customStyle="1" w:styleId="Guide-Title">
    <w:name w:val="Guide - Title"/>
    <w:basedOn w:val="Normal"/>
    <w:qFormat/>
    <w:rsid w:val="000F0498"/>
    <w:pPr>
      <w:spacing w:before="60" w:after="60"/>
    </w:pPr>
    <w:rPr>
      <w:rFonts w:eastAsia="SimSun"/>
      <w:b/>
      <w:lang w:eastAsia="zh-CN"/>
    </w:rPr>
  </w:style>
  <w:style w:type="paragraph" w:customStyle="1" w:styleId="Guidebullet">
    <w:name w:val="Guide bullet"/>
    <w:qFormat/>
    <w:rsid w:val="000F0498"/>
    <w:pPr>
      <w:numPr>
        <w:numId w:val="38"/>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0F0498"/>
    <w:pPr>
      <w:spacing w:before="400"/>
      <w:ind w:left="284" w:hanging="284"/>
    </w:pPr>
  </w:style>
  <w:style w:type="paragraph" w:customStyle="1" w:styleId="Heading2-Newpage">
    <w:name w:val="Heading 2 - New page"/>
    <w:basedOn w:val="Heading2"/>
    <w:next w:val="Normal"/>
    <w:qFormat/>
    <w:rsid w:val="000F0498"/>
    <w:pPr>
      <w:pageBreakBefore/>
    </w:pPr>
  </w:style>
  <w:style w:type="paragraph" w:customStyle="1" w:styleId="Highlightbullet1">
    <w:name w:val="Highlight bullet 1"/>
    <w:basedOn w:val="Highlightnote"/>
    <w:qFormat/>
    <w:rsid w:val="000F0498"/>
    <w:pPr>
      <w:numPr>
        <w:numId w:val="39"/>
      </w:numPr>
      <w:tabs>
        <w:tab w:val="left" w:pos="425"/>
      </w:tabs>
      <w:ind w:left="426" w:hanging="284"/>
    </w:pPr>
  </w:style>
  <w:style w:type="paragraph" w:customStyle="1" w:styleId="Normal-Aftercondensed">
    <w:name w:val="Normal - After condensed"/>
    <w:basedOn w:val="Normal"/>
    <w:next w:val="Normal"/>
    <w:qFormat/>
    <w:rsid w:val="000F0498"/>
    <w:pPr>
      <w:spacing w:after="80"/>
    </w:pPr>
  </w:style>
  <w:style w:type="paragraph" w:customStyle="1" w:styleId="Normal-Toppadding">
    <w:name w:val="Normal - Top padding"/>
    <w:basedOn w:val="Normal"/>
    <w:qFormat/>
    <w:rsid w:val="000F0498"/>
    <w:pPr>
      <w:spacing w:before="440"/>
    </w:pPr>
  </w:style>
  <w:style w:type="paragraph" w:customStyle="1" w:styleId="Normalbullet1-nospacing">
    <w:name w:val="Normal bullet 1 - no spacing"/>
    <w:basedOn w:val="Normalbullet1"/>
    <w:qFormat/>
    <w:rsid w:val="000F0498"/>
    <w:pPr>
      <w:spacing w:before="0" w:after="0"/>
      <w:contextualSpacing/>
    </w:pPr>
    <w:rPr>
      <w:iCs/>
    </w:rPr>
  </w:style>
  <w:style w:type="paragraph" w:customStyle="1" w:styleId="Normalbulletsubpara-nospacing">
    <w:name w:val="Normal bullet sub para - no spacing"/>
    <w:basedOn w:val="Normalbullet1subpara"/>
    <w:next w:val="Normalbullet1"/>
    <w:qFormat/>
    <w:rsid w:val="000F0498"/>
    <w:pPr>
      <w:spacing w:before="0" w:after="0"/>
    </w:pPr>
  </w:style>
  <w:style w:type="paragraph" w:customStyle="1" w:styleId="StyleTS-LessonLeft0cmHanging3cm">
    <w:name w:val="Style TS - Lesson + Left:  0 cm Hanging:  3 cm"/>
    <w:basedOn w:val="TS-Lesson"/>
    <w:rsid w:val="000F0498"/>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0F0498"/>
    <w:pPr>
      <w:spacing w:before="20" w:after="20"/>
    </w:pPr>
  </w:style>
  <w:style w:type="paragraph" w:customStyle="1" w:styleId="Tableheader3">
    <w:name w:val="Table header 3"/>
    <w:basedOn w:val="Tableheader0"/>
    <w:qFormat/>
    <w:rsid w:val="000F0498"/>
    <w:pPr>
      <w:spacing w:line="360" w:lineRule="auto"/>
      <w:jc w:val="center"/>
    </w:pPr>
  </w:style>
  <w:style w:type="paragraph" w:customStyle="1" w:styleId="Tablepara0">
    <w:name w:val="Table para 0"/>
    <w:basedOn w:val="Tablepara1"/>
    <w:next w:val="Tablepara1"/>
    <w:qFormat/>
    <w:rsid w:val="000F0498"/>
    <w:pPr>
      <w:spacing w:before="240"/>
    </w:pPr>
  </w:style>
  <w:style w:type="paragraph" w:customStyle="1" w:styleId="Tablepara10pt0">
    <w:name w:val="Table para 10 pt 0"/>
    <w:basedOn w:val="Normal"/>
    <w:qFormat/>
    <w:rsid w:val="000F0498"/>
    <w:pPr>
      <w:spacing w:before="0" w:after="120"/>
    </w:pPr>
    <w:rPr>
      <w:sz w:val="20"/>
    </w:rPr>
  </w:style>
  <w:style w:type="paragraph" w:customStyle="1" w:styleId="TS-BubbleNormal">
    <w:name w:val="TS - Bubble Normal"/>
    <w:basedOn w:val="Normal"/>
    <w:qFormat/>
    <w:rsid w:val="000F0498"/>
    <w:rPr>
      <w:color w:val="000000" w:themeColor="text1"/>
    </w:rPr>
  </w:style>
  <w:style w:type="paragraph" w:customStyle="1" w:styleId="TS-Bullet1">
    <w:name w:val="TS - Bullet 1"/>
    <w:basedOn w:val="Tablebullet1"/>
    <w:qFormat/>
    <w:rsid w:val="000F0498"/>
    <w:pPr>
      <w:tabs>
        <w:tab w:val="clear" w:pos="567"/>
        <w:tab w:val="left" w:pos="425"/>
      </w:tabs>
      <w:ind w:left="426" w:hanging="284"/>
      <w:contextualSpacing w:val="0"/>
    </w:pPr>
  </w:style>
  <w:style w:type="paragraph" w:customStyle="1" w:styleId="TS-Bullet1subpara">
    <w:name w:val="TS - Bullet 1 sub para"/>
    <w:basedOn w:val="Normal"/>
    <w:qFormat/>
    <w:rsid w:val="000F0498"/>
    <w:pPr>
      <w:spacing w:before="60" w:after="120"/>
      <w:ind w:left="425"/>
    </w:pPr>
    <w:rPr>
      <w:color w:val="000000" w:themeColor="text1"/>
    </w:rPr>
  </w:style>
  <w:style w:type="paragraph" w:customStyle="1" w:styleId="TS-Bullet2">
    <w:name w:val="TS -Bullet 2"/>
    <w:basedOn w:val="TS-Bullet1"/>
    <w:qFormat/>
    <w:rsid w:val="00D17BE4"/>
    <w:pPr>
      <w:numPr>
        <w:numId w:val="41"/>
      </w:numPr>
      <w:tabs>
        <w:tab w:val="clear" w:pos="425"/>
        <w:tab w:val="left" w:pos="992"/>
      </w:tabs>
      <w:ind w:left="993" w:hanging="284"/>
    </w:pPr>
  </w:style>
  <w:style w:type="paragraph" w:customStyle="1" w:styleId="TS-Bullet2-collapse">
    <w:name w:val="TS - Bullet 2 - collapse"/>
    <w:basedOn w:val="TS-Bullet2"/>
    <w:qFormat/>
    <w:rsid w:val="000F0498"/>
    <w:pPr>
      <w:contextualSpacing/>
    </w:pPr>
  </w:style>
  <w:style w:type="paragraph" w:customStyle="1" w:styleId="TS-Heading4">
    <w:name w:val="TS - Heading 4"/>
    <w:basedOn w:val="TS-Heading3"/>
    <w:qFormat/>
    <w:rsid w:val="000F0498"/>
    <w:pPr>
      <w:spacing w:before="360" w:after="160"/>
    </w:pPr>
  </w:style>
  <w:style w:type="paragraph" w:styleId="TOC2">
    <w:name w:val="toc 2"/>
    <w:basedOn w:val="Normal"/>
    <w:next w:val="Normal"/>
    <w:autoRedefine/>
    <w:uiPriority w:val="39"/>
    <w:unhideWhenUsed/>
    <w:rsid w:val="000F0498"/>
    <w:pPr>
      <w:spacing w:after="100"/>
      <w:ind w:left="220"/>
    </w:pPr>
  </w:style>
  <w:style w:type="paragraph" w:customStyle="1" w:styleId="Cover-Yearlevel">
    <w:name w:val="Cover - Year level"/>
    <w:basedOn w:val="Cover-Learningarea"/>
    <w:qFormat/>
    <w:rsid w:val="000F0498"/>
  </w:style>
  <w:style w:type="paragraph" w:customStyle="1" w:styleId="TS-Bullet2subpara">
    <w:name w:val="TS - Bullet 2 sub para"/>
    <w:basedOn w:val="TS-Bullet2"/>
    <w:qFormat/>
    <w:rsid w:val="001353BB"/>
    <w:pPr>
      <w:numPr>
        <w:numId w:val="0"/>
      </w:numPr>
      <w:tabs>
        <w:tab w:val="clear" w:pos="992"/>
      </w:tabs>
      <w:ind w:left="992"/>
    </w:pPr>
  </w:style>
  <w:style w:type="paragraph" w:customStyle="1" w:styleId="TS-Numberedlistsubpara">
    <w:name w:val="TS - Numbered list sub para"/>
    <w:basedOn w:val="TS-Bullet1subpara"/>
    <w:qFormat/>
    <w:rsid w:val="000437E1"/>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651788036">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859703281">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75898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brmpa.gov.au" TargetMode="External"/><Relationship Id="rId21" Type="http://schemas.openxmlformats.org/officeDocument/2006/relationships/hyperlink" Target="http://www.australiancurriculum.edu.au/Home/CurriculumHistory" TargetMode="External"/><Relationship Id="rId42" Type="http://schemas.openxmlformats.org/officeDocument/2006/relationships/hyperlink" Target="http://www.australiancurriculum.edu.au/curriculum/contentdescription/ACSSU044" TargetMode="External"/><Relationship Id="rId47" Type="http://schemas.openxmlformats.org/officeDocument/2006/relationships/footer" Target="footer3.xml"/><Relationship Id="rId63" Type="http://schemas.openxmlformats.org/officeDocument/2006/relationships/hyperlink" Target="http://www.gbrmpa.gov.au/about-the-reef/facts-about-the-great-barrier-reef" TargetMode="External"/><Relationship Id="rId68" Type="http://schemas.openxmlformats.org/officeDocument/2006/relationships/hyperlink" Target="http://www.reefhq.com.au" TargetMode="External"/><Relationship Id="rId84" Type="http://schemas.openxmlformats.org/officeDocument/2006/relationships/hyperlink" Target="http://ngm.nationalgeographic.com/2011/05/great-barrier-reef/holland-text" TargetMode="External"/><Relationship Id="rId89" Type="http://schemas.openxmlformats.org/officeDocument/2006/relationships/hyperlink" Target="http://www.abc.net.au/btn/story/s3603113.htm" TargetMode="External"/><Relationship Id="rId112" Type="http://schemas.openxmlformats.org/officeDocument/2006/relationships/hyperlink" Target="http://www.australiancurriculum.edu.au/glossary/popup?a=S&amp;t=Environment" TargetMode="External"/><Relationship Id="rId16" Type="http://schemas.openxmlformats.org/officeDocument/2006/relationships/image" Target="media/image3.png"/><Relationship Id="rId107" Type="http://schemas.openxmlformats.org/officeDocument/2006/relationships/image" Target="media/image16.png"/><Relationship Id="rId11" Type="http://schemas.openxmlformats.org/officeDocument/2006/relationships/footnotes" Target="footnotes.xml"/><Relationship Id="rId32" Type="http://schemas.openxmlformats.org/officeDocument/2006/relationships/hyperlink" Target="http://ngm.nationalgeographic.com/2011/05/great-barrier-reef/holland-text" TargetMode="External"/><Relationship Id="rId37" Type="http://schemas.openxmlformats.org/officeDocument/2006/relationships/hyperlink" Target="http://www.wetlandinfo.derm.qld.gov.au" TargetMode="External"/><Relationship Id="rId53" Type="http://schemas.openxmlformats.org/officeDocument/2006/relationships/hyperlink" Target="http://education.qld.gov.au/curriculum/framework/p-12/" TargetMode="External"/><Relationship Id="rId58" Type="http://schemas.openxmlformats.org/officeDocument/2006/relationships/footer" Target="footer4.xml"/><Relationship Id="rId74" Type="http://schemas.openxmlformats.org/officeDocument/2006/relationships/hyperlink" Target="http://elibrary.gbrmpa.gov.au/jspui/handle/11017/2781" TargetMode="External"/><Relationship Id="rId79" Type="http://schemas.openxmlformats.org/officeDocument/2006/relationships/hyperlink" Target="http://www.pbs.org/wgbh/evolution/survival/coral/" TargetMode="External"/><Relationship Id="rId102" Type="http://schemas.openxmlformats.org/officeDocument/2006/relationships/image" Target="media/image13.jpeg"/><Relationship Id="rId5" Type="http://schemas.openxmlformats.org/officeDocument/2006/relationships/customXml" Target="../customXml/item5.xml"/><Relationship Id="rId90" Type="http://schemas.openxmlformats.org/officeDocument/2006/relationships/hyperlink" Target="http://www.gbrmpa.gov.au/" TargetMode="External"/><Relationship Id="rId95" Type="http://schemas.openxmlformats.org/officeDocument/2006/relationships/image" Target="media/image7.jpeg"/><Relationship Id="rId22" Type="http://schemas.openxmlformats.org/officeDocument/2006/relationships/hyperlink" Target="http://www.gbrmpa.gov.au" TargetMode="External"/><Relationship Id="rId27" Type="http://schemas.openxmlformats.org/officeDocument/2006/relationships/hyperlink" Target="http://www.gbrmpa.gov.au" TargetMode="External"/><Relationship Id="rId43" Type="http://schemas.openxmlformats.org/officeDocument/2006/relationships/hyperlink" Target="http://www.australiancurriculum.edu.au/curriculum/contentdescription/ACSHE051" TargetMode="External"/><Relationship Id="rId48" Type="http://schemas.openxmlformats.org/officeDocument/2006/relationships/hyperlink" Target="http://www.australiancurriculum.edu.au/curriculum/contentdescription/ACSSU030" TargetMode="External"/><Relationship Id="rId64" Type="http://schemas.openxmlformats.org/officeDocument/2006/relationships/hyperlink" Target="http://elibrary.gbrmpa.gov.au/jspui/handle/11017/2786" TargetMode="External"/><Relationship Id="rId69" Type="http://schemas.openxmlformats.org/officeDocument/2006/relationships/hyperlink" Target="http://www.reefhq.com.au" TargetMode="External"/><Relationship Id="rId113" Type="http://schemas.openxmlformats.org/officeDocument/2006/relationships/hyperlink" Target="http://www.australiancurriculum.edu.au/glossary/popup?a=S&amp;t=Environment" TargetMode="External"/><Relationship Id="rId80" Type="http://schemas.openxmlformats.org/officeDocument/2006/relationships/hyperlink" Target="http://elibrary.gbrmpa.gov.au/jspui/handle/11017/2781" TargetMode="External"/><Relationship Id="rId85" Type="http://schemas.openxmlformats.org/officeDocument/2006/relationships/hyperlink" Target="http://www.pbs.org/wgbh/evolution/survival/coral/" TargetMode="External"/><Relationship Id="rId12" Type="http://schemas.openxmlformats.org/officeDocument/2006/relationships/endnotes" Target="endnotes.xml"/><Relationship Id="rId17" Type="http://schemas.openxmlformats.org/officeDocument/2006/relationships/hyperlink" Target="http://www.creativecommons.org/licenses/by-nc-sa/3.0/" TargetMode="External"/><Relationship Id="rId33" Type="http://schemas.openxmlformats.org/officeDocument/2006/relationships/hyperlink" Target="http://www.pbs.org/wgbh/evolution/survival/coral/" TargetMode="External"/><Relationship Id="rId38" Type="http://schemas.openxmlformats.org/officeDocument/2006/relationships/hyperlink" Target="http://www.coralcoe.org.au/education-outreach/booklets-and-stories" TargetMode="External"/><Relationship Id="rId59" Type="http://schemas.openxmlformats.org/officeDocument/2006/relationships/header" Target="header7.xml"/><Relationship Id="rId103" Type="http://schemas.openxmlformats.org/officeDocument/2006/relationships/image" Target="media/image14.jpeg"/><Relationship Id="rId108" Type="http://schemas.openxmlformats.org/officeDocument/2006/relationships/image" Target="media/image17.jpeg"/><Relationship Id="rId54" Type="http://schemas.openxmlformats.org/officeDocument/2006/relationships/hyperlink" Target="http://www.australiancurriculum.edu.au/curriculum/contentdescription/ACSSU044" TargetMode="External"/><Relationship Id="rId70" Type="http://schemas.openxmlformats.org/officeDocument/2006/relationships/hyperlink" Target="http://a-z-animals.com/animals/" TargetMode="External"/><Relationship Id="rId75" Type="http://schemas.openxmlformats.org/officeDocument/2006/relationships/hyperlink" Target="http://www.conservenature.org/learn_about_wildlife/great_barrier_reef/great_barrier_reef.htm" TargetMode="External"/><Relationship Id="rId91" Type="http://schemas.openxmlformats.org/officeDocument/2006/relationships/header" Target="header8.xml"/><Relationship Id="rId9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education.qld.gov.au/health/safety/hazards/curriculum-activities.html" TargetMode="External"/><Relationship Id="rId28" Type="http://schemas.openxmlformats.org/officeDocument/2006/relationships/hyperlink" Target="http://www.reefvid.org/" TargetMode="External"/><Relationship Id="rId36" Type="http://schemas.openxmlformats.org/officeDocument/2006/relationships/hyperlink" Target="https://www.youtube.com/watch?v=wbNeIn3vVKM" TargetMode="External"/><Relationship Id="rId49" Type="http://schemas.openxmlformats.org/officeDocument/2006/relationships/hyperlink" Target="http://www.australiancurriculum.edu.au/curriculum/contentdescription/ACSHE035" TargetMode="External"/><Relationship Id="rId57" Type="http://schemas.openxmlformats.org/officeDocument/2006/relationships/header" Target="header6.xml"/><Relationship Id="rId106" Type="http://schemas.openxmlformats.org/officeDocument/2006/relationships/image" Target="media/image15.JPG"/><Relationship Id="rId114" Type="http://schemas.openxmlformats.org/officeDocument/2006/relationships/header" Target="header10.xml"/><Relationship Id="rId10" Type="http://schemas.openxmlformats.org/officeDocument/2006/relationships/webSettings" Target="webSettings.xml"/><Relationship Id="rId31" Type="http://schemas.openxmlformats.org/officeDocument/2006/relationships/hyperlink" Target="http://ocean.nationalgeographic.com/ocean/photos/oceans-galleries-main/" TargetMode="External"/><Relationship Id="rId44" Type="http://schemas.openxmlformats.org/officeDocument/2006/relationships/hyperlink" Target="http://www.australiancurriculum.edu.au/curriculum/contentdescription/ACSIS055" TargetMode="External"/><Relationship Id="rId52" Type="http://schemas.openxmlformats.org/officeDocument/2006/relationships/hyperlink" Target="http://www.australiancurriculum.edu.au/studentdiversity/student-diversity-advice" TargetMode="External"/><Relationship Id="rId60" Type="http://schemas.openxmlformats.org/officeDocument/2006/relationships/footer" Target="footer5.xml"/><Relationship Id="rId65" Type="http://schemas.openxmlformats.org/officeDocument/2006/relationships/hyperlink" Target="http://www.gbrmpa.gov.au/about-the-reef/facts-about-the-great-barrier-reef" TargetMode="External"/><Relationship Id="rId73" Type="http://schemas.openxmlformats.org/officeDocument/2006/relationships/hyperlink" Target="http://www.gardenersworld.com/plants/" TargetMode="External"/><Relationship Id="rId78" Type="http://schemas.openxmlformats.org/officeDocument/2006/relationships/hyperlink" Target="http://ngm.nationalgeographic.com/2011/05/great-barrier-reef/holland-text" TargetMode="External"/><Relationship Id="rId81" Type="http://schemas.openxmlformats.org/officeDocument/2006/relationships/hyperlink" Target="http://www.conservenature.org/learn_about_wildlife/great_barrier_reef/great_barrier_reef.htm" TargetMode="External"/><Relationship Id="rId86" Type="http://schemas.openxmlformats.org/officeDocument/2006/relationships/hyperlink" Target="http://www.marinephotobank.org/secure/gallery.php" TargetMode="External"/><Relationship Id="rId94" Type="http://schemas.openxmlformats.org/officeDocument/2006/relationships/image" Target="media/image6.png"/><Relationship Id="rId99" Type="http://schemas.openxmlformats.org/officeDocument/2006/relationships/image" Target="media/image10.jpeg"/><Relationship Id="rId10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creativecommons.org/licenses/by-nc-sa/3.0/legalcode" TargetMode="External"/><Relationship Id="rId39" Type="http://schemas.openxmlformats.org/officeDocument/2006/relationships/header" Target="header3.xml"/><Relationship Id="rId109" Type="http://schemas.openxmlformats.org/officeDocument/2006/relationships/image" Target="media/image18.jpeg"/><Relationship Id="rId34" Type="http://schemas.openxmlformats.org/officeDocument/2006/relationships/hyperlink" Target="http://www.youtube.com/watch?v=eRZczb96uDo&amp;feature=related" TargetMode="External"/><Relationship Id="rId50" Type="http://schemas.openxmlformats.org/officeDocument/2006/relationships/hyperlink" Target="http://www.australiancurriculum.edu.au/curriculum/contentdescription/ACSSU072" TargetMode="External"/><Relationship Id="rId55" Type="http://schemas.openxmlformats.org/officeDocument/2006/relationships/hyperlink" Target="http://www.australiancurriculum.edu.au/curriculum/contentdescription/ACSHE051" TargetMode="External"/><Relationship Id="rId76" Type="http://schemas.openxmlformats.org/officeDocument/2006/relationships/hyperlink" Target="http://www.conservenature.org/learn_about_wildlife/great_barrier_reef/great_barrier_reef.htm" TargetMode="External"/><Relationship Id="rId97" Type="http://schemas.openxmlformats.org/officeDocument/2006/relationships/hyperlink" Target="http://www.gbrmpa.gov.au/" TargetMode="External"/><Relationship Id="rId104" Type="http://schemas.openxmlformats.org/officeDocument/2006/relationships/footer" Target="footer7.xml"/><Relationship Id="rId7" Type="http://schemas.openxmlformats.org/officeDocument/2006/relationships/styles" Target="styles.xml"/><Relationship Id="rId71" Type="http://schemas.openxmlformats.org/officeDocument/2006/relationships/hyperlink" Target="http://www.gardenersworld.com/plants/" TargetMode="External"/><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www.gbrmpa.gov.au" TargetMode="External"/><Relationship Id="rId24" Type="http://schemas.openxmlformats.org/officeDocument/2006/relationships/hyperlink" Target="http://www.australiancurriculum.edu.au" TargetMode="External"/><Relationship Id="rId40" Type="http://schemas.openxmlformats.org/officeDocument/2006/relationships/footer" Target="footer2.xml"/><Relationship Id="rId45" Type="http://schemas.openxmlformats.org/officeDocument/2006/relationships/hyperlink" Target="http://www.australiancurriculum.edu.au/curriculum/contentdescription/ACSIS060" TargetMode="External"/><Relationship Id="rId66" Type="http://schemas.openxmlformats.org/officeDocument/2006/relationships/hyperlink" Target="http://education.qld.gov.au/curriculum/area/science/animals-ed.html" TargetMode="External"/><Relationship Id="rId87" Type="http://schemas.openxmlformats.org/officeDocument/2006/relationships/hyperlink" Target="http://www.marinephotobank.org/secure/gallery.php" TargetMode="External"/><Relationship Id="rId110" Type="http://schemas.openxmlformats.org/officeDocument/2006/relationships/image" Target="media/image19.png"/><Relationship Id="rId115" Type="http://schemas.openxmlformats.org/officeDocument/2006/relationships/fontTable" Target="fontTable.xml"/><Relationship Id="rId61" Type="http://schemas.openxmlformats.org/officeDocument/2006/relationships/image" Target="media/image5.png"/><Relationship Id="rId82" Type="http://schemas.openxmlformats.org/officeDocument/2006/relationships/hyperlink" Target="http://www.conservenature.org/learn_about_wildlife/great_barrier_reef/great_barrier_reef.htm" TargetMode="External"/><Relationship Id="rId19" Type="http://schemas.openxmlformats.org/officeDocument/2006/relationships/hyperlink" Target="http://www.australiancurriculum.edu.au/" TargetMode="External"/><Relationship Id="rId14" Type="http://schemas.openxmlformats.org/officeDocument/2006/relationships/header" Target="header2.xml"/><Relationship Id="rId30" Type="http://schemas.openxmlformats.org/officeDocument/2006/relationships/hyperlink" Target="http://www.conservenature.org/learn_about_wildlife/great_barrier_reef/great_barrier_reef.htm" TargetMode="External"/><Relationship Id="rId35" Type="http://schemas.openxmlformats.org/officeDocument/2006/relationships/hyperlink" Target="http://www.youtube.com/watch?v=JYm_WV8-CbU&amp;feature=related" TargetMode="External"/><Relationship Id="rId56" Type="http://schemas.openxmlformats.org/officeDocument/2006/relationships/hyperlink" Target="http://www.australiancurriculum.edu.au/curriculum/contentdescription/ACSIS060" TargetMode="External"/><Relationship Id="rId77" Type="http://schemas.openxmlformats.org/officeDocument/2006/relationships/hyperlink" Target="http://ocean.nationalgeographic.com/ocean/photos/oceans-galleries-main/" TargetMode="External"/><Relationship Id="rId100" Type="http://schemas.openxmlformats.org/officeDocument/2006/relationships/image" Target="media/image11.jpeg"/><Relationship Id="rId105" Type="http://schemas.openxmlformats.org/officeDocument/2006/relationships/hyperlink" Target="http://www.gbrmpa.gov.au/" TargetMode="External"/><Relationship Id="rId8" Type="http://schemas.microsoft.com/office/2007/relationships/stylesWithEffects" Target="stylesWithEffects.xml"/><Relationship Id="rId51" Type="http://schemas.openxmlformats.org/officeDocument/2006/relationships/hyperlink" Target="http://www.australiancurriculum.edu.au/curriculum/contentdescription/ACSHE062" TargetMode="External"/><Relationship Id="rId72" Type="http://schemas.openxmlformats.org/officeDocument/2006/relationships/hyperlink" Target="http://a-z-animals.com/animals/" TargetMode="External"/><Relationship Id="rId93" Type="http://schemas.openxmlformats.org/officeDocument/2006/relationships/header" Target="header9.xml"/><Relationship Id="rId98" Type="http://schemas.openxmlformats.org/officeDocument/2006/relationships/image" Target="media/image9.jpeg"/><Relationship Id="rId3" Type="http://schemas.openxmlformats.org/officeDocument/2006/relationships/customXml" Target="../customXml/item3.xml"/><Relationship Id="rId25" Type="http://schemas.openxmlformats.org/officeDocument/2006/relationships/hyperlink" Target="http://www.gbrmpa.gov.au" TargetMode="External"/><Relationship Id="rId46" Type="http://schemas.openxmlformats.org/officeDocument/2006/relationships/header" Target="header5.xml"/><Relationship Id="rId67" Type="http://schemas.openxmlformats.org/officeDocument/2006/relationships/hyperlink" Target="http://www.reefhq.com.au" TargetMode="External"/><Relationship Id="rId116" Type="http://schemas.openxmlformats.org/officeDocument/2006/relationships/theme" Target="theme/theme1.xml"/><Relationship Id="rId20" Type="http://schemas.openxmlformats.org/officeDocument/2006/relationships/hyperlink" Target="https://creativecommons.org/licenses/by/4.0" TargetMode="External"/><Relationship Id="rId41" Type="http://schemas.openxmlformats.org/officeDocument/2006/relationships/header" Target="header4.xml"/><Relationship Id="rId62" Type="http://schemas.openxmlformats.org/officeDocument/2006/relationships/hyperlink" Target="http://elibrary.gbrmpa.gov.au/jspui/handle/11017/2786" TargetMode="External"/><Relationship Id="rId83" Type="http://schemas.openxmlformats.org/officeDocument/2006/relationships/hyperlink" Target="http://ocean.nationalgeographic.com/ocean/photos/oceans-galleries-main/" TargetMode="External"/><Relationship Id="rId88" Type="http://schemas.openxmlformats.org/officeDocument/2006/relationships/hyperlink" Target="http://www.abc.net.au/btn/story/s3603113.htm" TargetMode="External"/><Relationship Id="rId11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PROJ-292-61</_dlc_DocId>
    <_dlc_DocIdUrl xmlns="8ccc4631-9afc-4718-b120-5e2e37a03cc7">
      <Url>http://thedock.gbrmpa.gov.au/sites/Projects/P000079/_layouts/DocIdRedir.aspx?ID=PROJ-292-61</Url>
      <Description>PROJ-292-61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17111-9AD0-4485-B102-8BEFC96276C0}">
  <ds:schemaRefs>
    <ds:schemaRef ds:uri="http://schemas.microsoft.com/sharepoint/v3/contenttype/forms"/>
  </ds:schemaRefs>
</ds:datastoreItem>
</file>

<file path=customXml/itemProps2.xml><?xml version="1.0" encoding="utf-8"?>
<ds:datastoreItem xmlns:ds="http://schemas.openxmlformats.org/officeDocument/2006/customXml" ds:itemID="{7105C78E-B45D-4686-84BE-997F629D56CE}">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www.w3.org/XML/1998/namespace"/>
    <ds:schemaRef ds:uri="8ccc4631-9afc-4718-b120-5e2e37a03cc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8B01C14-42D8-405F-AA05-30486847C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8F977-C667-456C-941E-D418D47D172C}">
  <ds:schemaRefs>
    <ds:schemaRef ds:uri="http://schemas.microsoft.com/sharepoint/events"/>
  </ds:schemaRefs>
</ds:datastoreItem>
</file>

<file path=customXml/itemProps5.xml><?xml version="1.0" encoding="utf-8"?>
<ds:datastoreItem xmlns:ds="http://schemas.openxmlformats.org/officeDocument/2006/customXml" ds:itemID="{06A7F588-ACDB-40DE-A9A1-BE543F60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62</Pages>
  <Words>11186</Words>
  <Characters>63761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Year 3 unit done</vt:lpstr>
    </vt:vector>
  </TitlesOfParts>
  <Company>Queensland Government</Company>
  <LinksUpToDate>false</LinksUpToDate>
  <CharactersWithSpaces>74798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unit done</dc:title>
  <dc:creator>LAMMERS, Paula</dc:creator>
  <cp:lastModifiedBy>Joanna Ruxton</cp:lastModifiedBy>
  <cp:revision>2</cp:revision>
  <cp:lastPrinted>2015-08-21T04:02:00Z</cp:lastPrinted>
  <dcterms:created xsi:type="dcterms:W3CDTF">2016-03-07T02:13:00Z</dcterms:created>
  <dcterms:modified xsi:type="dcterms:W3CDTF">2016-03-07T02:13:00Z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Order">
    <vt:r8>6100</vt:r8>
  </property>
  <property fmtid="{D5CDD505-2E9C-101B-9397-08002B2CF9AE}" pid="4" name="TaxCatchAll">
    <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{986c2bf5-191a-44e5-8124-de0df548ea1c}</vt:lpwstr>
  </property>
  <property fmtid="{D5CDD505-2E9C-101B-9397-08002B2CF9AE}" pid="8" name="RecordPoint_ActiveItemUniqueId">
    <vt:lpwstr>{608d902a-db76-4b4e-803d-3c57c7c5054b}</vt:lpwstr>
  </property>
  <property fmtid="{D5CDD505-2E9C-101B-9397-08002B2CF9AE}" pid="9" name="RecordPoint_ActiveItemWebId">
    <vt:lpwstr>{bf4ff08d-266c-40dc-b948-c58d817db46b}</vt:lpwstr>
  </property>
  <property fmtid="{D5CDD505-2E9C-101B-9397-08002B2CF9AE}" pid="10" name="RecordPoint_RecordNumberSubmitted">
    <vt:lpwstr>R0000144830</vt:lpwstr>
  </property>
  <property fmtid="{D5CDD505-2E9C-101B-9397-08002B2CF9AE}" pid="11" name="IconOverlay">
    <vt:lpwstr/>
  </property>
  <property fmtid="{D5CDD505-2E9C-101B-9397-08002B2CF9AE}" pid="12" name="RecordPoint_SubmissionCompleted">
    <vt:lpwstr>2016-02-03T21:43:06.6529277+10:00</vt:lpwstr>
  </property>
  <property fmtid="{D5CDD505-2E9C-101B-9397-08002B2CF9AE}" pid="13" name="_dlc_DocIdItemGuid">
    <vt:lpwstr>608d902a-db76-4b4e-803d-3c57c7c5054b</vt:lpwstr>
  </property>
</Properties>
</file>